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03C90D" w14:textId="77777777" w:rsidR="005C015B" w:rsidRPr="004F0603" w:rsidRDefault="00541A18" w:rsidP="006A4D43">
      <w:pPr>
        <w:tabs>
          <w:tab w:val="center" w:pos="4536"/>
          <w:tab w:val="left" w:pos="6814"/>
        </w:tabs>
        <w:spacing w:before="120" w:after="120"/>
        <w:jc w:val="center"/>
        <w:rPr>
          <w:rFonts w:ascii="Garamond" w:hAnsi="Garamond" w:cs="Arial"/>
          <w:b/>
          <w:sz w:val="36"/>
          <w:szCs w:val="36"/>
          <w:lang w:val="cs-CZ"/>
        </w:rPr>
      </w:pPr>
      <w:r w:rsidRPr="004F0603">
        <w:rPr>
          <w:rFonts w:ascii="Garamond" w:hAnsi="Garamond" w:cs="Arial"/>
          <w:b/>
          <w:sz w:val="36"/>
          <w:szCs w:val="36"/>
          <w:lang w:val="cs-CZ"/>
        </w:rPr>
        <w:t>KUPNÍ SMLOUVA</w:t>
      </w:r>
    </w:p>
    <w:p w14:paraId="5F44CE57" w14:textId="77777777" w:rsidR="00541A18" w:rsidRPr="004F0603" w:rsidRDefault="00541A18" w:rsidP="00541A18">
      <w:pPr>
        <w:spacing w:after="120"/>
        <w:jc w:val="center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číslo</w:t>
      </w:r>
      <w:r w:rsidR="00C67B12" w:rsidRPr="004F0603">
        <w:rPr>
          <w:rFonts w:ascii="Garamond" w:hAnsi="Garamond" w:cs="Arial"/>
          <w:lang w:val="cs-CZ"/>
        </w:rPr>
        <w:t>:</w:t>
      </w:r>
      <w:r w:rsidR="008201CF" w:rsidRPr="004F0603">
        <w:rPr>
          <w:rFonts w:ascii="Garamond" w:hAnsi="Garamond" w:cs="Arial"/>
          <w:lang w:val="cs-CZ"/>
        </w:rPr>
        <w:t xml:space="preserve"> </w:t>
      </w:r>
      <w:sdt>
        <w:sdtPr>
          <w:rPr>
            <w:rStyle w:val="smlouvy"/>
            <w:lang w:val="cs-CZ"/>
          </w:rPr>
          <w:id w:val="357706826"/>
          <w:placeholder>
            <w:docPart w:val="FC4E376FBF0E45F2B5583454BE88EFC7"/>
          </w:placeholder>
        </w:sdtPr>
        <w:sdtEndPr>
          <w:rPr>
            <w:rStyle w:val="Standardnpsmoodstavce"/>
            <w:rFonts w:ascii="Calibri" w:hAnsi="Calibri" w:cs="Arial"/>
            <w:b w:val="0"/>
            <w:sz w:val="24"/>
          </w:rPr>
        </w:sdtEndPr>
        <w:sdtContent>
          <w:r w:rsidR="00CC5032" w:rsidRPr="006B049B">
            <w:rPr>
              <w:rFonts w:ascii="Garamond" w:hAnsi="Garamond" w:cs="Arial"/>
              <w:i/>
              <w:highlight w:val="green"/>
              <w:lang w:val="cs-CZ"/>
            </w:rPr>
            <w:t>(doplní z</w:t>
          </w:r>
          <w:r w:rsidR="000C32C5">
            <w:rPr>
              <w:rFonts w:ascii="Garamond" w:hAnsi="Garamond" w:cs="Arial"/>
              <w:i/>
              <w:highlight w:val="green"/>
              <w:lang w:val="cs-CZ"/>
            </w:rPr>
            <w:t>adavatel před podpisem smlouvy)</w:t>
          </w:r>
          <w:r w:rsidR="00CC5032" w:rsidRPr="006B049B">
            <w:rPr>
              <w:rFonts w:ascii="Garamond" w:hAnsi="Garamond" w:cs="Arial"/>
            </w:rPr>
            <w:t>,</w:t>
          </w:r>
        </w:sdtContent>
      </w:sdt>
    </w:p>
    <w:p w14:paraId="6DACB88B" w14:textId="77777777" w:rsidR="00541A18" w:rsidRPr="004F0603" w:rsidRDefault="00541A18" w:rsidP="00541A18">
      <w:pPr>
        <w:spacing w:after="0" w:line="240" w:lineRule="auto"/>
        <w:jc w:val="center"/>
        <w:rPr>
          <w:rFonts w:ascii="Garamond" w:hAnsi="Garamond" w:cs="Arial"/>
          <w:snapToGrid w:val="0"/>
          <w:lang w:val="cs-CZ"/>
        </w:rPr>
      </w:pPr>
      <w:bookmarkStart w:id="0" w:name="_Toc380061321"/>
      <w:r w:rsidRPr="004F0603">
        <w:rPr>
          <w:rFonts w:ascii="Garamond" w:hAnsi="Garamond" w:cs="Arial"/>
          <w:lang w:val="cs-CZ"/>
        </w:rPr>
        <w:t xml:space="preserve">uzavřená podle ustanovení </w:t>
      </w:r>
      <w:r w:rsidRPr="004F0603">
        <w:rPr>
          <w:rFonts w:ascii="Garamond" w:hAnsi="Garamond" w:cs="Arial"/>
          <w:snapToGrid w:val="0"/>
          <w:lang w:val="cs-CZ"/>
        </w:rPr>
        <w:t>§</w:t>
      </w:r>
      <w:r w:rsidR="00A2002F" w:rsidRPr="004F0603">
        <w:rPr>
          <w:rFonts w:ascii="Garamond" w:hAnsi="Garamond" w:cs="Arial"/>
          <w:snapToGrid w:val="0"/>
          <w:lang w:val="cs-CZ"/>
        </w:rPr>
        <w:t> </w:t>
      </w:r>
      <w:r w:rsidRPr="004F0603">
        <w:rPr>
          <w:rFonts w:ascii="Garamond" w:hAnsi="Garamond" w:cs="Arial"/>
          <w:snapToGrid w:val="0"/>
          <w:lang w:val="cs-CZ"/>
        </w:rPr>
        <w:t>2079</w:t>
      </w:r>
      <w:r w:rsidR="00A319F2" w:rsidRPr="004F0603">
        <w:rPr>
          <w:rFonts w:ascii="Garamond" w:hAnsi="Garamond" w:cs="Arial"/>
          <w:snapToGrid w:val="0"/>
          <w:lang w:val="cs-CZ"/>
        </w:rPr>
        <w:t xml:space="preserve"> a </w:t>
      </w:r>
      <w:r w:rsidRPr="004F0603">
        <w:rPr>
          <w:rFonts w:ascii="Garamond" w:hAnsi="Garamond" w:cs="Arial"/>
          <w:snapToGrid w:val="0"/>
          <w:lang w:val="cs-CZ"/>
        </w:rPr>
        <w:t>násl. zákona č.</w:t>
      </w:r>
      <w:r w:rsidR="00A2002F" w:rsidRPr="004F0603">
        <w:rPr>
          <w:rFonts w:ascii="Garamond" w:hAnsi="Garamond" w:cs="Arial"/>
          <w:snapToGrid w:val="0"/>
          <w:lang w:val="cs-CZ"/>
        </w:rPr>
        <w:t> </w:t>
      </w:r>
      <w:r w:rsidRPr="004F0603">
        <w:rPr>
          <w:rFonts w:ascii="Garamond" w:hAnsi="Garamond" w:cs="Arial"/>
          <w:snapToGrid w:val="0"/>
          <w:lang w:val="cs-CZ"/>
        </w:rPr>
        <w:t>89/2012 Sb., občanský zákoní</w:t>
      </w:r>
      <w:bookmarkEnd w:id="0"/>
      <w:r w:rsidRPr="004F0603">
        <w:rPr>
          <w:rFonts w:ascii="Garamond" w:hAnsi="Garamond" w:cs="Arial"/>
          <w:snapToGrid w:val="0"/>
          <w:lang w:val="cs-CZ"/>
        </w:rPr>
        <w:t>k, ve znění pozdějších předpisů (dále jen „občanský zákoník“)</w:t>
      </w:r>
    </w:p>
    <w:p w14:paraId="16309DA4" w14:textId="77777777" w:rsidR="00541A18" w:rsidRPr="004F0603" w:rsidRDefault="00541A18" w:rsidP="00C67B12">
      <w:pPr>
        <w:spacing w:before="120" w:after="120" w:line="240" w:lineRule="auto"/>
        <w:jc w:val="center"/>
        <w:rPr>
          <w:rFonts w:ascii="Garamond" w:hAnsi="Garamond" w:cs="Arial"/>
          <w:b/>
          <w:lang w:val="cs-CZ"/>
        </w:rPr>
      </w:pPr>
      <w:r w:rsidRPr="004F0603">
        <w:rPr>
          <w:rFonts w:ascii="Garamond" w:hAnsi="Garamond" w:cs="Arial"/>
          <w:b/>
          <w:snapToGrid w:val="0"/>
          <w:lang w:val="cs-CZ"/>
        </w:rPr>
        <w:t>mezi těmito smluvními stranami</w:t>
      </w:r>
    </w:p>
    <w:p w14:paraId="621C5AD7" w14:textId="77777777" w:rsidR="00541A18" w:rsidRPr="004F0603" w:rsidRDefault="00541A18" w:rsidP="00541A18">
      <w:pPr>
        <w:pStyle w:val="Nadpis5"/>
        <w:spacing w:before="0" w:after="0"/>
        <w:rPr>
          <w:rFonts w:ascii="Garamond" w:hAnsi="Garamond" w:cs="Arial"/>
          <w:i w:val="0"/>
          <w:sz w:val="24"/>
          <w:szCs w:val="24"/>
        </w:rPr>
      </w:pPr>
      <w:r w:rsidRPr="004F0603">
        <w:rPr>
          <w:rFonts w:ascii="Garamond" w:hAnsi="Garamond" w:cs="Arial"/>
          <w:i w:val="0"/>
          <w:sz w:val="24"/>
          <w:szCs w:val="24"/>
        </w:rPr>
        <w:t xml:space="preserve">Česká republika - </w:t>
      </w:r>
      <w:r w:rsidR="00C67B12" w:rsidRPr="004F0603">
        <w:rPr>
          <w:rFonts w:ascii="Garamond" w:hAnsi="Garamond" w:cs="Arial"/>
          <w:i w:val="0"/>
          <w:sz w:val="24"/>
          <w:szCs w:val="24"/>
        </w:rPr>
        <w:t>Správa státních hmotných rezerv</w:t>
      </w:r>
    </w:p>
    <w:p w14:paraId="74D5E822" w14:textId="77777777" w:rsidR="00541A18" w:rsidRPr="004F0603" w:rsidRDefault="00722754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 xml:space="preserve">se </w:t>
      </w:r>
      <w:r w:rsidR="00541A18" w:rsidRPr="004F0603">
        <w:rPr>
          <w:rFonts w:ascii="Garamond" w:hAnsi="Garamond" w:cs="Arial"/>
          <w:lang w:val="cs-CZ"/>
        </w:rPr>
        <w:t>sídlem:</w:t>
      </w:r>
      <w:r w:rsidR="00541A18" w:rsidRPr="004F0603">
        <w:rPr>
          <w:rFonts w:ascii="Garamond" w:hAnsi="Garamond" w:cs="Arial"/>
          <w:lang w:val="cs-CZ"/>
        </w:rPr>
        <w:tab/>
        <w:t>Praha 5 – Malá Strana, Šeříková 616/1, PSČ 150 85</w:t>
      </w:r>
    </w:p>
    <w:p w14:paraId="4D374E1F" w14:textId="77777777" w:rsidR="00541A18" w:rsidRPr="004F0603" w:rsidRDefault="00541A18" w:rsidP="00A319F2">
      <w:pPr>
        <w:tabs>
          <w:tab w:val="left" w:pos="2694"/>
          <w:tab w:val="left" w:pos="2835"/>
          <w:tab w:val="left" w:pos="6237"/>
          <w:tab w:val="left" w:pos="6521"/>
          <w:tab w:val="left" w:pos="8222"/>
        </w:tabs>
        <w:spacing w:after="0" w:line="240" w:lineRule="auto"/>
        <w:ind w:left="2694" w:hanging="269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právně jednající:</w:t>
      </w:r>
      <w:r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809"/>
          <w:placeholder>
            <w:docPart w:val="014C9D66C42C414BBE708782C1277E0D"/>
          </w:placeholder>
        </w:sdtPr>
        <w:sdtEndPr>
          <w:rPr>
            <w:rStyle w:val="Standardnpsmoodstavce"/>
            <w:rFonts w:ascii="Calibri" w:hAnsi="Calibri" w:cs="Arial"/>
            <w:color w:val="FF0000"/>
            <w:lang w:val="en-US"/>
          </w:rPr>
        </w:sdtEndPr>
        <w:sdtContent>
          <w:r w:rsidR="009E1F4C" w:rsidRPr="004F0603">
            <w:rPr>
              <w:rStyle w:val="Smlouva"/>
            </w:rPr>
            <w:t>Ing. Miroslav Basel, ředitel Odboru zakázek</w:t>
          </w:r>
        </w:sdtContent>
      </w:sdt>
    </w:p>
    <w:p w14:paraId="5DBCD925" w14:textId="77777777" w:rsidR="00541A18" w:rsidRPr="004F0603" w:rsidRDefault="00541A18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b/>
          <w:lang w:val="cs-CZ"/>
        </w:rPr>
      </w:pPr>
      <w:bookmarkStart w:id="1" w:name="_Toc380061317"/>
      <w:r w:rsidRPr="004F0603">
        <w:rPr>
          <w:rFonts w:ascii="Garamond" w:hAnsi="Garamond" w:cs="Arial"/>
          <w:lang w:val="cs-CZ"/>
        </w:rPr>
        <w:t>IČO:</w:t>
      </w:r>
      <w:r w:rsidRPr="004F0603">
        <w:rPr>
          <w:rFonts w:ascii="Garamond" w:hAnsi="Garamond" w:cs="Arial"/>
          <w:lang w:val="cs-CZ"/>
        </w:rPr>
        <w:tab/>
        <w:t>48133990</w:t>
      </w:r>
      <w:bookmarkEnd w:id="1"/>
    </w:p>
    <w:p w14:paraId="30E35123" w14:textId="77777777" w:rsidR="00541A18" w:rsidRPr="004F0603" w:rsidRDefault="00541A18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bookmarkStart w:id="2" w:name="_Toc380061318"/>
      <w:r w:rsidRPr="004F0603">
        <w:rPr>
          <w:rFonts w:ascii="Garamond" w:hAnsi="Garamond" w:cs="Arial"/>
          <w:lang w:val="cs-CZ"/>
        </w:rPr>
        <w:t>DIČ:</w:t>
      </w:r>
      <w:r w:rsidRPr="004F0603">
        <w:rPr>
          <w:rFonts w:ascii="Garamond" w:hAnsi="Garamond" w:cs="Arial"/>
          <w:lang w:val="cs-CZ"/>
        </w:rPr>
        <w:tab/>
        <w:t>CZ4813399</w:t>
      </w:r>
      <w:bookmarkEnd w:id="2"/>
      <w:r w:rsidRPr="004F0603">
        <w:rPr>
          <w:rFonts w:ascii="Garamond" w:hAnsi="Garamond" w:cs="Arial"/>
          <w:lang w:val="cs-CZ"/>
        </w:rPr>
        <w:t>0</w:t>
      </w:r>
    </w:p>
    <w:p w14:paraId="1BAC6663" w14:textId="77777777" w:rsidR="00541A18" w:rsidRPr="004F0603" w:rsidRDefault="00541A18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b/>
          <w:lang w:val="cs-CZ"/>
        </w:rPr>
      </w:pPr>
      <w:bookmarkStart w:id="3" w:name="_Toc380061319"/>
      <w:r w:rsidRPr="004F0603">
        <w:rPr>
          <w:rFonts w:ascii="Garamond" w:hAnsi="Garamond" w:cs="Arial"/>
          <w:lang w:val="cs-CZ"/>
        </w:rPr>
        <w:t>bankovní spojení:</w:t>
      </w:r>
      <w:r w:rsidRPr="004F0603">
        <w:rPr>
          <w:rFonts w:ascii="Garamond" w:hAnsi="Garamond" w:cs="Arial"/>
          <w:lang w:val="cs-CZ"/>
        </w:rPr>
        <w:tab/>
        <w:t>Česká národní banka, pobočka Praha</w:t>
      </w:r>
      <w:bookmarkEnd w:id="3"/>
    </w:p>
    <w:p w14:paraId="3FE0A00F" w14:textId="77777777" w:rsidR="00541A18" w:rsidRPr="004F0603" w:rsidRDefault="00541A18" w:rsidP="00A319F2">
      <w:pPr>
        <w:pStyle w:val="Zkladntext30"/>
        <w:shd w:val="clear" w:color="auto" w:fill="auto"/>
        <w:tabs>
          <w:tab w:val="left" w:pos="2694"/>
        </w:tabs>
        <w:spacing w:after="0" w:line="240" w:lineRule="auto"/>
        <w:ind w:left="2694" w:hanging="2694"/>
        <w:jc w:val="left"/>
        <w:rPr>
          <w:rFonts w:ascii="Garamond" w:hAnsi="Garamond"/>
          <w:sz w:val="24"/>
          <w:szCs w:val="24"/>
        </w:rPr>
      </w:pPr>
      <w:r w:rsidRPr="004F0603">
        <w:rPr>
          <w:rFonts w:ascii="Garamond" w:hAnsi="Garamond"/>
          <w:sz w:val="24"/>
          <w:szCs w:val="24"/>
        </w:rPr>
        <w:t>č. účtu:</w:t>
      </w:r>
      <w:r w:rsidRPr="004F0603">
        <w:rPr>
          <w:rFonts w:ascii="Garamond" w:hAnsi="Garamond"/>
          <w:sz w:val="24"/>
          <w:szCs w:val="24"/>
        </w:rPr>
        <w:tab/>
      </w:r>
      <w:sdt>
        <w:sdtPr>
          <w:rPr>
            <w:rStyle w:val="Smlouva"/>
          </w:rPr>
          <w:id w:val="-1746567630"/>
          <w:placeholder>
            <w:docPart w:val="DE1734400A4943A38FC025F2A075D3D1"/>
          </w:placeholder>
        </w:sdtPr>
        <w:sdtEndPr>
          <w:rPr>
            <w:rStyle w:val="Smlouva"/>
            <w:rFonts w:eastAsiaTheme="minorHAnsi"/>
          </w:rPr>
        </w:sdtEndPr>
        <w:sdtContent>
          <w:r w:rsidR="00534FAF" w:rsidRPr="004F0603">
            <w:rPr>
              <w:rStyle w:val="Smlouva"/>
              <w:rFonts w:eastAsiaTheme="minorHAnsi"/>
            </w:rPr>
            <w:t>85508881/0710</w:t>
          </w:r>
        </w:sdtContent>
      </w:sdt>
      <w:sdt>
        <w:sdtPr>
          <w:rPr>
            <w:rStyle w:val="Smlouva"/>
          </w:rPr>
          <w:id w:val="357707687"/>
          <w:placeholder>
            <w:docPart w:val="6F008E9630714EF187293D6F8F0959A4"/>
          </w:placeholder>
        </w:sdtPr>
        <w:sdtEndPr>
          <w:rPr>
            <w:rStyle w:val="Standardnpsmoodstavce"/>
            <w:rFonts w:ascii="Arial" w:hAnsi="Arial"/>
            <w:color w:val="FF0000"/>
            <w:sz w:val="22"/>
          </w:rPr>
        </w:sdtEndPr>
        <w:sdtContent>
          <w:r w:rsidR="003D7EFB" w:rsidRPr="004F0603">
            <w:rPr>
              <w:rStyle w:val="Smlouva"/>
            </w:rPr>
            <w:t xml:space="preserve"> </w:t>
          </w:r>
        </w:sdtContent>
      </w:sdt>
    </w:p>
    <w:p w14:paraId="27692CDA" w14:textId="77777777" w:rsidR="00541A18" w:rsidRPr="004F0603" w:rsidRDefault="00541A18" w:rsidP="00A319F2">
      <w:pPr>
        <w:tabs>
          <w:tab w:val="left" w:pos="2694"/>
          <w:tab w:val="left" w:pos="3261"/>
          <w:tab w:val="left" w:pos="5387"/>
          <w:tab w:val="left" w:pos="7230"/>
        </w:tabs>
        <w:spacing w:after="0" w:line="240" w:lineRule="auto"/>
        <w:ind w:left="2694" w:hanging="2694"/>
        <w:rPr>
          <w:rFonts w:ascii="Garamond" w:hAnsi="Garamond" w:cs="Arial"/>
          <w:highlight w:val="yellow"/>
          <w:lang w:val="cs-CZ"/>
        </w:rPr>
      </w:pPr>
      <w:r w:rsidRPr="004F0603">
        <w:rPr>
          <w:rFonts w:ascii="Garamond" w:hAnsi="Garamond" w:cs="Arial"/>
          <w:lang w:val="cs-CZ"/>
        </w:rPr>
        <w:t>kontaktní osoba:</w:t>
      </w:r>
      <w:r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852"/>
          <w:placeholder>
            <w:docPart w:val="854521F0C081437C9706AD529C58A985"/>
          </w:placeholder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sdt>
            <w:sdtPr>
              <w:rPr>
                <w:rStyle w:val="Smlouva"/>
              </w:rPr>
              <w:id w:val="162897906"/>
              <w:placeholder>
                <w:docPart w:val="E298DBF628E645A7AD6CCC82CF55A325"/>
              </w:placeholder>
            </w:sdtPr>
            <w:sdtEndPr>
              <w:rPr>
                <w:rStyle w:val="Standardnpsmoodstavce"/>
                <w:rFonts w:ascii="Calibri" w:hAnsi="Calibri" w:cs="Arial"/>
                <w:lang w:val="en-US"/>
              </w:rPr>
            </w:sdtEndPr>
            <w:sdtContent>
              <w:r w:rsidR="00D93369" w:rsidRPr="004F0603">
                <w:rPr>
                  <w:rStyle w:val="Smlouva"/>
                </w:rPr>
                <w:t>Ing. Miloslav Novák</w:t>
              </w:r>
              <w:r w:rsidR="00DF7CE5" w:rsidRPr="004F0603">
                <w:rPr>
                  <w:rStyle w:val="Smlouva"/>
                </w:rPr>
                <w:t>; ředitel Odboru příprav pro krizové stavy</w:t>
              </w:r>
            </w:sdtContent>
          </w:sdt>
        </w:sdtContent>
      </w:sdt>
    </w:p>
    <w:p w14:paraId="08EA7307" w14:textId="77777777" w:rsidR="00541A18" w:rsidRPr="004F0603" w:rsidRDefault="00541A18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telefon:</w:t>
      </w:r>
      <w:r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854"/>
          <w:placeholder>
            <w:docPart w:val="4C0DAF9C053040099ADB729B0DC98751"/>
          </w:placeholder>
        </w:sdtPr>
        <w:sdtEndPr>
          <w:rPr>
            <w:rStyle w:val="Smlouva"/>
          </w:rPr>
        </w:sdtEndPr>
        <w:sdtContent>
          <w:r w:rsidR="00DF7CE5" w:rsidRPr="004F0603">
            <w:rPr>
              <w:rStyle w:val="Smlouva"/>
            </w:rPr>
            <w:t>+420 244 095 317</w:t>
          </w:r>
        </w:sdtContent>
      </w:sdt>
    </w:p>
    <w:p w14:paraId="254B8021" w14:textId="77777777" w:rsidR="00541A18" w:rsidRPr="004F0603" w:rsidRDefault="00541A18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fax:</w:t>
      </w:r>
      <w:r w:rsidRPr="004F0603">
        <w:rPr>
          <w:rFonts w:ascii="Garamond" w:hAnsi="Garamond" w:cs="Arial"/>
          <w:color w:val="FF0000"/>
          <w:lang w:val="cs-CZ"/>
        </w:rPr>
        <w:tab/>
      </w:r>
      <w:sdt>
        <w:sdtPr>
          <w:rPr>
            <w:rStyle w:val="Smlouva"/>
          </w:rPr>
          <w:id w:val="357706855"/>
          <w:placeholder>
            <w:docPart w:val="BC099ED8C8CF4A3C993FFE68B9BC3161"/>
          </w:placeholder>
        </w:sdtPr>
        <w:sdtEndPr>
          <w:rPr>
            <w:rStyle w:val="Smlouva"/>
          </w:rPr>
        </w:sdtEndPr>
        <w:sdtContent>
          <w:r w:rsidR="009E1F4C" w:rsidRPr="004F0603">
            <w:rPr>
              <w:rStyle w:val="Smlouva"/>
            </w:rPr>
            <w:t>+420 251 510 314</w:t>
          </w:r>
        </w:sdtContent>
      </w:sdt>
    </w:p>
    <w:p w14:paraId="5C7F2863" w14:textId="77777777" w:rsidR="00541A18" w:rsidRPr="004F0603" w:rsidRDefault="00541A18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e-mail:</w:t>
      </w:r>
      <w:r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7654"/>
          <w:placeholder>
            <w:docPart w:val="84B33DD157D14C44A80FDD4FFC3FB9E3"/>
          </w:placeholder>
        </w:sdtPr>
        <w:sdtEndPr>
          <w:rPr>
            <w:rStyle w:val="Standardnpsmoodstavce"/>
            <w:rFonts w:ascii="Calibri" w:hAnsi="Calibri" w:cs="Arial"/>
            <w:color w:val="FF0000"/>
            <w:lang w:val="en-US"/>
          </w:rPr>
        </w:sdtEndPr>
        <w:sdtContent>
          <w:r w:rsidR="006223ED" w:rsidRPr="004F0603">
            <w:rPr>
              <w:rStyle w:val="Smlouva"/>
            </w:rPr>
            <w:t>mnovak</w:t>
          </w:r>
        </w:sdtContent>
      </w:sdt>
      <w:r w:rsidR="008B1306" w:rsidRPr="004F0603">
        <w:rPr>
          <w:rStyle w:val="Smlouva"/>
        </w:rPr>
        <w:t>@</w:t>
      </w:r>
      <w:sdt>
        <w:sdtPr>
          <w:rPr>
            <w:rStyle w:val="Smlouva"/>
          </w:rPr>
          <w:id w:val="357706858"/>
          <w:placeholder>
            <w:docPart w:val="C6C09CD1115A4FE58EA432DD80FC7F93"/>
          </w:placeholder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6223ED" w:rsidRPr="004F0603">
            <w:rPr>
              <w:rStyle w:val="Smlouva"/>
            </w:rPr>
            <w:t>sshr.cz</w:t>
          </w:r>
        </w:sdtContent>
      </w:sdt>
    </w:p>
    <w:p w14:paraId="153D32DD" w14:textId="77777777" w:rsidR="00541A18" w:rsidRPr="004F0603" w:rsidRDefault="00541A18" w:rsidP="00A319F2">
      <w:pPr>
        <w:pStyle w:val="Zkladntext30"/>
        <w:shd w:val="clear" w:color="auto" w:fill="auto"/>
        <w:tabs>
          <w:tab w:val="left" w:pos="2694"/>
        </w:tabs>
        <w:spacing w:after="0" w:line="240" w:lineRule="auto"/>
        <w:ind w:left="2694" w:hanging="2694"/>
        <w:jc w:val="left"/>
        <w:rPr>
          <w:rFonts w:ascii="Garamond" w:hAnsi="Garamond"/>
          <w:sz w:val="24"/>
          <w:szCs w:val="24"/>
        </w:rPr>
      </w:pPr>
      <w:r w:rsidRPr="004F0603">
        <w:rPr>
          <w:rFonts w:ascii="Garamond" w:hAnsi="Garamond"/>
          <w:color w:val="000000"/>
          <w:sz w:val="24"/>
          <w:szCs w:val="24"/>
        </w:rPr>
        <w:t>datová schránka:</w:t>
      </w:r>
      <w:r w:rsidRPr="004F0603">
        <w:rPr>
          <w:rFonts w:ascii="Garamond" w:hAnsi="Garamond"/>
          <w:color w:val="000000"/>
          <w:sz w:val="24"/>
          <w:szCs w:val="24"/>
        </w:rPr>
        <w:tab/>
        <w:t>4iqaa3x</w:t>
      </w:r>
    </w:p>
    <w:p w14:paraId="67D4F40B" w14:textId="77777777" w:rsidR="00541A18" w:rsidRPr="004F0603" w:rsidRDefault="00541A18" w:rsidP="00A319F2">
      <w:pPr>
        <w:spacing w:before="240" w:after="120" w:line="240" w:lineRule="auto"/>
        <w:ind w:left="2693" w:hanging="2693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 xml:space="preserve">(dále jen </w:t>
      </w:r>
      <w:r w:rsidRPr="004F0603">
        <w:rPr>
          <w:rFonts w:ascii="Garamond" w:hAnsi="Garamond" w:cs="Arial"/>
          <w:b/>
          <w:lang w:val="cs-CZ"/>
        </w:rPr>
        <w:t>„kupující“</w:t>
      </w:r>
      <w:r w:rsidRPr="004F0603">
        <w:rPr>
          <w:rFonts w:ascii="Garamond" w:hAnsi="Garamond" w:cs="Arial"/>
          <w:lang w:val="cs-CZ"/>
        </w:rPr>
        <w:t>)</w:t>
      </w:r>
    </w:p>
    <w:p w14:paraId="6FA326D4" w14:textId="77777777" w:rsidR="00541A18" w:rsidRPr="004F0603" w:rsidRDefault="00541A18" w:rsidP="00A319F2">
      <w:pPr>
        <w:spacing w:after="240" w:line="240" w:lineRule="auto"/>
        <w:ind w:left="2694" w:hanging="2694"/>
        <w:jc w:val="center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a</w:t>
      </w:r>
    </w:p>
    <w:p w14:paraId="6115953D" w14:textId="77777777" w:rsidR="00541A18" w:rsidRPr="004F0603" w:rsidRDefault="008933EB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sdt>
        <w:sdtPr>
          <w:rPr>
            <w:rStyle w:val="Smlouvatun"/>
            <w:lang w:val="cs-CZ"/>
          </w:rPr>
          <w:id w:val="357706996"/>
          <w:placeholder>
            <w:docPart w:val="0D5AA7F7F9424C558B3C2DAB253A586A"/>
          </w:placeholder>
          <w:showingPlcHdr/>
          <w:dropDownList>
            <w:listItem w:value="PO = firma; FO = jméno"/>
            <w:listItem w:displayText="Obchodní firma" w:value="PO"/>
            <w:listItem w:displayText="Jméno a příjmení" w:value="FO"/>
          </w:dropDownList>
        </w:sdtPr>
        <w:sdtEndPr>
          <w:rPr>
            <w:rStyle w:val="Smlouvatun"/>
          </w:rPr>
        </w:sdtEndPr>
        <w:sdtContent>
          <w:r w:rsidR="008339D0" w:rsidRPr="004F0603">
            <w:rPr>
              <w:rStyle w:val="Zstupntext"/>
              <w:rFonts w:ascii="Garamond" w:hAnsi="Garamond"/>
              <w:color w:val="FF0000"/>
              <w:lang w:val="cs-CZ"/>
            </w:rPr>
            <w:t>Vyberte zda PO či FO</w:t>
          </w:r>
        </w:sdtContent>
      </w:sdt>
      <w:r w:rsidR="00541A18" w:rsidRPr="004F0603">
        <w:rPr>
          <w:rFonts w:ascii="Garamond" w:hAnsi="Garamond" w:cs="Arial"/>
          <w:lang w:val="cs-CZ"/>
        </w:rPr>
        <w:tab/>
      </w:r>
      <w:sdt>
        <w:sdtPr>
          <w:rPr>
            <w:rStyle w:val="Smlouvatun"/>
            <w:lang w:val="cs-CZ"/>
          </w:rPr>
          <w:id w:val="357706862"/>
          <w:placeholder>
            <w:docPart w:val="E801B0AD94AB45C5876D47EB529785CD"/>
          </w:placeholder>
          <w:showingPlcHdr/>
        </w:sdtPr>
        <w:sdtEndPr>
          <w:rPr>
            <w:rStyle w:val="Standardnpsmoodstavce"/>
            <w:rFonts w:ascii="Calibri" w:hAnsi="Calibri" w:cs="Arial"/>
            <w:b w:val="0"/>
          </w:rPr>
        </w:sdtEndPr>
        <w:sdtContent>
          <w:r w:rsidR="001B48B6" w:rsidRPr="004F0603">
            <w:rPr>
              <w:rStyle w:val="Zstupntext"/>
              <w:rFonts w:ascii="Garamond" w:hAnsi="Garamond"/>
              <w:color w:val="FF0000"/>
              <w:lang w:val="cs-CZ"/>
            </w:rPr>
            <w:t>zadejte název včetně dodatku např.</w:t>
          </w:r>
          <w:r w:rsidR="00406A43" w:rsidRPr="004F0603">
            <w:rPr>
              <w:rStyle w:val="Zstupntext"/>
              <w:rFonts w:ascii="Garamond" w:hAnsi="Garamond"/>
              <w:color w:val="FF0000"/>
              <w:lang w:val="cs-CZ"/>
            </w:rPr>
            <w:t xml:space="preserve"> s. r. o. apod.</w:t>
          </w:r>
          <w:r w:rsidR="00C47AB7" w:rsidRPr="004F0603">
            <w:rPr>
              <w:rStyle w:val="Zstupntext"/>
              <w:rFonts w:ascii="Garamond" w:hAnsi="Garamond"/>
              <w:color w:val="FF0000"/>
              <w:lang w:val="cs-CZ"/>
            </w:rPr>
            <w:t xml:space="preserve"> nebo jméno</w:t>
          </w:r>
        </w:sdtContent>
      </w:sdt>
    </w:p>
    <w:p w14:paraId="140B39AD" w14:textId="77777777" w:rsidR="00541A18" w:rsidRPr="004F0603" w:rsidRDefault="008933EB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sdt>
        <w:sdtPr>
          <w:rPr>
            <w:rStyle w:val="Smlouva"/>
          </w:rPr>
          <w:id w:val="357707003"/>
          <w:placeholder>
            <w:docPart w:val="022EDE3300784BF190719E8B1228C63A"/>
          </w:placeholder>
          <w:showingPlcHdr/>
          <w:dropDownList>
            <w:listItem w:value="PO = se sídlem; FO = sídlo"/>
            <w:listItem w:displayText="se sídlem:" w:value="PO"/>
            <w:listItem w:displayText="sídlo:" w:value="FO"/>
          </w:dropDownList>
        </w:sdtPr>
        <w:sdtEndPr>
          <w:rPr>
            <w:rStyle w:val="Smlouvatun"/>
            <w:b/>
            <w:lang w:val="en-US"/>
          </w:rPr>
        </w:sdtEndPr>
        <w:sdtContent>
          <w:r w:rsidR="008339D0" w:rsidRPr="004F0603">
            <w:rPr>
              <w:rStyle w:val="Zstupntext"/>
              <w:rFonts w:ascii="Garamond" w:hAnsi="Garamond"/>
              <w:color w:val="FF0000"/>
              <w:lang w:val="cs-CZ"/>
            </w:rPr>
            <w:t>Vyberte zda PO či FO</w:t>
          </w:r>
        </w:sdtContent>
      </w:sdt>
      <w:r w:rsidR="00541A18"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893"/>
          <w:placeholder>
            <w:docPart w:val="1A5D42A275884203BD5FC75440552766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406A43" w:rsidRPr="004F0603">
            <w:rPr>
              <w:rStyle w:val="Zstupntext"/>
              <w:rFonts w:ascii="Garamond" w:hAnsi="Garamond"/>
              <w:color w:val="FF0000"/>
              <w:lang w:val="cs-CZ"/>
            </w:rPr>
            <w:t>zadejte adresu</w:t>
          </w:r>
        </w:sdtContent>
      </w:sdt>
    </w:p>
    <w:p w14:paraId="0DB066A3" w14:textId="77777777" w:rsidR="00541A18" w:rsidRPr="004F0603" w:rsidRDefault="00C67B12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adresa pro doručování</w:t>
      </w:r>
      <w:r w:rsidR="00161F6E" w:rsidRPr="004F0603">
        <w:rPr>
          <w:rFonts w:ascii="Garamond" w:hAnsi="Garamond" w:cs="Arial"/>
          <w:lang w:val="cs-CZ"/>
        </w:rPr>
        <w:t>:</w:t>
      </w:r>
      <w:r w:rsidR="00406A43"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894"/>
          <w:placeholder>
            <w:docPart w:val="10E8C3508210477483955EF52B561763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406A43" w:rsidRPr="004F0603">
            <w:rPr>
              <w:rStyle w:val="Zstupntext"/>
              <w:rFonts w:ascii="Garamond" w:hAnsi="Garamond"/>
              <w:color w:val="FF0000"/>
              <w:lang w:val="cs-CZ"/>
            </w:rPr>
            <w:t>zadejte adresu</w:t>
          </w:r>
          <w:r w:rsidR="00864B68" w:rsidRPr="004F0603">
            <w:rPr>
              <w:rStyle w:val="Zstupntext"/>
              <w:rFonts w:ascii="Garamond" w:hAnsi="Garamond"/>
              <w:color w:val="FF0000"/>
              <w:lang w:val="cs-CZ"/>
            </w:rPr>
            <w:t>,</w:t>
          </w:r>
          <w:r w:rsidR="00406A43" w:rsidRPr="004F0603">
            <w:rPr>
              <w:rStyle w:val="Zstupntext"/>
              <w:rFonts w:ascii="Garamond" w:hAnsi="Garamond"/>
              <w:color w:val="FF0000"/>
              <w:lang w:val="cs-CZ"/>
            </w:rPr>
            <w:t xml:space="preserve"> je-li odlišná od adresy sídla – jinak</w:t>
          </w:r>
          <w:r w:rsidR="00621158" w:rsidRPr="004F0603">
            <w:rPr>
              <w:rStyle w:val="Zstupntext"/>
              <w:rFonts w:ascii="Garamond" w:hAnsi="Garamond"/>
              <w:color w:val="FF0000"/>
              <w:lang w:val="cs-CZ"/>
            </w:rPr>
            <w:t xml:space="preserve"> </w:t>
          </w:r>
          <w:r w:rsidR="00864B68" w:rsidRPr="004F0603">
            <w:rPr>
              <w:rStyle w:val="Zstupntext"/>
              <w:rFonts w:ascii="Garamond" w:hAnsi="Garamond"/>
              <w:color w:val="FF0000"/>
              <w:lang w:val="cs-CZ"/>
            </w:rPr>
            <w:t>stiskněte jednou mezerník</w:t>
          </w:r>
        </w:sdtContent>
      </w:sdt>
    </w:p>
    <w:p w14:paraId="435E24F3" w14:textId="77777777" w:rsidR="00541A18" w:rsidRPr="004F0603" w:rsidRDefault="008933EB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sdt>
        <w:sdtPr>
          <w:rPr>
            <w:rStyle w:val="Smlouva"/>
          </w:rPr>
          <w:id w:val="357707004"/>
          <w:placeholder>
            <w:docPart w:val="079DF2C3680F4107B9DB6F9CE6FD999F"/>
          </w:placeholder>
          <w:showingPlcHdr/>
          <w:dropDownList>
            <w:listItem w:value="PO = značka; FO = ŽR"/>
            <w:listItem w:displayText="spisová značka:" w:value="PO"/>
            <w:listItem w:displayText="zapsaná v ŽR od:" w:value="FO"/>
          </w:dropDownList>
        </w:sdtPr>
        <w:sdtEndPr>
          <w:rPr>
            <w:rStyle w:val="Smlouvatun"/>
            <w:b/>
            <w:lang w:val="en-US"/>
          </w:rPr>
        </w:sdtEndPr>
        <w:sdtContent>
          <w:r w:rsidR="008339D0" w:rsidRPr="004F0603">
            <w:rPr>
              <w:rStyle w:val="Zstupntext"/>
              <w:rFonts w:ascii="Garamond" w:hAnsi="Garamond"/>
              <w:color w:val="FF0000"/>
              <w:lang w:val="cs-CZ"/>
            </w:rPr>
            <w:t>Vyberte zda PO či FO</w:t>
          </w:r>
        </w:sdtContent>
      </w:sdt>
      <w:r w:rsidR="00541A18"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902"/>
          <w:placeholder>
            <w:docPart w:val="D601992707F144B68EFC49BD1A141551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356707" w:rsidRPr="004F0603">
            <w:rPr>
              <w:rStyle w:val="Zstupntext"/>
              <w:rFonts w:ascii="Garamond" w:hAnsi="Garamond"/>
              <w:color w:val="FF0000"/>
              <w:lang w:val="cs-CZ"/>
            </w:rPr>
            <w:t>X 0000 vedená u …</w:t>
          </w:r>
          <w:r w:rsidR="00836E94" w:rsidRPr="004F0603">
            <w:rPr>
              <w:rStyle w:val="Zstupntext"/>
              <w:rFonts w:ascii="Garamond" w:hAnsi="Garamond"/>
              <w:color w:val="FF0000"/>
              <w:lang w:val="cs-CZ"/>
            </w:rPr>
            <w:t>nebo v případě FO datum z</w:t>
          </w:r>
          <w:r w:rsidR="008339D0" w:rsidRPr="004F0603">
            <w:rPr>
              <w:rStyle w:val="Zstupntext"/>
              <w:rFonts w:ascii="Garamond" w:hAnsi="Garamond"/>
              <w:color w:val="FF0000"/>
              <w:lang w:val="cs-CZ"/>
            </w:rPr>
            <w:t>ápi</w:t>
          </w:r>
          <w:r w:rsidR="00836E94" w:rsidRPr="004F0603">
            <w:rPr>
              <w:rStyle w:val="Zstupntext"/>
              <w:rFonts w:ascii="Garamond" w:hAnsi="Garamond"/>
              <w:color w:val="FF0000"/>
              <w:lang w:val="cs-CZ"/>
            </w:rPr>
            <w:t>su do ŽR</w:t>
          </w:r>
        </w:sdtContent>
      </w:sdt>
    </w:p>
    <w:p w14:paraId="0DBC5ECA" w14:textId="77777777" w:rsidR="00541A18" w:rsidRPr="004F0603" w:rsidRDefault="008933EB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sdt>
        <w:sdtPr>
          <w:rPr>
            <w:rStyle w:val="Smlouva"/>
          </w:rPr>
          <w:id w:val="357707008"/>
          <w:placeholder>
            <w:docPart w:val="D0B20A4567154534AB897B1092036D0B"/>
          </w:placeholder>
          <w:showingPlcHdr/>
          <w:dropDownList>
            <w:listItem w:value="PO = zastoupení; FO = ŽR"/>
            <w:listItem w:displayText="zastoupena:" w:value="PO"/>
            <w:listItem w:displayText="vedeném u ŽÚ v" w:value="FO"/>
          </w:dropDownList>
        </w:sdtPr>
        <w:sdtEndPr>
          <w:rPr>
            <w:rStyle w:val="Smlouvatun"/>
            <w:b/>
            <w:lang w:val="en-US"/>
          </w:rPr>
        </w:sdtEndPr>
        <w:sdtContent>
          <w:r w:rsidR="00464961" w:rsidRPr="004F0603">
            <w:rPr>
              <w:rStyle w:val="Zstupntext"/>
              <w:rFonts w:ascii="Garamond" w:hAnsi="Garamond"/>
              <w:color w:val="FF0000"/>
              <w:lang w:val="cs-CZ"/>
            </w:rPr>
            <w:t>Vyberte zda PO či FO</w:t>
          </w:r>
        </w:sdtContent>
      </w:sdt>
      <w:r w:rsidR="00541A18"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904"/>
          <w:placeholder>
            <w:docPart w:val="54A395AA182546FA8EEDC3E104414B66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356707" w:rsidRPr="004F0603">
            <w:rPr>
              <w:rStyle w:val="Zstupntext"/>
              <w:rFonts w:ascii="Garamond" w:hAnsi="Garamond"/>
              <w:color w:val="FF0000"/>
              <w:lang w:val="cs-CZ"/>
            </w:rPr>
            <w:t>zastoupení dle OR</w:t>
          </w:r>
          <w:r w:rsidR="00464961" w:rsidRPr="004F0603">
            <w:rPr>
              <w:rStyle w:val="Zstupntext"/>
              <w:rFonts w:ascii="Garamond" w:hAnsi="Garamond"/>
              <w:color w:val="FF0000"/>
              <w:lang w:val="cs-CZ"/>
            </w:rPr>
            <w:t xml:space="preserve"> či u FO město</w:t>
          </w:r>
          <w:r w:rsidR="00464961" w:rsidRPr="004F0603">
            <w:rPr>
              <w:rFonts w:ascii="Garamond" w:hAnsi="Garamond" w:cs="Arial"/>
              <w:color w:val="FF0000"/>
              <w:lang w:val="cs-CZ"/>
            </w:rPr>
            <w:t>; evidenční číslo, číslo jednací ŽL</w:t>
          </w:r>
        </w:sdtContent>
      </w:sdt>
    </w:p>
    <w:p w14:paraId="0E8D1D10" w14:textId="77777777" w:rsidR="00541A18" w:rsidRPr="004F0603" w:rsidRDefault="00C47AB7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IČO:</w:t>
      </w:r>
      <w:r w:rsidR="00541A18"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967"/>
          <w:placeholder>
            <w:docPart w:val="9E3C9FF5D9F44B46BF270132AA4C4A02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Pr="004F0603">
            <w:rPr>
              <w:rStyle w:val="Zstupntext"/>
              <w:rFonts w:ascii="Garamond" w:hAnsi="Garamond"/>
              <w:color w:val="FF0000"/>
              <w:lang w:val="cs-CZ"/>
            </w:rPr>
            <w:t>IČO – 8 znaků</w:t>
          </w:r>
        </w:sdtContent>
      </w:sdt>
    </w:p>
    <w:p w14:paraId="56A0B2B2" w14:textId="77777777" w:rsidR="00541A18" w:rsidRPr="004F0603" w:rsidRDefault="00541A18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DIČ:</w:t>
      </w:r>
      <w:r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970"/>
          <w:placeholder>
            <w:docPart w:val="84A0EBB45F804ACB83C76EBB09D4D7D3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AD7986" w:rsidRPr="004F0603">
            <w:rPr>
              <w:rStyle w:val="Zstupntext"/>
              <w:rFonts w:ascii="Garamond" w:hAnsi="Garamond"/>
              <w:color w:val="FF0000"/>
              <w:lang w:val="cs-CZ"/>
            </w:rPr>
            <w:t xml:space="preserve">DIČ – neplátce DPH stisknout </w:t>
          </w:r>
          <w:r w:rsidR="00190ADD" w:rsidRPr="004F0603">
            <w:rPr>
              <w:rStyle w:val="Zstupntext"/>
              <w:rFonts w:ascii="Garamond" w:hAnsi="Garamond"/>
              <w:color w:val="FF0000"/>
              <w:lang w:val="cs-CZ"/>
            </w:rPr>
            <w:t xml:space="preserve">jedenkrát </w:t>
          </w:r>
          <w:r w:rsidR="00AD7986" w:rsidRPr="004F0603">
            <w:rPr>
              <w:rStyle w:val="Zstupntext"/>
              <w:rFonts w:ascii="Garamond" w:hAnsi="Garamond"/>
              <w:color w:val="FF0000"/>
              <w:lang w:val="cs-CZ"/>
            </w:rPr>
            <w:t>mezerník</w:t>
          </w:r>
        </w:sdtContent>
      </w:sdt>
    </w:p>
    <w:p w14:paraId="6DF4463B" w14:textId="77777777" w:rsidR="00541A18" w:rsidRPr="004F0603" w:rsidRDefault="00C47AB7" w:rsidP="00A319F2">
      <w:pPr>
        <w:tabs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bankovní spojení:</w:t>
      </w:r>
      <w:r w:rsidR="00541A18"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984"/>
          <w:placeholder>
            <w:docPart w:val="C476E339123445EA9A2FC3E6E04A3743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Pr="004F0603">
            <w:rPr>
              <w:rStyle w:val="Zstupntext"/>
              <w:rFonts w:ascii="Garamond" w:hAnsi="Garamond"/>
              <w:color w:val="FF0000"/>
              <w:lang w:val="cs-CZ"/>
            </w:rPr>
            <w:t>bankovní ústav</w:t>
          </w:r>
        </w:sdtContent>
      </w:sdt>
    </w:p>
    <w:p w14:paraId="4F373108" w14:textId="77777777" w:rsidR="00541A18" w:rsidRPr="004F0603" w:rsidRDefault="00C47AB7" w:rsidP="00A319F2">
      <w:pPr>
        <w:tabs>
          <w:tab w:val="left" w:pos="2127"/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číslo účtu:</w:t>
      </w:r>
      <w:r w:rsidR="00541A18" w:rsidRPr="004F0603">
        <w:rPr>
          <w:rFonts w:ascii="Garamond" w:hAnsi="Garamond" w:cs="Arial"/>
          <w:lang w:val="cs-CZ"/>
        </w:rPr>
        <w:tab/>
      </w:r>
      <w:r w:rsidR="00541A18"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985"/>
          <w:placeholder>
            <w:docPart w:val="D6569010661A44B284FBA4506F0D9680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Pr="004F0603">
            <w:rPr>
              <w:rStyle w:val="Zstupntext"/>
              <w:rFonts w:ascii="Garamond" w:hAnsi="Garamond"/>
              <w:color w:val="FF0000"/>
              <w:lang w:val="cs-CZ"/>
            </w:rPr>
            <w:t>zadejte číslo svého účtu</w:t>
          </w:r>
        </w:sdtContent>
      </w:sdt>
    </w:p>
    <w:p w14:paraId="1360D374" w14:textId="77777777" w:rsidR="00541A18" w:rsidRPr="004F0603" w:rsidRDefault="00A4486C" w:rsidP="00A319F2">
      <w:pPr>
        <w:tabs>
          <w:tab w:val="left" w:pos="2127"/>
          <w:tab w:val="left" w:pos="2694"/>
          <w:tab w:val="left" w:pos="4111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kontaktní osoba</w:t>
      </w:r>
      <w:r w:rsidR="00541A18" w:rsidRPr="004F0603">
        <w:rPr>
          <w:rFonts w:ascii="Garamond" w:hAnsi="Garamond" w:cs="Arial"/>
          <w:lang w:val="cs-CZ"/>
        </w:rPr>
        <w:t>:</w:t>
      </w:r>
      <w:r w:rsidR="00541A18" w:rsidRPr="004F0603">
        <w:rPr>
          <w:rFonts w:ascii="Garamond" w:hAnsi="Garamond" w:cs="Arial"/>
          <w:lang w:val="cs-CZ"/>
        </w:rPr>
        <w:tab/>
      </w:r>
      <w:r w:rsidR="00541A18"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986"/>
          <w:placeholder>
            <w:docPart w:val="BC1E1B4EFE26437197E1A82A39CC699B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C47AB7" w:rsidRPr="004F0603">
            <w:rPr>
              <w:rStyle w:val="Zstupntext"/>
              <w:rFonts w:ascii="Garamond" w:hAnsi="Garamond"/>
              <w:color w:val="FF0000"/>
              <w:lang w:val="cs-CZ"/>
            </w:rPr>
            <w:t>zadejte kontaktní osobu</w:t>
          </w:r>
        </w:sdtContent>
      </w:sdt>
    </w:p>
    <w:p w14:paraId="049CD0ED" w14:textId="77777777" w:rsidR="00541A18" w:rsidRPr="004F0603" w:rsidRDefault="00541A18" w:rsidP="00A319F2">
      <w:pPr>
        <w:tabs>
          <w:tab w:val="left" w:pos="2127"/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telefon:</w:t>
      </w:r>
      <w:r w:rsidRPr="004F0603">
        <w:rPr>
          <w:rFonts w:ascii="Garamond" w:hAnsi="Garamond" w:cs="Arial"/>
          <w:lang w:val="cs-CZ"/>
        </w:rPr>
        <w:tab/>
      </w:r>
      <w:r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987"/>
          <w:placeholder>
            <w:docPart w:val="D4889BF01EE24343AF62090FB880D414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C47AB7" w:rsidRPr="004F0603">
            <w:rPr>
              <w:rStyle w:val="Zstupntext"/>
              <w:rFonts w:ascii="Garamond" w:hAnsi="Garamond"/>
              <w:color w:val="FF0000"/>
              <w:lang w:val="cs-CZ"/>
            </w:rPr>
            <w:t>zadejte kontaktní telefon</w:t>
          </w:r>
        </w:sdtContent>
      </w:sdt>
    </w:p>
    <w:p w14:paraId="0F07C807" w14:textId="77777777" w:rsidR="00541A18" w:rsidRPr="004F0603" w:rsidRDefault="00541A18" w:rsidP="00A319F2">
      <w:pPr>
        <w:tabs>
          <w:tab w:val="left" w:pos="2127"/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fax:</w:t>
      </w:r>
      <w:r w:rsidRPr="004F0603">
        <w:rPr>
          <w:rFonts w:ascii="Garamond" w:hAnsi="Garamond" w:cs="Arial"/>
          <w:lang w:val="cs-CZ"/>
        </w:rPr>
        <w:tab/>
      </w:r>
      <w:r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988"/>
          <w:placeholder>
            <w:docPart w:val="D3AA9AB7BBC041B78F81DCA01757D84E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C47AB7" w:rsidRPr="004F0603">
            <w:rPr>
              <w:rStyle w:val="Zstupntext"/>
              <w:rFonts w:ascii="Garamond" w:hAnsi="Garamond"/>
              <w:color w:val="FF0000"/>
              <w:lang w:val="cs-CZ"/>
            </w:rPr>
            <w:t xml:space="preserve">pokud nemáte fax, </w:t>
          </w:r>
          <w:r w:rsidR="00864B68" w:rsidRPr="004F0603">
            <w:rPr>
              <w:rStyle w:val="Zstupntext"/>
              <w:rFonts w:ascii="Garamond" w:hAnsi="Garamond"/>
              <w:color w:val="FF0000"/>
              <w:lang w:val="cs-CZ"/>
            </w:rPr>
            <w:t>stiskněte jednou mezerník</w:t>
          </w:r>
        </w:sdtContent>
      </w:sdt>
    </w:p>
    <w:p w14:paraId="3891634D" w14:textId="77777777" w:rsidR="00541A18" w:rsidRPr="004F0603" w:rsidRDefault="00541A18" w:rsidP="00A319F2">
      <w:pPr>
        <w:tabs>
          <w:tab w:val="left" w:pos="2127"/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e-mail:</w:t>
      </w:r>
      <w:r w:rsidRPr="004F0603">
        <w:rPr>
          <w:rFonts w:ascii="Garamond" w:hAnsi="Garamond" w:cs="Arial"/>
          <w:lang w:val="cs-CZ"/>
        </w:rPr>
        <w:tab/>
      </w:r>
      <w:r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7697"/>
          <w:placeholder>
            <w:docPart w:val="75D25494A9AD46F79510D5829F82FA3C"/>
          </w:placeholder>
          <w:showingPlcHdr/>
        </w:sdtPr>
        <w:sdtEndPr>
          <w:rPr>
            <w:rStyle w:val="Standardnpsmoodstavce"/>
            <w:rFonts w:ascii="Calibri" w:hAnsi="Calibri" w:cs="Arial"/>
            <w:color w:val="FF0000"/>
            <w:lang w:val="en-US"/>
          </w:rPr>
        </w:sdtEndPr>
        <w:sdtContent>
          <w:r w:rsidR="00A2002F" w:rsidRPr="004F0603">
            <w:rPr>
              <w:rStyle w:val="Zstupntext"/>
              <w:rFonts w:ascii="Garamond" w:hAnsi="Garamond"/>
              <w:color w:val="FF0000"/>
              <w:lang w:val="cs-CZ"/>
            </w:rPr>
            <w:t>zadejte e-mail před @</w:t>
          </w:r>
        </w:sdtContent>
      </w:sdt>
      <w:r w:rsidR="00A2002F" w:rsidRPr="004F0603">
        <w:rPr>
          <w:rStyle w:val="Smlouva"/>
        </w:rPr>
        <w:t>@</w:t>
      </w:r>
      <w:sdt>
        <w:sdtPr>
          <w:rPr>
            <w:rStyle w:val="Smlouva"/>
          </w:rPr>
          <w:id w:val="357707698"/>
          <w:placeholder>
            <w:docPart w:val="3D0B8413524948C3B2DBA1CE0CEA49D7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A2002F" w:rsidRPr="004F0603">
            <w:rPr>
              <w:rStyle w:val="Zstupntext"/>
              <w:rFonts w:ascii="Garamond" w:hAnsi="Garamond"/>
              <w:color w:val="FF0000"/>
              <w:lang w:val="cs-CZ"/>
            </w:rPr>
            <w:t>zadejte e-mail po @</w:t>
          </w:r>
        </w:sdtContent>
      </w:sdt>
    </w:p>
    <w:p w14:paraId="3C9B41A3" w14:textId="77777777" w:rsidR="00541A18" w:rsidRPr="004F0603" w:rsidRDefault="00541A18" w:rsidP="00A319F2">
      <w:pPr>
        <w:tabs>
          <w:tab w:val="left" w:pos="2127"/>
          <w:tab w:val="left" w:pos="2694"/>
        </w:tabs>
        <w:spacing w:after="0" w:line="240" w:lineRule="auto"/>
        <w:ind w:left="2694" w:hanging="269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datová schránka:</w:t>
      </w:r>
      <w:r w:rsidRPr="004F0603">
        <w:rPr>
          <w:rFonts w:ascii="Garamond" w:hAnsi="Garamond" w:cs="Arial"/>
          <w:lang w:val="cs-CZ"/>
        </w:rPr>
        <w:tab/>
      </w:r>
      <w:r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57706990"/>
          <w:placeholder>
            <w:docPart w:val="3499881A853B430E85FB3707A2AFD317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C47AB7" w:rsidRPr="004F0603">
            <w:rPr>
              <w:rStyle w:val="Zstupntext"/>
              <w:rFonts w:ascii="Garamond" w:hAnsi="Garamond"/>
              <w:color w:val="FF0000"/>
              <w:lang w:val="cs-CZ"/>
            </w:rPr>
            <w:t>identifikace datové schránky</w:t>
          </w:r>
          <w:r w:rsidR="00365571" w:rsidRPr="004F0603">
            <w:rPr>
              <w:rStyle w:val="Zstupntext"/>
              <w:rFonts w:ascii="Garamond" w:hAnsi="Garamond"/>
              <w:color w:val="FF0000"/>
              <w:lang w:val="cs-CZ"/>
            </w:rPr>
            <w:t xml:space="preserve"> – nemáte-li, </w:t>
          </w:r>
          <w:r w:rsidR="00F37F1B" w:rsidRPr="004F0603">
            <w:rPr>
              <w:rStyle w:val="Zstupntext"/>
              <w:rFonts w:ascii="Garamond" w:hAnsi="Garamond"/>
              <w:color w:val="FF0000"/>
              <w:lang w:val="cs-CZ"/>
            </w:rPr>
            <w:t>stiskněte jednou mezerník</w:t>
          </w:r>
        </w:sdtContent>
      </w:sdt>
    </w:p>
    <w:p w14:paraId="2B31DAB0" w14:textId="77777777" w:rsidR="00541A18" w:rsidRPr="004F0603" w:rsidRDefault="00541A18" w:rsidP="007470DE">
      <w:pPr>
        <w:spacing w:before="360" w:after="360" w:line="240" w:lineRule="auto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 xml:space="preserve">(dále jen </w:t>
      </w:r>
      <w:r w:rsidRPr="004F0603">
        <w:rPr>
          <w:rFonts w:ascii="Garamond" w:hAnsi="Garamond" w:cs="Arial"/>
          <w:b/>
          <w:lang w:val="cs-CZ"/>
        </w:rPr>
        <w:t>„prodávající“</w:t>
      </w:r>
      <w:r w:rsidRPr="004F0603">
        <w:rPr>
          <w:rFonts w:ascii="Garamond" w:hAnsi="Garamond" w:cs="Arial"/>
          <w:lang w:val="cs-CZ"/>
        </w:rPr>
        <w:t>)</w:t>
      </w:r>
    </w:p>
    <w:p w14:paraId="329F6EED" w14:textId="77777777" w:rsidR="005E3F13" w:rsidRPr="004F0603" w:rsidRDefault="00541A18" w:rsidP="007470DE">
      <w:pPr>
        <w:spacing w:after="240" w:line="240" w:lineRule="auto"/>
        <w:rPr>
          <w:rFonts w:ascii="Garamond" w:hAnsi="Garamond"/>
          <w:lang w:val="cs-CZ"/>
        </w:rPr>
      </w:pPr>
      <w:r w:rsidRPr="004F0603">
        <w:rPr>
          <w:rFonts w:ascii="Garamond" w:hAnsi="Garamond" w:cs="Arial"/>
          <w:lang w:val="cs-CZ"/>
        </w:rPr>
        <w:t xml:space="preserve">(dále také společně </w:t>
      </w:r>
      <w:r w:rsidRPr="004F0603">
        <w:rPr>
          <w:rFonts w:ascii="Garamond" w:hAnsi="Garamond" w:cs="Arial"/>
          <w:b/>
          <w:lang w:val="cs-CZ"/>
        </w:rPr>
        <w:t>„smluvní strany“</w:t>
      </w:r>
      <w:r w:rsidRPr="004F0603">
        <w:rPr>
          <w:rFonts w:ascii="Garamond" w:hAnsi="Garamond" w:cs="Arial"/>
          <w:lang w:val="cs-CZ"/>
        </w:rPr>
        <w:t>)</w:t>
      </w:r>
      <w:r w:rsidRPr="004F0603">
        <w:rPr>
          <w:rFonts w:ascii="Garamond" w:hAnsi="Garamond"/>
          <w:lang w:val="cs-CZ"/>
        </w:rPr>
        <w:br w:type="page"/>
      </w:r>
    </w:p>
    <w:p w14:paraId="296F3D89" w14:textId="77777777" w:rsidR="005E3F13" w:rsidRPr="004F0603" w:rsidRDefault="005E3F13" w:rsidP="00E162AF">
      <w:pPr>
        <w:pStyle w:val="Odstavecseseznamem"/>
        <w:keepNext/>
        <w:numPr>
          <w:ilvl w:val="0"/>
          <w:numId w:val="37"/>
        </w:numPr>
        <w:tabs>
          <w:tab w:val="right" w:pos="426"/>
        </w:tabs>
        <w:spacing w:before="240"/>
        <w:ind w:left="907" w:firstLine="284"/>
        <w:jc w:val="center"/>
        <w:rPr>
          <w:rFonts w:ascii="Garamond" w:hAnsi="Garamond" w:cs="Arial"/>
          <w:b/>
        </w:rPr>
      </w:pPr>
    </w:p>
    <w:p w14:paraId="2B987688" w14:textId="77777777" w:rsidR="00541A18" w:rsidRPr="004F0603" w:rsidRDefault="00541A18" w:rsidP="0080205C">
      <w:pPr>
        <w:keepNext/>
        <w:spacing w:after="240" w:line="240" w:lineRule="auto"/>
        <w:jc w:val="center"/>
        <w:rPr>
          <w:rFonts w:ascii="Garamond" w:hAnsi="Garamond"/>
          <w:lang w:val="cs-CZ"/>
        </w:rPr>
      </w:pPr>
      <w:r w:rsidRPr="004F0603">
        <w:rPr>
          <w:rFonts w:ascii="Garamond" w:hAnsi="Garamond" w:cs="Arial"/>
          <w:b/>
          <w:lang w:val="cs-CZ"/>
        </w:rPr>
        <w:t>Účel smlouvy</w:t>
      </w:r>
    </w:p>
    <w:p w14:paraId="1307F702" w14:textId="77777777" w:rsidR="00541A18" w:rsidRPr="004F0603" w:rsidRDefault="00541A18" w:rsidP="0080205C">
      <w:pPr>
        <w:keepNext/>
        <w:numPr>
          <w:ilvl w:val="0"/>
          <w:numId w:val="8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Účelem smlouvy je koupě věci specifikované blíže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="00F7169A" w:rsidRPr="004F0603">
        <w:rPr>
          <w:rFonts w:ascii="Garamond" w:hAnsi="Garamond" w:cs="Arial"/>
          <w:lang w:val="cs-CZ"/>
        </w:rPr>
        <w:t>čl. </w:t>
      </w:r>
      <w:r w:rsidRPr="004F0603">
        <w:rPr>
          <w:rFonts w:ascii="Garamond" w:hAnsi="Garamond" w:cs="Arial"/>
          <w:lang w:val="cs-CZ"/>
        </w:rPr>
        <w:t xml:space="preserve">II </w:t>
      </w:r>
      <w:proofErr w:type="gramStart"/>
      <w:r w:rsidRPr="004F0603">
        <w:rPr>
          <w:rFonts w:ascii="Garamond" w:hAnsi="Garamond" w:cs="Arial"/>
          <w:lang w:val="cs-CZ"/>
        </w:rPr>
        <w:t>této</w:t>
      </w:r>
      <w:proofErr w:type="gramEnd"/>
      <w:r w:rsidRPr="004F0603">
        <w:rPr>
          <w:rFonts w:ascii="Garamond" w:hAnsi="Garamond" w:cs="Arial"/>
          <w:lang w:val="cs-CZ"/>
        </w:rPr>
        <w:t xml:space="preserve"> smlouvy pro účely</w:t>
      </w:r>
      <w:r w:rsidR="00A319F2" w:rsidRPr="004F0603">
        <w:rPr>
          <w:rFonts w:ascii="Garamond" w:hAnsi="Garamond" w:cs="Arial"/>
          <w:lang w:val="cs-CZ"/>
        </w:rPr>
        <w:t xml:space="preserve"> a k </w:t>
      </w:r>
      <w:r w:rsidRPr="004F0603">
        <w:rPr>
          <w:rFonts w:ascii="Garamond" w:hAnsi="Garamond" w:cs="Arial"/>
          <w:lang w:val="cs-CZ"/>
        </w:rPr>
        <w:t>zajištění zákonné působnosti kupujícího vyplývající ze zákona č.</w:t>
      </w:r>
      <w:r w:rsidR="001E721E" w:rsidRPr="004F0603">
        <w:rPr>
          <w:rFonts w:ascii="Garamond" w:hAnsi="Garamond" w:cs="Arial"/>
          <w:lang w:val="cs-CZ"/>
        </w:rPr>
        <w:t> </w:t>
      </w:r>
      <w:r w:rsidRPr="004F0603">
        <w:rPr>
          <w:rFonts w:ascii="Garamond" w:hAnsi="Garamond" w:cs="Arial"/>
          <w:lang w:val="cs-CZ"/>
        </w:rPr>
        <w:t>97/1993 Sb.,</w:t>
      </w:r>
      <w:r w:rsidR="00A319F2" w:rsidRPr="004F0603">
        <w:rPr>
          <w:rFonts w:ascii="Garamond" w:hAnsi="Garamond" w:cs="Arial"/>
          <w:lang w:val="cs-CZ"/>
        </w:rPr>
        <w:t xml:space="preserve"> o </w:t>
      </w:r>
      <w:r w:rsidRPr="004F0603">
        <w:rPr>
          <w:rFonts w:ascii="Garamond" w:hAnsi="Garamond" w:cs="Arial"/>
          <w:lang w:val="cs-CZ"/>
        </w:rPr>
        <w:t>působnosti Správy státních hmotných rezerv, ve</w:t>
      </w:r>
      <w:r w:rsidR="00392AB7" w:rsidRPr="004F0603">
        <w:rPr>
          <w:rFonts w:ascii="Garamond" w:hAnsi="Garamond" w:cs="Arial"/>
          <w:lang w:val="cs-CZ"/>
        </w:rPr>
        <w:t> </w:t>
      </w:r>
      <w:r w:rsidRPr="004F0603">
        <w:rPr>
          <w:rFonts w:ascii="Garamond" w:hAnsi="Garamond" w:cs="Arial"/>
          <w:lang w:val="cs-CZ"/>
        </w:rPr>
        <w:t>znění pozdějších předpisů.</w:t>
      </w:r>
    </w:p>
    <w:p w14:paraId="339BB2A9" w14:textId="5F33AE5C" w:rsidR="00541A18" w:rsidRPr="004F0603" w:rsidRDefault="00541A18" w:rsidP="002C6C30">
      <w:pPr>
        <w:numPr>
          <w:ilvl w:val="0"/>
          <w:numId w:val="8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 xml:space="preserve">Touto smlouvou se realizuje </w:t>
      </w:r>
      <w:r w:rsidR="002266DA" w:rsidRPr="002266DA">
        <w:rPr>
          <w:rFonts w:ascii="Garamond" w:hAnsi="Garamond" w:cs="Arial"/>
          <w:b/>
          <w:lang w:val="cs-CZ"/>
        </w:rPr>
        <w:t>1.</w:t>
      </w:r>
      <w:r w:rsidR="002266DA">
        <w:rPr>
          <w:rFonts w:ascii="Garamond" w:hAnsi="Garamond" w:cs="Arial"/>
          <w:lang w:val="cs-CZ"/>
        </w:rPr>
        <w:t xml:space="preserve"> </w:t>
      </w:r>
      <w:r w:rsidR="000821E7" w:rsidRPr="00736081">
        <w:rPr>
          <w:rFonts w:ascii="Garamond" w:hAnsi="Garamond" w:cs="Arial"/>
          <w:b/>
          <w:lang w:val="cs-CZ"/>
        </w:rPr>
        <w:t>část</w:t>
      </w:r>
      <w:r w:rsidR="000821E7">
        <w:rPr>
          <w:rFonts w:ascii="Garamond" w:hAnsi="Garamond" w:cs="Arial"/>
          <w:lang w:val="cs-CZ"/>
        </w:rPr>
        <w:t xml:space="preserve"> veřejné zakázky</w:t>
      </w:r>
      <w:r w:rsidRPr="004F0603">
        <w:rPr>
          <w:rFonts w:ascii="Garamond" w:hAnsi="Garamond" w:cs="Arial"/>
          <w:lang w:val="cs-CZ"/>
        </w:rPr>
        <w:t xml:space="preserve">, kterou </w:t>
      </w:r>
      <w:r w:rsidR="00AB2DF3">
        <w:rPr>
          <w:rFonts w:ascii="Garamond" w:hAnsi="Garamond" w:cs="Arial"/>
          <w:lang w:val="cs-CZ"/>
        </w:rPr>
        <w:t>kupující</w:t>
      </w:r>
      <w:r w:rsidRPr="004F0603">
        <w:rPr>
          <w:rFonts w:ascii="Garamond" w:hAnsi="Garamond" w:cs="Arial"/>
          <w:lang w:val="cs-CZ"/>
        </w:rPr>
        <w:t xml:space="preserve"> zadal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zadávacím řízení pod</w:t>
      </w:r>
      <w:r w:rsidR="007376D3" w:rsidRPr="004F0603">
        <w:rPr>
          <w:rFonts w:ascii="Garamond" w:hAnsi="Garamond" w:cs="Arial"/>
          <w:lang w:val="cs-CZ"/>
        </w:rPr>
        <w:t> </w:t>
      </w:r>
      <w:r w:rsidRPr="004F0603">
        <w:rPr>
          <w:rFonts w:ascii="Garamond" w:hAnsi="Garamond" w:cs="Arial"/>
          <w:lang w:val="cs-CZ"/>
        </w:rPr>
        <w:t>č.</w:t>
      </w:r>
      <w:r w:rsidR="00C67B12" w:rsidRPr="004F0603">
        <w:rPr>
          <w:rFonts w:ascii="Garamond" w:hAnsi="Garamond" w:cs="Arial"/>
          <w:lang w:val="cs-CZ"/>
        </w:rPr>
        <w:t> </w:t>
      </w:r>
      <w:r w:rsidRPr="004F0603">
        <w:rPr>
          <w:rFonts w:ascii="Garamond" w:hAnsi="Garamond" w:cs="Arial"/>
          <w:lang w:val="cs-CZ"/>
        </w:rPr>
        <w:t>j.</w:t>
      </w:r>
      <w:r w:rsidR="001E721E" w:rsidRPr="004F0603">
        <w:rPr>
          <w:rFonts w:ascii="Garamond" w:hAnsi="Garamond" w:cs="Arial"/>
          <w:lang w:val="cs-CZ"/>
        </w:rPr>
        <w:t> </w:t>
      </w:r>
      <w:sdt>
        <w:sdtPr>
          <w:rPr>
            <w:rStyle w:val="Smlouva"/>
          </w:rPr>
          <w:id w:val="357707074"/>
          <w:placeholder>
            <w:docPart w:val="16F89F634B364F0BB09E40C103BFA06A"/>
          </w:placeholder>
        </w:sdtPr>
        <w:sdtEndPr>
          <w:rPr>
            <w:rStyle w:val="Smlouva"/>
          </w:rPr>
        </w:sdtEndPr>
        <w:sdtContent>
          <w:r w:rsidR="008275B8">
            <w:rPr>
              <w:rStyle w:val="Smlouva"/>
            </w:rPr>
            <w:t>01889</w:t>
          </w:r>
        </w:sdtContent>
      </w:sdt>
      <w:r w:rsidR="0062623D" w:rsidRPr="004F0603">
        <w:rPr>
          <w:rFonts w:ascii="Garamond" w:hAnsi="Garamond" w:cs="Arial"/>
          <w:lang w:val="cs-CZ"/>
        </w:rPr>
        <w:t>/</w:t>
      </w:r>
      <w:sdt>
        <w:sdtPr>
          <w:rPr>
            <w:rStyle w:val="Smlouva"/>
          </w:rPr>
          <w:id w:val="357707078"/>
          <w:placeholder>
            <w:docPart w:val="ADDB6B72204646F49D424C4C78859C95"/>
          </w:placeholder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8275B8">
            <w:rPr>
              <w:rStyle w:val="Smlouva"/>
            </w:rPr>
            <w:t>18</w:t>
          </w:r>
          <w:r w:rsidR="003D7EFB" w:rsidRPr="004F0603">
            <w:rPr>
              <w:rStyle w:val="Smlouva"/>
            </w:rPr>
            <w:t>-SSHR</w:t>
          </w:r>
        </w:sdtContent>
      </w:sdt>
      <w:r w:rsidR="00A319F2" w:rsidRPr="004F0603">
        <w:rPr>
          <w:rFonts w:ascii="Garamond" w:hAnsi="Garamond" w:cs="Arial"/>
          <w:lang w:val="cs-CZ"/>
        </w:rPr>
        <w:t xml:space="preserve"> s </w:t>
      </w:r>
      <w:r w:rsidRPr="004F0603">
        <w:rPr>
          <w:rFonts w:ascii="Garamond" w:hAnsi="Garamond" w:cs="Arial"/>
          <w:lang w:val="cs-CZ"/>
        </w:rPr>
        <w:t>názvem „</w:t>
      </w:r>
      <w:sdt>
        <w:sdtPr>
          <w:rPr>
            <w:rStyle w:val="Smlouva"/>
          </w:rPr>
          <w:id w:val="357707075"/>
          <w:lock w:val="sdtLocked"/>
          <w:placeholder>
            <w:docPart w:val="6EACA55EAD83471F8111CAC54EAEA51D"/>
          </w:placeholder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FF6C74" w:rsidRPr="00FF6C74">
            <w:rPr>
              <w:rFonts w:ascii="Garamond" w:hAnsi="Garamond"/>
              <w:b/>
              <w:lang w:val="cs-CZ"/>
            </w:rPr>
            <w:t>17-202.2 Sušené odtučněné mléko, jeho pořízení a ochraňování</w:t>
          </w:r>
        </w:sdtContent>
      </w:sdt>
      <w:r w:rsidRPr="004F0603">
        <w:rPr>
          <w:rFonts w:ascii="Garamond" w:hAnsi="Garamond" w:cs="Arial"/>
          <w:lang w:val="cs-CZ"/>
        </w:rPr>
        <w:t>“.</w:t>
      </w:r>
    </w:p>
    <w:p w14:paraId="7721DA4D" w14:textId="77777777" w:rsidR="00950551" w:rsidRPr="004F0603" w:rsidRDefault="00950551" w:rsidP="00E162AF">
      <w:pPr>
        <w:pStyle w:val="Odstavecseseznamem"/>
        <w:keepNext/>
        <w:numPr>
          <w:ilvl w:val="0"/>
          <w:numId w:val="37"/>
        </w:numPr>
        <w:tabs>
          <w:tab w:val="right" w:pos="426"/>
        </w:tabs>
        <w:spacing w:before="240"/>
        <w:ind w:left="907" w:firstLine="284"/>
        <w:jc w:val="center"/>
        <w:rPr>
          <w:rFonts w:ascii="Garamond" w:hAnsi="Garamond" w:cs="Arial"/>
          <w:b/>
        </w:rPr>
      </w:pPr>
      <w:bookmarkStart w:id="4" w:name="_Toc380061322"/>
    </w:p>
    <w:p w14:paraId="68C0C52A" w14:textId="77777777" w:rsidR="00541A18" w:rsidRPr="004F0603" w:rsidRDefault="00541A18" w:rsidP="0080205C">
      <w:pPr>
        <w:keepNext/>
        <w:spacing w:after="240" w:line="240" w:lineRule="auto"/>
        <w:jc w:val="center"/>
        <w:rPr>
          <w:rFonts w:ascii="Garamond" w:hAnsi="Garamond" w:cs="Arial"/>
          <w:b/>
          <w:lang w:val="cs-CZ"/>
        </w:rPr>
      </w:pPr>
      <w:r w:rsidRPr="004F0603">
        <w:rPr>
          <w:rFonts w:ascii="Garamond" w:hAnsi="Garamond" w:cs="Arial"/>
          <w:b/>
          <w:lang w:val="cs-CZ"/>
        </w:rPr>
        <w:t>Předmět smlouvy</w:t>
      </w:r>
      <w:bookmarkEnd w:id="4"/>
    </w:p>
    <w:p w14:paraId="4658CC93" w14:textId="77777777" w:rsidR="00541A18" w:rsidRPr="004F0603" w:rsidRDefault="00541A18" w:rsidP="007376D3">
      <w:pPr>
        <w:keepNext/>
        <w:numPr>
          <w:ilvl w:val="0"/>
          <w:numId w:val="10"/>
        </w:numPr>
        <w:tabs>
          <w:tab w:val="left" w:pos="0"/>
        </w:tabs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 xml:space="preserve">Touto kupní smlouvou se prodávající zavazuje odevzdat kupujícímu </w:t>
      </w:r>
      <w:sdt>
        <w:sdtPr>
          <w:rPr>
            <w:rStyle w:val="Smlouvatun"/>
            <w:lang w:val="cs-CZ"/>
          </w:rPr>
          <w:id w:val="357707079"/>
          <w:placeholder>
            <w:docPart w:val="B3B808E05CC546E7A19AA7C086299544"/>
          </w:placeholder>
        </w:sdtPr>
        <w:sdtEndPr>
          <w:rPr>
            <w:rStyle w:val="Standardnpsmoodstavce"/>
            <w:rFonts w:ascii="Calibri" w:hAnsi="Calibri" w:cs="Arial"/>
            <w:b w:val="0"/>
          </w:rPr>
        </w:sdtEndPr>
        <w:sdtContent>
          <w:r w:rsidR="00ED4FDE">
            <w:rPr>
              <w:rStyle w:val="Smlouvatun"/>
              <w:lang w:val="cs-CZ"/>
            </w:rPr>
            <w:t>1</w:t>
          </w:r>
          <w:r w:rsidR="00F834A0" w:rsidRPr="004F0603">
            <w:rPr>
              <w:rStyle w:val="Smlouvatun"/>
              <w:lang w:val="cs-CZ"/>
            </w:rPr>
            <w:t xml:space="preserve">50 t </w:t>
          </w:r>
          <w:r w:rsidR="00ED4FDE">
            <w:rPr>
              <w:rStyle w:val="Smlouvatun"/>
              <w:lang w:val="cs-CZ"/>
            </w:rPr>
            <w:t>sušeného odtučněného mléka</w:t>
          </w:r>
        </w:sdtContent>
      </w:sdt>
      <w:r w:rsidRPr="004F0603">
        <w:rPr>
          <w:rFonts w:ascii="Garamond" w:hAnsi="Garamond" w:cs="Arial"/>
          <w:lang w:val="cs-CZ"/>
        </w:rPr>
        <w:t xml:space="preserve"> (dále také „věc“</w:t>
      </w:r>
      <w:r w:rsidR="000821E7">
        <w:rPr>
          <w:rFonts w:ascii="Garamond" w:hAnsi="Garamond" w:cs="Arial"/>
          <w:lang w:val="cs-CZ"/>
        </w:rPr>
        <w:t xml:space="preserve"> nebo „SOM“ nebo „HR SOM“</w:t>
      </w:r>
      <w:r w:rsidRPr="004F0603">
        <w:rPr>
          <w:rFonts w:ascii="Garamond" w:hAnsi="Garamond" w:cs="Arial"/>
          <w:lang w:val="cs-CZ"/>
        </w:rPr>
        <w:t>)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množství, jakosti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provedení dle ujednání této smlouvy. Dále se prodávající zavazuje kupujícímu předat veškeré doklady potřebné</w:t>
      </w:r>
      <w:r w:rsidR="00A319F2" w:rsidRPr="004F0603">
        <w:rPr>
          <w:rFonts w:ascii="Garamond" w:hAnsi="Garamond" w:cs="Arial"/>
          <w:lang w:val="cs-CZ"/>
        </w:rPr>
        <w:t xml:space="preserve"> k </w:t>
      </w:r>
      <w:r w:rsidRPr="004F0603">
        <w:rPr>
          <w:rFonts w:ascii="Garamond" w:hAnsi="Garamond" w:cs="Arial"/>
          <w:lang w:val="cs-CZ"/>
        </w:rPr>
        <w:t>převzetí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užívání věci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umožnit mu nabýt</w:t>
      </w:r>
      <w:r w:rsidR="00A319F2" w:rsidRPr="004F0603">
        <w:rPr>
          <w:rFonts w:ascii="Garamond" w:hAnsi="Garamond" w:cs="Arial"/>
          <w:lang w:val="cs-CZ"/>
        </w:rPr>
        <w:t xml:space="preserve"> k </w:t>
      </w:r>
      <w:r w:rsidRPr="004F0603">
        <w:rPr>
          <w:rFonts w:ascii="Garamond" w:hAnsi="Garamond" w:cs="Arial"/>
          <w:lang w:val="cs-CZ"/>
        </w:rPr>
        <w:t>věci vlastnické právo. Kupující se zavazuje věc protokolárně převzít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to</w:t>
      </w:r>
      <w:r w:rsidR="007376D3" w:rsidRPr="004F0603">
        <w:rPr>
          <w:rFonts w:ascii="Garamond" w:hAnsi="Garamond" w:cs="Arial"/>
          <w:lang w:val="cs-CZ"/>
        </w:rPr>
        <w:t> </w:t>
      </w:r>
      <w:r w:rsidRPr="004F0603">
        <w:rPr>
          <w:rFonts w:ascii="Garamond" w:hAnsi="Garamond" w:cs="Arial"/>
          <w:lang w:val="cs-CZ"/>
        </w:rPr>
        <w:t>pouze ve stanovené jakosti, množství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provedení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zaplatit kupní cenu.</w:t>
      </w:r>
    </w:p>
    <w:p w14:paraId="57AD07F4" w14:textId="77777777" w:rsidR="00541A18" w:rsidRPr="004F0603" w:rsidRDefault="00541A18" w:rsidP="00541A18">
      <w:pPr>
        <w:numPr>
          <w:ilvl w:val="0"/>
          <w:numId w:val="10"/>
        </w:numPr>
        <w:tabs>
          <w:tab w:val="left" w:pos="0"/>
        </w:tabs>
        <w:spacing w:before="120" w:after="120" w:line="240" w:lineRule="auto"/>
        <w:ind w:left="284" w:hanging="284"/>
        <w:jc w:val="both"/>
        <w:rPr>
          <w:rFonts w:ascii="Garamond" w:hAnsi="Garamond" w:cs="Arial"/>
          <w:spacing w:val="-8"/>
          <w:lang w:val="cs-CZ"/>
        </w:rPr>
      </w:pPr>
      <w:r w:rsidRPr="004F0603">
        <w:rPr>
          <w:rFonts w:ascii="Garamond" w:hAnsi="Garamond" w:cs="Arial"/>
          <w:lang w:val="cs-CZ"/>
        </w:rPr>
        <w:t>Prodávající nesmí dodat větší nebo menší množství věci, než je ujednáno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této smlouvě. Použití ust</w:t>
      </w:r>
      <w:r w:rsidR="00F91AE3" w:rsidRPr="004F0603">
        <w:rPr>
          <w:rFonts w:ascii="Garamond" w:hAnsi="Garamond" w:cs="Arial"/>
          <w:lang w:val="cs-CZ"/>
        </w:rPr>
        <w:t>anovení</w:t>
      </w:r>
      <w:r w:rsidRPr="004F0603">
        <w:rPr>
          <w:rFonts w:ascii="Garamond" w:hAnsi="Garamond" w:cs="Arial"/>
          <w:lang w:val="cs-CZ"/>
        </w:rPr>
        <w:t xml:space="preserve"> §</w:t>
      </w:r>
      <w:r w:rsidR="00392AB7" w:rsidRPr="004F0603">
        <w:rPr>
          <w:rFonts w:ascii="Garamond" w:hAnsi="Garamond" w:cs="Arial"/>
          <w:lang w:val="cs-CZ"/>
        </w:rPr>
        <w:t> </w:t>
      </w:r>
      <w:r w:rsidRPr="004F0603">
        <w:rPr>
          <w:rFonts w:ascii="Garamond" w:hAnsi="Garamond" w:cs="Arial"/>
          <w:lang w:val="cs-CZ"/>
        </w:rPr>
        <w:t>2093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§</w:t>
      </w:r>
      <w:r w:rsidR="00392AB7" w:rsidRPr="004F0603">
        <w:rPr>
          <w:rFonts w:ascii="Garamond" w:hAnsi="Garamond" w:cs="Arial"/>
          <w:lang w:val="cs-CZ"/>
        </w:rPr>
        <w:t> </w:t>
      </w:r>
      <w:r w:rsidRPr="004F0603">
        <w:rPr>
          <w:rFonts w:ascii="Garamond" w:hAnsi="Garamond" w:cs="Arial"/>
          <w:lang w:val="cs-CZ"/>
        </w:rPr>
        <w:t xml:space="preserve">2099 </w:t>
      </w:r>
      <w:r w:rsidR="00A319F2" w:rsidRPr="004F0603">
        <w:rPr>
          <w:rFonts w:ascii="Garamond" w:hAnsi="Garamond" w:cs="Arial"/>
          <w:lang w:val="cs-CZ"/>
        </w:rPr>
        <w:t>odst. </w:t>
      </w:r>
      <w:r w:rsidRPr="004F0603">
        <w:rPr>
          <w:rFonts w:ascii="Garamond" w:hAnsi="Garamond" w:cs="Arial"/>
          <w:lang w:val="cs-CZ"/>
        </w:rPr>
        <w:t>2 občanského zákoníku smluvní strany výslovně vylučují.</w:t>
      </w:r>
    </w:p>
    <w:p w14:paraId="241712B4" w14:textId="77777777" w:rsidR="00541A18" w:rsidRPr="004F0603" w:rsidRDefault="00541A18" w:rsidP="00541A18">
      <w:pPr>
        <w:numPr>
          <w:ilvl w:val="0"/>
          <w:numId w:val="10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spacing w:val="-8"/>
          <w:lang w:val="cs-CZ"/>
        </w:rPr>
      </w:pPr>
      <w:r w:rsidRPr="004F0603">
        <w:rPr>
          <w:rFonts w:ascii="Garamond" w:hAnsi="Garamond" w:cs="Arial"/>
          <w:lang w:val="cs-CZ"/>
        </w:rPr>
        <w:t>Specifikace věci:</w:t>
      </w:r>
    </w:p>
    <w:sdt>
      <w:sdtPr>
        <w:rPr>
          <w:rStyle w:val="Smlouva"/>
          <w:rFonts w:eastAsia="Calibri"/>
          <w:szCs w:val="24"/>
        </w:rPr>
        <w:alias w:val="Specifikace"/>
        <w:tag w:val="Specifikace"/>
        <w:id w:val="357707082"/>
        <w:placeholder>
          <w:docPart w:val="DefaultPlaceholder_22675703"/>
        </w:placeholder>
      </w:sdtPr>
      <w:sdtEndPr>
        <w:rPr>
          <w:rStyle w:val="Smlouva"/>
        </w:rPr>
      </w:sdtEndPr>
      <w:sdtContent>
        <w:sdt>
          <w:sdtPr>
            <w:rPr>
              <w:rStyle w:val="Smlouva"/>
              <w:rFonts w:eastAsia="Calibri"/>
              <w:szCs w:val="24"/>
            </w:rPr>
            <w:alias w:val="Specifikace"/>
            <w:tag w:val="Specifikace"/>
            <w:id w:val="1055279907"/>
            <w:placeholder>
              <w:docPart w:val="87172BDEBC424081A31EDF1F8CD1EDC6"/>
            </w:placeholder>
          </w:sdtPr>
          <w:sdtEndPr>
            <w:rPr>
              <w:rStyle w:val="Smlouva"/>
            </w:rPr>
          </w:sdtEndPr>
          <w:sdtContent>
            <w:p w14:paraId="24354EEC" w14:textId="77777777" w:rsidR="00143DD1" w:rsidRPr="004F0603" w:rsidRDefault="00143DD1" w:rsidP="00143DD1">
              <w:pPr>
                <w:pStyle w:val="Odstavecseseznamem"/>
                <w:spacing w:before="120" w:after="120"/>
                <w:jc w:val="both"/>
                <w:rPr>
                  <w:rStyle w:val="Smlouva"/>
                  <w:szCs w:val="24"/>
                </w:rPr>
              </w:pPr>
              <w:r w:rsidRPr="004F0603">
                <w:rPr>
                  <w:rStyle w:val="Smlouva"/>
                  <w:szCs w:val="24"/>
                </w:rPr>
                <w:t>Věc:</w:t>
              </w:r>
              <w:r w:rsidRPr="004F0603">
                <w:rPr>
                  <w:rFonts w:ascii="Garamond" w:hAnsi="Garamond"/>
                  <w:szCs w:val="24"/>
                </w:rPr>
                <w:t xml:space="preserve"> </w:t>
              </w:r>
              <w:r w:rsidR="00471E50">
                <w:rPr>
                  <w:rFonts w:ascii="Garamond" w:hAnsi="Garamond"/>
                  <w:szCs w:val="24"/>
                </w:rPr>
                <w:t>sušené odtučněné mléko</w:t>
              </w:r>
            </w:p>
            <w:p w14:paraId="2C216ACF" w14:textId="77777777" w:rsidR="00143DD1" w:rsidRPr="004F0603" w:rsidRDefault="00143DD1" w:rsidP="00471E50">
              <w:pPr>
                <w:pStyle w:val="Odstavecseseznamem"/>
                <w:spacing w:before="120" w:after="120"/>
                <w:rPr>
                  <w:rStyle w:val="Smlouva"/>
                  <w:szCs w:val="24"/>
                </w:rPr>
              </w:pPr>
              <w:r w:rsidRPr="004F0603">
                <w:rPr>
                  <w:rStyle w:val="Smlouva"/>
                  <w:szCs w:val="24"/>
                </w:rPr>
                <w:t xml:space="preserve">Kód NIPEZ: </w:t>
              </w:r>
              <w:sdt>
                <w:sdtPr>
                  <w:rPr>
                    <w:rStyle w:val="Smlouva"/>
                    <w:szCs w:val="24"/>
                  </w:rPr>
                  <w:id w:val="1485500540"/>
                  <w:placeholder>
                    <w:docPart w:val="C31D9CE485D946CA854B6636857405C6"/>
                  </w:placeholder>
                </w:sdtPr>
                <w:sdtEndPr>
                  <w:rPr>
                    <w:rStyle w:val="Smlouva"/>
                  </w:rPr>
                </w:sdtEndPr>
                <w:sdtContent>
                  <w:r w:rsidR="00471E50">
                    <w:rPr>
                      <w:rStyle w:val="Smlouva"/>
                      <w:szCs w:val="24"/>
                    </w:rPr>
                    <w:t xml:space="preserve">15511700-0 sušené mléko; </w:t>
                  </w:r>
                  <w:r w:rsidR="00471E50" w:rsidRPr="00471E50">
                    <w:rPr>
                      <w:rStyle w:val="Smlouva"/>
                      <w:szCs w:val="24"/>
                    </w:rPr>
                    <w:t>63100000-0 manipulace s nák</w:t>
                  </w:r>
                  <w:r w:rsidR="00471E50">
                    <w:rPr>
                      <w:rStyle w:val="Smlouva"/>
                      <w:szCs w:val="24"/>
                    </w:rPr>
                    <w:t>ladem a skladování</w:t>
                  </w:r>
                </w:sdtContent>
              </w:sdt>
            </w:p>
            <w:p w14:paraId="190B4E16" w14:textId="77777777" w:rsidR="00143DD1" w:rsidRPr="004F0603" w:rsidRDefault="00143DD1" w:rsidP="00143DD1">
              <w:pPr>
                <w:pStyle w:val="Odstavecseseznamem"/>
                <w:spacing w:before="120" w:after="120"/>
                <w:jc w:val="both"/>
                <w:rPr>
                  <w:rStyle w:val="Smlouva"/>
                  <w:szCs w:val="24"/>
                </w:rPr>
              </w:pPr>
              <w:r w:rsidRPr="004F0603">
                <w:rPr>
                  <w:rStyle w:val="Smlouva"/>
                  <w:szCs w:val="24"/>
                </w:rPr>
                <w:t xml:space="preserve">Celkové množství: </w:t>
              </w:r>
              <w:sdt>
                <w:sdtPr>
                  <w:rPr>
                    <w:rStyle w:val="Smlouva"/>
                    <w:szCs w:val="24"/>
                  </w:rPr>
                  <w:id w:val="745839571"/>
                  <w:placeholder>
                    <w:docPart w:val="8AF8E60964884A3FB1191FEDC434904B"/>
                  </w:placeholder>
                </w:sdtPr>
                <w:sdtEndPr>
                  <w:rPr>
                    <w:rStyle w:val="Standardnpsmoodstavce"/>
                    <w:rFonts w:ascii="Arial" w:hAnsi="Arial" w:cs="Arial"/>
                  </w:rPr>
                </w:sdtEndPr>
                <w:sdtContent>
                  <w:r w:rsidR="00471E50">
                    <w:rPr>
                      <w:rStyle w:val="Smlouva"/>
                      <w:szCs w:val="24"/>
                    </w:rPr>
                    <w:t>1</w:t>
                  </w:r>
                  <w:r w:rsidRPr="004F0603">
                    <w:rPr>
                      <w:rStyle w:val="Smlouva"/>
                      <w:szCs w:val="24"/>
                    </w:rPr>
                    <w:t>50 t</w:t>
                  </w:r>
                </w:sdtContent>
              </w:sdt>
            </w:p>
            <w:p w14:paraId="61BF4F06" w14:textId="77777777" w:rsidR="003033F3" w:rsidRDefault="003033F3" w:rsidP="003033F3">
              <w:pPr>
                <w:spacing w:before="120" w:after="120"/>
                <w:ind w:left="284"/>
                <w:jc w:val="both"/>
                <w:rPr>
                  <w:rStyle w:val="Smlouva"/>
                </w:rPr>
              </w:pPr>
            </w:p>
            <w:p w14:paraId="03477964" w14:textId="3DA093E4" w:rsidR="003033F3" w:rsidRDefault="003033F3" w:rsidP="003033F3">
              <w:pPr>
                <w:spacing w:before="120" w:after="120"/>
                <w:ind w:left="284"/>
                <w:jc w:val="both"/>
                <w:rPr>
                  <w:rStyle w:val="Smlouva"/>
                </w:rPr>
              </w:pPr>
              <w:r>
                <w:rPr>
                  <w:rStyle w:val="Smlouva"/>
                </w:rPr>
                <w:t xml:space="preserve">Balení: </w:t>
              </w:r>
              <w:r w:rsidR="003F1F2F">
                <w:rPr>
                  <w:rStyle w:val="Smlouva"/>
                </w:rPr>
                <w:t>s</w:t>
              </w:r>
              <w:r w:rsidRPr="003033F3">
                <w:rPr>
                  <w:rStyle w:val="Smlouva"/>
                </w:rPr>
                <w:t>ušené odtučněné mléko musí být baleno ve vícevrstvých papírových pytlích s polyetylenovou vložkou o hmotnosti 25 kg. Pytle musí být uloženy na paletách typu EURO jakosti vhodné pro dlouhodobé skladování. Palety i obaly jsou součástí dodávky HR S</w:t>
              </w:r>
              <w:r>
                <w:rPr>
                  <w:rStyle w:val="Smlouva"/>
                </w:rPr>
                <w:t>OM a jsou zahrnuty v ceně zboží</w:t>
              </w:r>
              <w:r w:rsidR="003F1F2F">
                <w:rPr>
                  <w:rStyle w:val="Smlouva"/>
                </w:rPr>
                <w:t xml:space="preserve"> a nebudou evidovány samostatně</w:t>
              </w:r>
              <w:r w:rsidRPr="003033F3">
                <w:rPr>
                  <w:rStyle w:val="Smlouva"/>
                </w:rPr>
                <w:t>. Na pytli musí být uvedeny informace v českém i anglickém jazyce. Informace musí obsahovat minimálně tyto údaje: výrobce, druh, hmotnost netto, datum výroby, datum spotřeby, číslo výrobní šarže a identifikační značku.</w:t>
              </w:r>
            </w:p>
            <w:p w14:paraId="6808AD7E" w14:textId="77777777" w:rsidR="003033F3" w:rsidRDefault="003033F3" w:rsidP="003033F3">
              <w:pPr>
                <w:spacing w:before="120" w:after="120"/>
                <w:jc w:val="both"/>
                <w:rPr>
                  <w:rStyle w:val="Smlouva"/>
                </w:rPr>
              </w:pPr>
            </w:p>
            <w:p w14:paraId="2FF4B582" w14:textId="394DDA89" w:rsidR="00D70D32" w:rsidRDefault="00D70D32" w:rsidP="00D70D32">
              <w:pPr>
                <w:spacing w:before="120" w:after="120"/>
                <w:ind w:left="284"/>
                <w:jc w:val="both"/>
                <w:rPr>
                  <w:rStyle w:val="Smlouva"/>
                </w:rPr>
              </w:pPr>
              <w:r>
                <w:rPr>
                  <w:rStyle w:val="Smlouva"/>
                </w:rPr>
                <w:t xml:space="preserve">Jakost: </w:t>
              </w:r>
              <w:r w:rsidR="003F1F2F">
                <w:rPr>
                  <w:rStyle w:val="Smlouva"/>
                </w:rPr>
                <w:t>s</w:t>
              </w:r>
              <w:r w:rsidRPr="00D70D32">
                <w:rPr>
                  <w:rStyle w:val="Smlouva"/>
                </w:rPr>
                <w:t>ušené odtučněné mléko ADPI Extra grade (dle „</w:t>
              </w:r>
              <w:proofErr w:type="spellStart"/>
              <w:r w:rsidRPr="00D70D32">
                <w:rPr>
                  <w:rStyle w:val="Smlouva"/>
                </w:rPr>
                <w:t>Standards</w:t>
              </w:r>
              <w:proofErr w:type="spellEnd"/>
              <w:r w:rsidRPr="00D70D32">
                <w:rPr>
                  <w:rStyle w:val="Smlouva"/>
                </w:rPr>
                <w:t xml:space="preserve"> </w:t>
              </w:r>
              <w:proofErr w:type="spellStart"/>
              <w:r w:rsidRPr="00D70D32">
                <w:rPr>
                  <w:rStyle w:val="Smlouva"/>
                </w:rPr>
                <w:t>for</w:t>
              </w:r>
              <w:proofErr w:type="spellEnd"/>
              <w:r w:rsidRPr="00D70D32">
                <w:rPr>
                  <w:rStyle w:val="Smlouva"/>
                </w:rPr>
                <w:t xml:space="preserve"> grade </w:t>
              </w:r>
              <w:proofErr w:type="spellStart"/>
              <w:r w:rsidRPr="00D70D32">
                <w:rPr>
                  <w:rStyle w:val="Smlouva"/>
                </w:rPr>
                <w:t>of</w:t>
              </w:r>
              <w:proofErr w:type="spellEnd"/>
              <w:r w:rsidRPr="00D70D32">
                <w:rPr>
                  <w:rStyle w:val="Smlouva"/>
                </w:rPr>
                <w:t xml:space="preserve"> dry </w:t>
              </w:r>
              <w:proofErr w:type="spellStart"/>
              <w:r w:rsidRPr="00D70D32">
                <w:rPr>
                  <w:rStyle w:val="Smlouva"/>
                </w:rPr>
                <w:t>milks</w:t>
              </w:r>
              <w:proofErr w:type="spellEnd"/>
              <w:r w:rsidRPr="00D70D32">
                <w:rPr>
                  <w:rStyle w:val="Smlouva"/>
                </w:rPr>
                <w:t xml:space="preserve"> </w:t>
              </w:r>
              <w:proofErr w:type="spellStart"/>
              <w:r w:rsidRPr="00D70D32">
                <w:rPr>
                  <w:rStyle w:val="Smlouva"/>
                </w:rPr>
                <w:t>including</w:t>
              </w:r>
              <w:proofErr w:type="spellEnd"/>
              <w:r w:rsidRPr="00D70D32">
                <w:rPr>
                  <w:rStyle w:val="Smlouva"/>
                </w:rPr>
                <w:t xml:space="preserve"> </w:t>
              </w:r>
              <w:proofErr w:type="spellStart"/>
              <w:r w:rsidRPr="00D70D32">
                <w:rPr>
                  <w:rStyle w:val="Smlouva"/>
                </w:rPr>
                <w:t>Methods</w:t>
              </w:r>
              <w:proofErr w:type="spellEnd"/>
              <w:r w:rsidRPr="00D70D32">
                <w:rPr>
                  <w:rStyle w:val="Smlouva"/>
                </w:rPr>
                <w:t xml:space="preserve"> </w:t>
              </w:r>
              <w:proofErr w:type="spellStart"/>
              <w:r w:rsidRPr="00D70D32">
                <w:rPr>
                  <w:rStyle w:val="Smlouva"/>
                </w:rPr>
                <w:t>of</w:t>
              </w:r>
              <w:proofErr w:type="spellEnd"/>
              <w:r w:rsidRPr="00D70D32">
                <w:rPr>
                  <w:rStyle w:val="Smlouva"/>
                </w:rPr>
                <w:t xml:space="preserve"> </w:t>
              </w:r>
              <w:proofErr w:type="spellStart"/>
              <w:r w:rsidRPr="00D70D32">
                <w:rPr>
                  <w:rStyle w:val="Smlouva"/>
                </w:rPr>
                <w:t>analysis</w:t>
              </w:r>
              <w:proofErr w:type="spellEnd"/>
              <w:r w:rsidRPr="00D70D32">
                <w:rPr>
                  <w:rStyle w:val="Smlouva"/>
                </w:rPr>
                <w:t xml:space="preserve">“), obsah tuku v % hmot. </w:t>
              </w:r>
              <w:proofErr w:type="gramStart"/>
              <w:r w:rsidRPr="00D70D32">
                <w:rPr>
                  <w:rStyle w:val="Smlouva"/>
                </w:rPr>
                <w:t>méně</w:t>
              </w:r>
              <w:proofErr w:type="gramEnd"/>
              <w:r w:rsidRPr="00D70D32">
                <w:rPr>
                  <w:rStyle w:val="Smlouva"/>
                </w:rPr>
                <w:t xml:space="preserve"> než 1,5 včetně. Sušené mléko musí odpovídat platné české a evropské legislativě, zejména Vyhlášce </w:t>
              </w:r>
              <w:proofErr w:type="spellStart"/>
              <w:r w:rsidRPr="00D70D32">
                <w:rPr>
                  <w:rStyle w:val="Smlouva"/>
                </w:rPr>
                <w:t>MZe</w:t>
              </w:r>
              <w:proofErr w:type="spellEnd"/>
              <w:r w:rsidRPr="00D70D32">
                <w:rPr>
                  <w:rStyle w:val="Smlouva"/>
                </w:rPr>
                <w:t xml:space="preserve"> ČR č. 397/2016 Sb., o požadavcích na mléko a mléčné výrobky, mražené krémy a jedlé tuky a oleje.</w:t>
              </w:r>
            </w:p>
            <w:p w14:paraId="59E41AEF" w14:textId="77777777" w:rsidR="00BC51D6" w:rsidRDefault="00BC51D6" w:rsidP="00D70D32">
              <w:pPr>
                <w:spacing w:before="120" w:after="120"/>
                <w:ind w:left="284"/>
                <w:jc w:val="both"/>
                <w:rPr>
                  <w:rStyle w:val="Smlouva"/>
                </w:rPr>
              </w:pPr>
            </w:p>
            <w:p w14:paraId="1EEA3372" w14:textId="25D6D122" w:rsidR="00BC51D6" w:rsidRPr="00BC51D6" w:rsidRDefault="00BC51D6" w:rsidP="00BC51D6">
              <w:pPr>
                <w:spacing w:before="120" w:after="120"/>
                <w:ind w:left="284"/>
                <w:jc w:val="both"/>
                <w:rPr>
                  <w:rStyle w:val="Smlouva"/>
                </w:rPr>
              </w:pPr>
              <w:r>
                <w:rPr>
                  <w:rStyle w:val="Smlouva"/>
                </w:rPr>
                <w:lastRenderedPageBreak/>
                <w:t xml:space="preserve">Dodané SOM </w:t>
              </w:r>
              <w:r w:rsidR="003F1F2F">
                <w:rPr>
                  <w:rStyle w:val="Smlouva"/>
                </w:rPr>
                <w:t xml:space="preserve">a sklady, kde bude SOM uskladněno, </w:t>
              </w:r>
              <w:r w:rsidRPr="00BC51D6">
                <w:rPr>
                  <w:rStyle w:val="Smlouva"/>
                </w:rPr>
                <w:t>musí splňovat Nařízení Evropského Parlamentu a Rady (ES) č. 853/2004 ze dne 29. dubna 2004, kterým se se stanovují zvláštní hygienická pravidla pro potraviny živočišného původu, ve znění pozdějších předpisů.</w:t>
              </w:r>
            </w:p>
            <w:p w14:paraId="19C4501E" w14:textId="77777777" w:rsidR="00BC51D6" w:rsidRPr="00BC51D6" w:rsidRDefault="00BC51D6" w:rsidP="00BC51D6">
              <w:pPr>
                <w:spacing w:before="120" w:after="120"/>
                <w:ind w:left="284"/>
                <w:jc w:val="both"/>
                <w:rPr>
                  <w:rStyle w:val="Smlouva"/>
                </w:rPr>
              </w:pPr>
              <w:r w:rsidRPr="00BC51D6">
                <w:rPr>
                  <w:rStyle w:val="Smlouva"/>
                </w:rPr>
                <w:t>Dodané SOM musí být, z důvodu zajištění vysokých standardů jakosti a bezpečnosti, včetně zaručení bezpečnosti dodávek za mimořádných okolností, výhradně pod dozorem jednoho „ústředního orgánu členského státu“ příslušného pro provádění veterinárních kontrol, a to z hlediska požadavků veterinárních, mikrobiologických a obecně bezpečnostních, od prvovýroby, přes zpracování, dopravu a skladování.</w:t>
              </w:r>
            </w:p>
            <w:p w14:paraId="1B424F1D" w14:textId="77777777" w:rsidR="00BC51D6" w:rsidRDefault="00BC51D6" w:rsidP="00BC51D6">
              <w:pPr>
                <w:spacing w:before="120" w:after="120"/>
                <w:ind w:left="284"/>
                <w:jc w:val="both"/>
                <w:rPr>
                  <w:rStyle w:val="Smlouva"/>
                </w:rPr>
              </w:pPr>
              <w:r>
                <w:rPr>
                  <w:rStyle w:val="Smlouva"/>
                </w:rPr>
                <w:t>Prodávající</w:t>
              </w:r>
              <w:r w:rsidRPr="00BC51D6">
                <w:rPr>
                  <w:rStyle w:val="Smlouva"/>
                </w:rPr>
                <w:t xml:space="preserve"> SOM do HR musí umožnit kontrolu</w:t>
              </w:r>
              <w:r>
                <w:rPr>
                  <w:rStyle w:val="Smlouva"/>
                </w:rPr>
                <w:t xml:space="preserve"> výroby SOM určeného k dodávce </w:t>
              </w:r>
              <w:r w:rsidRPr="00BC51D6">
                <w:rPr>
                  <w:rStyle w:val="Smlouva"/>
                </w:rPr>
                <w:t>do HR (včetně dodání seznamu dodavatelů syrového kravského mléka a míst skladování pro potřeby kontroly) „příslušným orgánem“, jímž se rozumí ústřední orgán členského státu příslušný k provádění veterinárních kontrol nebo jiný subjekt, jemuž byla tato pravomoc svěřena (Nařízení Evropského Parlamentu a Rady (ES) č. 854/2004 z 29. dubna 2004, kterým se stanoví zvláštní pravidla pro organizaci úředních kontrol produktů živočišného původu určených k lidské spotřebě).</w:t>
              </w:r>
            </w:p>
            <w:p w14:paraId="59E1D88F" w14:textId="77777777" w:rsidR="00136EF5" w:rsidRPr="004F0603" w:rsidRDefault="008933EB" w:rsidP="00D70D32">
              <w:pPr>
                <w:spacing w:before="120" w:after="120"/>
                <w:jc w:val="both"/>
                <w:rPr>
                  <w:rStyle w:val="Smlouva"/>
                </w:rPr>
              </w:pPr>
            </w:p>
          </w:sdtContent>
        </w:sdt>
      </w:sdtContent>
    </w:sdt>
    <w:p w14:paraId="483DDBA9" w14:textId="77777777" w:rsidR="00541A18" w:rsidRPr="004F0603" w:rsidRDefault="00541A18" w:rsidP="00541A18">
      <w:pPr>
        <w:numPr>
          <w:ilvl w:val="0"/>
          <w:numId w:val="10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Současně</w:t>
      </w:r>
      <w:r w:rsidR="00A319F2" w:rsidRPr="004F0603">
        <w:rPr>
          <w:rFonts w:ascii="Garamond" w:hAnsi="Garamond" w:cs="Arial"/>
          <w:lang w:val="cs-CZ"/>
        </w:rPr>
        <w:t xml:space="preserve"> s </w:t>
      </w:r>
      <w:r w:rsidRPr="004F0603">
        <w:rPr>
          <w:rFonts w:ascii="Garamond" w:hAnsi="Garamond" w:cs="Arial"/>
          <w:lang w:val="cs-CZ"/>
        </w:rPr>
        <w:t>věcí odevzdá prodávající kupujícímu zejména následující doklady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="002C6C30">
        <w:rPr>
          <w:rFonts w:ascii="Garamond" w:hAnsi="Garamond" w:cs="Arial"/>
          <w:lang w:val="cs-CZ"/>
        </w:rPr>
        <w:t>českém i anglickém jazyce</w:t>
      </w:r>
      <w:r w:rsidR="00904BBB" w:rsidRPr="004F0603">
        <w:rPr>
          <w:rFonts w:ascii="Garamond" w:hAnsi="Garamond" w:cs="Arial"/>
          <w:lang w:val="cs-CZ"/>
        </w:rPr>
        <w:t>:</w:t>
      </w:r>
    </w:p>
    <w:sdt>
      <w:sdtPr>
        <w:rPr>
          <w:rFonts w:ascii="Garamond" w:hAnsi="Garamond" w:cs="Arial"/>
          <w:sz w:val="22"/>
        </w:rPr>
        <w:id w:val="357707129"/>
        <w:placeholder>
          <w:docPart w:val="DefaultPlaceholder_22675703"/>
        </w:placeholder>
      </w:sdtPr>
      <w:sdtEndPr>
        <w:rPr>
          <w:rFonts w:ascii="Times New Roman" w:hAnsi="Times New Roman" w:cs="Times New Roman"/>
          <w:sz w:val="24"/>
        </w:rPr>
      </w:sdtEndPr>
      <w:sdtContent>
        <w:p w14:paraId="0820C9F3" w14:textId="77777777" w:rsidR="00885E70" w:rsidRPr="004F0603" w:rsidRDefault="00885E70" w:rsidP="00885E70">
          <w:pPr>
            <w:pStyle w:val="Zkladntext3"/>
            <w:numPr>
              <w:ilvl w:val="0"/>
              <w:numId w:val="36"/>
            </w:numPr>
            <w:tabs>
              <w:tab w:val="left" w:pos="851"/>
            </w:tabs>
            <w:spacing w:before="120" w:after="120"/>
            <w:ind w:left="851" w:hanging="284"/>
            <w:jc w:val="both"/>
            <w:rPr>
              <w:rFonts w:ascii="Garamond" w:hAnsi="Garamond" w:cs="Arial"/>
            </w:rPr>
          </w:pPr>
          <w:r w:rsidRPr="004F0603">
            <w:rPr>
              <w:rFonts w:ascii="Garamond" w:hAnsi="Garamond" w:cs="Arial"/>
            </w:rPr>
            <w:t xml:space="preserve">osvědčení o jakosti nebo </w:t>
          </w:r>
          <w:proofErr w:type="spellStart"/>
          <w:r w:rsidRPr="004F0603">
            <w:rPr>
              <w:rFonts w:ascii="Garamond" w:hAnsi="Garamond" w:cs="Arial"/>
            </w:rPr>
            <w:t>analyzní</w:t>
          </w:r>
          <w:proofErr w:type="spellEnd"/>
          <w:r w:rsidRPr="004F0603">
            <w:rPr>
              <w:rFonts w:ascii="Garamond" w:hAnsi="Garamond" w:cs="Arial"/>
            </w:rPr>
            <w:t xml:space="preserve"> certifikát</w:t>
          </w:r>
          <w:r w:rsidR="00221C88">
            <w:rPr>
              <w:rFonts w:ascii="Garamond" w:hAnsi="Garamond" w:cs="Arial"/>
            </w:rPr>
            <w:t>,</w:t>
          </w:r>
        </w:p>
        <w:p w14:paraId="6CF023CD" w14:textId="77777777" w:rsidR="00885E70" w:rsidRPr="004F0603" w:rsidRDefault="00885E70" w:rsidP="00885E70">
          <w:pPr>
            <w:pStyle w:val="Zkladntext3"/>
            <w:numPr>
              <w:ilvl w:val="0"/>
              <w:numId w:val="36"/>
            </w:numPr>
            <w:tabs>
              <w:tab w:val="left" w:pos="851"/>
            </w:tabs>
            <w:spacing w:before="120" w:after="120"/>
            <w:ind w:left="851" w:hanging="284"/>
            <w:jc w:val="both"/>
            <w:rPr>
              <w:rFonts w:ascii="Garamond" w:hAnsi="Garamond" w:cs="Arial"/>
            </w:rPr>
          </w:pPr>
          <w:r w:rsidRPr="004F0603">
            <w:rPr>
              <w:rFonts w:ascii="Garamond" w:hAnsi="Garamond" w:cs="Arial"/>
            </w:rPr>
            <w:t>potvrzení o původu zboží</w:t>
          </w:r>
          <w:r w:rsidR="00221C88">
            <w:rPr>
              <w:rFonts w:ascii="Garamond" w:hAnsi="Garamond" w:cs="Arial"/>
            </w:rPr>
            <w:t>,</w:t>
          </w:r>
        </w:p>
        <w:p w14:paraId="539A55F9" w14:textId="77777777" w:rsidR="00885E70" w:rsidRPr="004F0603" w:rsidRDefault="00885E70" w:rsidP="00885E70">
          <w:pPr>
            <w:pStyle w:val="Zkladntext3"/>
            <w:numPr>
              <w:ilvl w:val="0"/>
              <w:numId w:val="36"/>
            </w:numPr>
            <w:tabs>
              <w:tab w:val="left" w:pos="851"/>
            </w:tabs>
            <w:spacing w:before="120" w:after="120"/>
            <w:ind w:left="851" w:hanging="284"/>
            <w:jc w:val="both"/>
            <w:rPr>
              <w:rFonts w:ascii="Garamond" w:hAnsi="Garamond" w:cs="Arial"/>
            </w:rPr>
          </w:pPr>
          <w:r w:rsidRPr="004F0603">
            <w:rPr>
              <w:rFonts w:ascii="Garamond" w:hAnsi="Garamond" w:cs="Arial"/>
            </w:rPr>
            <w:t>dodací list</w:t>
          </w:r>
          <w:r w:rsidR="00221C88">
            <w:rPr>
              <w:rFonts w:ascii="Garamond" w:hAnsi="Garamond" w:cs="Arial"/>
            </w:rPr>
            <w:t>,</w:t>
          </w:r>
        </w:p>
        <w:p w14:paraId="62E11DE0" w14:textId="77777777" w:rsidR="00541A18" w:rsidRPr="003033F3" w:rsidRDefault="00885E70" w:rsidP="003033F3">
          <w:pPr>
            <w:pStyle w:val="Zkladntext3"/>
            <w:numPr>
              <w:ilvl w:val="0"/>
              <w:numId w:val="36"/>
            </w:numPr>
            <w:tabs>
              <w:tab w:val="left" w:pos="851"/>
            </w:tabs>
            <w:spacing w:before="120" w:after="120"/>
            <w:ind w:left="851" w:hanging="284"/>
            <w:jc w:val="both"/>
            <w:rPr>
              <w:rFonts w:ascii="Garamond" w:hAnsi="Garamond" w:cs="Arial"/>
            </w:rPr>
          </w:pPr>
          <w:r w:rsidRPr="004F0603">
            <w:rPr>
              <w:rFonts w:ascii="Garamond" w:hAnsi="Garamond" w:cs="Arial"/>
            </w:rPr>
            <w:t>v</w:t>
          </w:r>
          <w:r w:rsidR="009F22B6">
            <w:rPr>
              <w:rFonts w:ascii="Garamond" w:hAnsi="Garamond" w:cs="Arial"/>
            </w:rPr>
            <w:t>eterinární doklady</w:t>
          </w:r>
          <w:r w:rsidR="00221C88">
            <w:rPr>
              <w:rFonts w:ascii="Garamond" w:hAnsi="Garamond" w:cs="Arial"/>
            </w:rPr>
            <w:t>.</w:t>
          </w:r>
        </w:p>
      </w:sdtContent>
    </w:sdt>
    <w:sdt>
      <w:sdtPr>
        <w:rPr>
          <w:rFonts w:ascii="Garamond" w:eastAsia="Times New Roman" w:hAnsi="Garamond" w:cs="Arial"/>
          <w:sz w:val="22"/>
          <w:szCs w:val="16"/>
          <w:lang w:val="cs-CZ"/>
        </w:rPr>
        <w:id w:val="357707155"/>
        <w:placeholder>
          <w:docPart w:val="DefaultPlaceholder_22675703"/>
        </w:placeholder>
      </w:sdtPr>
      <w:sdtEndPr>
        <w:rPr>
          <w:rFonts w:eastAsia="Calibri" w:cs="Times New Roman"/>
          <w:sz w:val="24"/>
          <w:szCs w:val="24"/>
        </w:rPr>
      </w:sdtEndPr>
      <w:sdtContent>
        <w:p w14:paraId="71441435" w14:textId="77777777" w:rsidR="00541A18" w:rsidRPr="004F0603" w:rsidRDefault="0058146F" w:rsidP="00981D1D">
          <w:pPr>
            <w:numPr>
              <w:ilvl w:val="0"/>
              <w:numId w:val="10"/>
            </w:numPr>
            <w:spacing w:before="120" w:after="120" w:line="240" w:lineRule="auto"/>
            <w:ind w:left="284" w:hanging="284"/>
            <w:jc w:val="both"/>
            <w:rPr>
              <w:rFonts w:ascii="Garamond" w:hAnsi="Garamond" w:cs="Arial"/>
              <w:lang w:val="cs-CZ"/>
            </w:rPr>
          </w:pPr>
          <w:r w:rsidRPr="004F0603">
            <w:rPr>
              <w:rFonts w:ascii="Garamond" w:hAnsi="Garamond" w:cs="Arial"/>
              <w:lang w:val="cs-CZ"/>
            </w:rPr>
            <w:t>Kontaktní osoba kupujícího, která je oprávněna k plnění povinností kupujícího dle této smlouvy, je oprávněna písemně pověřit jiného zaměstnance kupujícího. O tomto pověření je kontaktní osoba kupujícího povinna písemně (i e-mailem) informovat kontaktní osobu prodávajícího. Kontaktní osoba kupujícího nebo osoba, kterou kontaktní osoba kupujícího písemně pověří, se zavazuje věc převzít na základě oboustranně podepsaného Protokolu o předání a převzetí věci (dále také „protokol“).</w:t>
          </w:r>
        </w:p>
      </w:sdtContent>
    </w:sdt>
    <w:p w14:paraId="5BC81C6E" w14:textId="77777777" w:rsidR="00950551" w:rsidRPr="004F0603" w:rsidRDefault="00950551" w:rsidP="00B33BBD">
      <w:pPr>
        <w:pStyle w:val="Odstavecseseznamem"/>
        <w:keepNext/>
        <w:numPr>
          <w:ilvl w:val="0"/>
          <w:numId w:val="37"/>
        </w:numPr>
        <w:tabs>
          <w:tab w:val="right" w:pos="426"/>
        </w:tabs>
        <w:spacing w:before="240"/>
        <w:ind w:left="1049" w:firstLine="227"/>
        <w:jc w:val="center"/>
        <w:rPr>
          <w:rFonts w:ascii="Garamond" w:hAnsi="Garamond" w:cs="Arial"/>
          <w:b/>
        </w:rPr>
      </w:pPr>
      <w:bookmarkStart w:id="5" w:name="_Toc380061323"/>
    </w:p>
    <w:p w14:paraId="26F78673" w14:textId="77777777" w:rsidR="00541A18" w:rsidRPr="004F0603" w:rsidRDefault="00541A18" w:rsidP="0080205C">
      <w:pPr>
        <w:keepNext/>
        <w:spacing w:after="240" w:line="240" w:lineRule="auto"/>
        <w:jc w:val="center"/>
        <w:rPr>
          <w:rFonts w:ascii="Garamond" w:hAnsi="Garamond" w:cs="Arial"/>
          <w:b/>
          <w:lang w:val="cs-CZ"/>
        </w:rPr>
      </w:pPr>
      <w:r w:rsidRPr="004F0603">
        <w:rPr>
          <w:rFonts w:ascii="Garamond" w:hAnsi="Garamond" w:cs="Arial"/>
          <w:b/>
          <w:lang w:val="cs-CZ"/>
        </w:rPr>
        <w:t>Kupní cena</w:t>
      </w:r>
      <w:bookmarkEnd w:id="5"/>
    </w:p>
    <w:p w14:paraId="00ED9F21" w14:textId="77777777" w:rsidR="00541A18" w:rsidRPr="004F0603" w:rsidRDefault="00541A18" w:rsidP="0080205C">
      <w:pPr>
        <w:keepNext/>
        <w:numPr>
          <w:ilvl w:val="0"/>
          <w:numId w:val="7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Celková kupní cena bez DPH je sjednána dohodou smluvních stran podle zákona č.</w:t>
      </w:r>
      <w:r w:rsidR="00F11369" w:rsidRPr="004F0603">
        <w:rPr>
          <w:rFonts w:ascii="Garamond" w:hAnsi="Garamond" w:cs="Arial"/>
          <w:lang w:val="cs-CZ"/>
        </w:rPr>
        <w:t> </w:t>
      </w:r>
      <w:r w:rsidRPr="004F0603">
        <w:rPr>
          <w:rFonts w:ascii="Garamond" w:hAnsi="Garamond" w:cs="Arial"/>
          <w:lang w:val="cs-CZ"/>
        </w:rPr>
        <w:t>526/1990 Sb.,</w:t>
      </w:r>
      <w:r w:rsidR="00A319F2" w:rsidRPr="004F0603">
        <w:rPr>
          <w:rFonts w:ascii="Garamond" w:hAnsi="Garamond" w:cs="Arial"/>
          <w:lang w:val="cs-CZ"/>
        </w:rPr>
        <w:t xml:space="preserve"> o </w:t>
      </w:r>
      <w:r w:rsidRPr="004F0603">
        <w:rPr>
          <w:rFonts w:ascii="Garamond" w:hAnsi="Garamond" w:cs="Arial"/>
          <w:lang w:val="cs-CZ"/>
        </w:rPr>
        <w:t>cenách, ve znění pozdějších předpisů,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je cenou maximální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nepřekročitelnou, která zahrnuje veškeré náklady kupujícího spojené</w:t>
      </w:r>
      <w:r w:rsidR="00A319F2" w:rsidRPr="004F0603">
        <w:rPr>
          <w:rFonts w:ascii="Garamond" w:hAnsi="Garamond" w:cs="Arial"/>
          <w:lang w:val="cs-CZ"/>
        </w:rPr>
        <w:t xml:space="preserve"> s </w:t>
      </w:r>
      <w:r w:rsidRPr="004F0603">
        <w:rPr>
          <w:rFonts w:ascii="Garamond" w:hAnsi="Garamond" w:cs="Arial"/>
          <w:lang w:val="cs-CZ"/>
        </w:rPr>
        <w:t>koupí věci.</w:t>
      </w:r>
      <w:r w:rsidR="00A319F2" w:rsidRPr="004F0603">
        <w:rPr>
          <w:rFonts w:ascii="Garamond" w:hAnsi="Garamond" w:cs="Arial"/>
          <w:lang w:val="cs-CZ"/>
        </w:rPr>
        <w:t xml:space="preserve"> </w:t>
      </w:r>
      <w:r w:rsidR="00904BBB" w:rsidRPr="004F0603">
        <w:rPr>
          <w:rFonts w:ascii="Garamond" w:hAnsi="Garamond" w:cs="Arial"/>
          <w:lang w:val="cs-CZ"/>
        </w:rPr>
        <w:t>K</w:t>
      </w:r>
      <w:r w:rsidR="00A319F2" w:rsidRPr="004F0603">
        <w:rPr>
          <w:rFonts w:ascii="Garamond" w:hAnsi="Garamond" w:cs="Arial"/>
          <w:lang w:val="cs-CZ"/>
        </w:rPr>
        <w:t> </w:t>
      </w:r>
      <w:r w:rsidRPr="004F0603">
        <w:rPr>
          <w:rFonts w:ascii="Garamond" w:hAnsi="Garamond" w:cs="Arial"/>
          <w:lang w:val="cs-CZ"/>
        </w:rPr>
        <w:t>této částce bude připočtena platná sazba DPH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d</w:t>
      </w:r>
      <w:r w:rsidR="00904BBB" w:rsidRPr="004F0603">
        <w:rPr>
          <w:rFonts w:ascii="Garamond" w:hAnsi="Garamond" w:cs="Arial"/>
          <w:lang w:val="cs-CZ"/>
        </w:rPr>
        <w:t>obě vzniku zdanitelného plnění.</w:t>
      </w:r>
    </w:p>
    <w:p w14:paraId="36FE750E" w14:textId="77777777" w:rsidR="00541A18" w:rsidRPr="004F0603" w:rsidRDefault="00541A18" w:rsidP="00541A18">
      <w:pPr>
        <w:numPr>
          <w:ilvl w:val="0"/>
          <w:numId w:val="7"/>
        </w:numPr>
        <w:spacing w:before="120" w:after="120" w:line="240" w:lineRule="auto"/>
        <w:ind w:left="284" w:hanging="284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Kupní cena tedy činí:</w:t>
      </w:r>
    </w:p>
    <w:sdt>
      <w:sdtPr>
        <w:rPr>
          <w:rFonts w:ascii="Garamond" w:eastAsia="Times New Roman" w:hAnsi="Garamond" w:cs="Arial"/>
          <w:sz w:val="22"/>
          <w:szCs w:val="24"/>
          <w:lang w:eastAsia="cs-CZ"/>
        </w:rPr>
        <w:id w:val="357707179"/>
        <w:placeholder>
          <w:docPart w:val="DefaultPlaceholder_22675703"/>
        </w:placeholder>
      </w:sdtPr>
      <w:sdtEndPr>
        <w:rPr>
          <w:rFonts w:eastAsiaTheme="minorHAnsi"/>
          <w:sz w:val="24"/>
          <w:szCs w:val="16"/>
          <w:lang w:eastAsia="en-US"/>
        </w:rPr>
      </w:sdtEndPr>
      <w:sdtContent>
        <w:p w14:paraId="5ADD592D" w14:textId="77777777" w:rsidR="00541A18" w:rsidRPr="004F0603" w:rsidRDefault="00885E70" w:rsidP="00904BBB">
          <w:pPr>
            <w:pStyle w:val="Odstavecseseznamem"/>
            <w:numPr>
              <w:ilvl w:val="0"/>
              <w:numId w:val="12"/>
            </w:numPr>
            <w:spacing w:before="120" w:after="120"/>
            <w:ind w:left="851" w:hanging="284"/>
            <w:jc w:val="both"/>
            <w:rPr>
              <w:rFonts w:ascii="Garamond" w:hAnsi="Garamond" w:cs="Arial"/>
              <w:szCs w:val="24"/>
            </w:rPr>
          </w:pPr>
          <w:r w:rsidRPr="004F0603">
            <w:rPr>
              <w:rFonts w:ascii="Garamond" w:hAnsi="Garamond" w:cs="Arial"/>
              <w:szCs w:val="24"/>
            </w:rPr>
            <w:t>kupní cena za 1 t</w:t>
          </w:r>
          <w:r w:rsidR="00541A18" w:rsidRPr="004F0603">
            <w:rPr>
              <w:rFonts w:ascii="Garamond" w:hAnsi="Garamond" w:cs="Arial"/>
              <w:szCs w:val="24"/>
            </w:rPr>
            <w:t xml:space="preserve"> </w:t>
          </w:r>
          <w:r w:rsidR="00541A18" w:rsidRPr="004F0603">
            <w:rPr>
              <w:rFonts w:ascii="Garamond" w:hAnsi="Garamond" w:cs="Arial"/>
              <w:b/>
              <w:szCs w:val="24"/>
            </w:rPr>
            <w:t>bez DPH</w:t>
          </w:r>
          <w:r w:rsidR="00541A18" w:rsidRPr="004F0603">
            <w:rPr>
              <w:rFonts w:ascii="Garamond" w:hAnsi="Garamond" w:cs="Arial"/>
              <w:szCs w:val="24"/>
            </w:rPr>
            <w:t xml:space="preserve"> ve výši</w:t>
          </w:r>
          <w:r w:rsidR="00BC7652" w:rsidRPr="004F0603">
            <w:rPr>
              <w:rStyle w:val="Smlouva"/>
            </w:rPr>
            <w:t xml:space="preserve"> </w:t>
          </w:r>
          <w:sdt>
            <w:sdtPr>
              <w:rPr>
                <w:rStyle w:val="Smlouva"/>
              </w:rPr>
              <w:id w:val="-498354281"/>
              <w:placeholder>
                <w:docPart w:val="04BFA7AC190B44F48B9E6E6D39D4215E"/>
              </w:placeholder>
              <w:showingPlcHdr/>
            </w:sdtPr>
            <w:sdtEndPr>
              <w:rPr>
                <w:rStyle w:val="Smlouva"/>
              </w:rPr>
            </w:sdtEndPr>
            <w:sdtContent>
              <w:r w:rsidR="00BC7652" w:rsidRPr="004F0603">
                <w:rPr>
                  <w:rStyle w:val="Smlouva"/>
                  <w:color w:val="FF0000"/>
                </w:rPr>
                <w:t>částka: vzor – 1.234.567,88</w:t>
              </w:r>
            </w:sdtContent>
          </w:sdt>
          <w:r w:rsidR="00BC7652" w:rsidRPr="004F0603">
            <w:rPr>
              <w:rFonts w:ascii="Garamond" w:hAnsi="Garamond" w:cs="Arial"/>
              <w:szCs w:val="24"/>
            </w:rPr>
            <w:t> </w:t>
          </w:r>
          <w:r w:rsidR="00541A18" w:rsidRPr="004F0603">
            <w:rPr>
              <w:rFonts w:ascii="Garamond" w:hAnsi="Garamond" w:cs="Arial"/>
              <w:szCs w:val="24"/>
            </w:rPr>
            <w:t>Kč</w:t>
          </w:r>
        </w:p>
        <w:p w14:paraId="78B2F666" w14:textId="77777777" w:rsidR="00541A18" w:rsidRPr="004F0603" w:rsidRDefault="00541A18" w:rsidP="00904BBB">
          <w:pPr>
            <w:pStyle w:val="Odstavecseseznamem"/>
            <w:spacing w:before="120" w:after="120"/>
            <w:ind w:left="851"/>
            <w:jc w:val="both"/>
            <w:rPr>
              <w:rFonts w:ascii="Garamond" w:hAnsi="Garamond" w:cs="Arial"/>
              <w:szCs w:val="24"/>
            </w:rPr>
          </w:pPr>
          <w:r w:rsidRPr="004F0603">
            <w:rPr>
              <w:rFonts w:ascii="Garamond" w:hAnsi="Garamond" w:cs="Arial"/>
              <w:szCs w:val="24"/>
            </w:rPr>
            <w:t>(slovy</w:t>
          </w:r>
          <w:r w:rsidR="00BC7652" w:rsidRPr="004F0603">
            <w:rPr>
              <w:rStyle w:val="Smlouva"/>
            </w:rPr>
            <w:t xml:space="preserve"> </w:t>
          </w:r>
          <w:sdt>
            <w:sdtPr>
              <w:rPr>
                <w:rStyle w:val="Smlouva"/>
              </w:rPr>
              <w:id w:val="678003435"/>
              <w:placeholder>
                <w:docPart w:val="506EA5E119DC48BAA3EB4AA91118B9F4"/>
              </w:placeholder>
              <w:showingPlcHdr/>
            </w:sdtPr>
            <w:sdtEndPr>
              <w:rPr>
                <w:rStyle w:val="Standardnpsmoodstavce"/>
                <w:rFonts w:ascii="Arial" w:hAnsi="Arial" w:cs="Arial"/>
              </w:rPr>
            </w:sdtEndPr>
            <w:sdtContent>
              <w:r w:rsidR="00BC7652" w:rsidRPr="004F0603">
                <w:rPr>
                  <w:rStyle w:val="Zstupntext"/>
                  <w:rFonts w:ascii="Garamond" w:hAnsi="Garamond"/>
                  <w:color w:val="FF0000"/>
                </w:rPr>
                <w:t>doplnit vhodné</w:t>
              </w:r>
            </w:sdtContent>
          </w:sdt>
          <w:r w:rsidR="00BC7652" w:rsidRPr="004F0603">
            <w:rPr>
              <w:rFonts w:ascii="Garamond" w:hAnsi="Garamond" w:cs="Arial"/>
              <w:szCs w:val="24"/>
            </w:rPr>
            <w:t xml:space="preserve"> </w:t>
          </w:r>
          <w:r w:rsidRPr="004F0603">
            <w:rPr>
              <w:rFonts w:ascii="Garamond" w:hAnsi="Garamond" w:cs="Arial"/>
              <w:szCs w:val="24"/>
            </w:rPr>
            <w:t>korun českých)</w:t>
          </w:r>
        </w:p>
        <w:p w14:paraId="04A3AC35" w14:textId="77777777" w:rsidR="00541A18" w:rsidRPr="004F0603" w:rsidRDefault="006742EC" w:rsidP="00904BBB">
          <w:pPr>
            <w:pStyle w:val="Odstavecseseznamem"/>
            <w:numPr>
              <w:ilvl w:val="0"/>
              <w:numId w:val="12"/>
            </w:numPr>
            <w:spacing w:before="120" w:after="120"/>
            <w:ind w:left="851" w:hanging="284"/>
            <w:jc w:val="both"/>
            <w:rPr>
              <w:rFonts w:ascii="Garamond" w:hAnsi="Garamond" w:cs="Arial"/>
              <w:szCs w:val="24"/>
            </w:rPr>
          </w:pPr>
          <w:r>
            <w:rPr>
              <w:rFonts w:ascii="Garamond" w:hAnsi="Garamond" w:cs="Arial"/>
              <w:szCs w:val="24"/>
            </w:rPr>
            <w:t>kupní cena za 1</w:t>
          </w:r>
          <w:r w:rsidR="00C5673D" w:rsidRPr="004F0603">
            <w:rPr>
              <w:rFonts w:ascii="Garamond" w:hAnsi="Garamond" w:cs="Arial"/>
              <w:szCs w:val="24"/>
            </w:rPr>
            <w:t xml:space="preserve">50 t </w:t>
          </w:r>
          <w:r w:rsidR="00541A18" w:rsidRPr="004F0603">
            <w:rPr>
              <w:rFonts w:ascii="Garamond" w:hAnsi="Garamond" w:cs="Arial"/>
              <w:b/>
              <w:szCs w:val="24"/>
            </w:rPr>
            <w:t>bez DPH</w:t>
          </w:r>
          <w:r w:rsidR="00541A18" w:rsidRPr="004F0603">
            <w:rPr>
              <w:rFonts w:ascii="Garamond" w:hAnsi="Garamond" w:cs="Arial"/>
              <w:szCs w:val="24"/>
            </w:rPr>
            <w:t xml:space="preserve"> ve výši</w:t>
          </w:r>
          <w:r w:rsidR="00541A18" w:rsidRPr="004F0603">
            <w:rPr>
              <w:rFonts w:ascii="Garamond" w:hAnsi="Garamond" w:cs="Arial"/>
              <w:i/>
              <w:szCs w:val="24"/>
            </w:rPr>
            <w:t xml:space="preserve"> </w:t>
          </w:r>
          <w:sdt>
            <w:sdtPr>
              <w:rPr>
                <w:rStyle w:val="Smlouva"/>
              </w:rPr>
              <w:id w:val="-2095777728"/>
              <w:placeholder>
                <w:docPart w:val="0473AB3585864FEE9E88DAB5480F875E"/>
              </w:placeholder>
              <w:showingPlcHdr/>
            </w:sdtPr>
            <w:sdtEndPr>
              <w:rPr>
                <w:rStyle w:val="Smlouva"/>
              </w:rPr>
            </w:sdtEndPr>
            <w:sdtContent>
              <w:r w:rsidR="00BC7652" w:rsidRPr="004F0603">
                <w:rPr>
                  <w:rStyle w:val="Smlouva"/>
                  <w:color w:val="FF0000"/>
                </w:rPr>
                <w:t>částka: vzor – 1.234.567,88</w:t>
              </w:r>
            </w:sdtContent>
          </w:sdt>
          <w:r w:rsidR="00BC7652" w:rsidRPr="004F0603">
            <w:rPr>
              <w:rFonts w:ascii="Garamond" w:hAnsi="Garamond" w:cs="Arial"/>
              <w:szCs w:val="24"/>
            </w:rPr>
            <w:t> </w:t>
          </w:r>
          <w:r w:rsidR="00541A18" w:rsidRPr="004F0603">
            <w:rPr>
              <w:rFonts w:ascii="Garamond" w:hAnsi="Garamond" w:cs="Arial"/>
              <w:szCs w:val="24"/>
            </w:rPr>
            <w:t>Kč</w:t>
          </w:r>
        </w:p>
        <w:p w14:paraId="16121831" w14:textId="77777777" w:rsidR="00541A18" w:rsidRPr="004F0603" w:rsidRDefault="00541A18" w:rsidP="00904BBB">
          <w:pPr>
            <w:pStyle w:val="Odstavecseseznamem"/>
            <w:spacing w:before="120" w:after="120"/>
            <w:ind w:left="851"/>
            <w:jc w:val="both"/>
            <w:rPr>
              <w:rFonts w:ascii="Garamond" w:hAnsi="Garamond" w:cs="Arial"/>
              <w:szCs w:val="24"/>
            </w:rPr>
          </w:pPr>
          <w:r w:rsidRPr="004F0603">
            <w:rPr>
              <w:rFonts w:ascii="Garamond" w:hAnsi="Garamond" w:cs="Arial"/>
              <w:szCs w:val="24"/>
            </w:rPr>
            <w:lastRenderedPageBreak/>
            <w:t xml:space="preserve">(slovy </w:t>
          </w:r>
          <w:sdt>
            <w:sdtPr>
              <w:rPr>
                <w:rStyle w:val="Smlouva"/>
              </w:rPr>
              <w:id w:val="-2086290947"/>
              <w:placeholder>
                <w:docPart w:val="2122226986BF4BA98931DBA4F4901948"/>
              </w:placeholder>
              <w:showingPlcHdr/>
            </w:sdtPr>
            <w:sdtEndPr>
              <w:rPr>
                <w:rStyle w:val="Standardnpsmoodstavce"/>
                <w:rFonts w:ascii="Arial" w:hAnsi="Arial" w:cs="Arial"/>
              </w:rPr>
            </w:sdtEndPr>
            <w:sdtContent>
              <w:r w:rsidR="00BC7652" w:rsidRPr="004F0603">
                <w:rPr>
                  <w:rStyle w:val="Zstupntext"/>
                  <w:rFonts w:ascii="Garamond" w:hAnsi="Garamond"/>
                  <w:color w:val="FF0000"/>
                </w:rPr>
                <w:t>doplnit vhodné</w:t>
              </w:r>
            </w:sdtContent>
          </w:sdt>
          <w:r w:rsidR="00BC7652" w:rsidRPr="004F0603">
            <w:rPr>
              <w:rFonts w:ascii="Garamond" w:hAnsi="Garamond" w:cs="Arial"/>
              <w:szCs w:val="24"/>
            </w:rPr>
            <w:t xml:space="preserve"> </w:t>
          </w:r>
          <w:r w:rsidRPr="004F0603">
            <w:rPr>
              <w:rFonts w:ascii="Garamond" w:hAnsi="Garamond" w:cs="Arial"/>
              <w:szCs w:val="24"/>
            </w:rPr>
            <w:t>korun českých)</w:t>
          </w:r>
        </w:p>
        <w:p w14:paraId="4F36C659" w14:textId="77777777" w:rsidR="0082499D" w:rsidRPr="004F0603" w:rsidRDefault="0082499D" w:rsidP="00035F92">
          <w:pPr>
            <w:spacing w:before="120" w:after="120"/>
            <w:ind w:left="284"/>
            <w:jc w:val="both"/>
            <w:rPr>
              <w:rFonts w:ascii="Garamond" w:hAnsi="Garamond" w:cs="Arial"/>
              <w:color w:val="000000" w:themeColor="text1"/>
              <w:lang w:val="cs-CZ"/>
            </w:rPr>
          </w:pPr>
          <w:r w:rsidRPr="004F0603">
            <w:rPr>
              <w:rFonts w:ascii="Garamond" w:hAnsi="Garamond"/>
              <w:color w:val="FF0000"/>
              <w:lang w:val="cs-CZ"/>
            </w:rPr>
            <w:t>pozn.:</w:t>
          </w:r>
          <w:r w:rsidR="00A319F2" w:rsidRPr="004F0603">
            <w:rPr>
              <w:rFonts w:ascii="Garamond" w:hAnsi="Garamond"/>
              <w:color w:val="FF0000"/>
              <w:lang w:val="cs-CZ"/>
            </w:rPr>
            <w:t xml:space="preserve"> u </w:t>
          </w:r>
          <w:r w:rsidRPr="004F0603">
            <w:rPr>
              <w:rFonts w:ascii="Garamond" w:hAnsi="Garamond"/>
              <w:color w:val="FF0000"/>
              <w:lang w:val="cs-CZ"/>
            </w:rPr>
            <w:t>neplátců DPH bude tato kupní cena bez DPH kupní cenou celkem – zbytek článku pod tímto textem smazat včetně červeného textu, ten smazat vždy</w:t>
          </w:r>
        </w:p>
        <w:p w14:paraId="0364272B" w14:textId="77777777" w:rsidR="00541A18" w:rsidRPr="004F0603" w:rsidRDefault="00541A18" w:rsidP="00904BBB">
          <w:pPr>
            <w:numPr>
              <w:ilvl w:val="0"/>
              <w:numId w:val="12"/>
            </w:numPr>
            <w:spacing w:before="120" w:after="120" w:line="240" w:lineRule="auto"/>
            <w:ind w:left="851" w:hanging="284"/>
            <w:jc w:val="both"/>
            <w:rPr>
              <w:rFonts w:ascii="Garamond" w:hAnsi="Garamond" w:cs="Arial"/>
              <w:lang w:val="cs-CZ"/>
            </w:rPr>
          </w:pPr>
          <w:r w:rsidRPr="004F0603">
            <w:rPr>
              <w:rFonts w:ascii="Garamond" w:hAnsi="Garamond" w:cs="Arial"/>
              <w:lang w:val="cs-CZ"/>
            </w:rPr>
            <w:t xml:space="preserve">DPH ve výši celkem </w:t>
          </w:r>
          <w:sdt>
            <w:sdtPr>
              <w:rPr>
                <w:rStyle w:val="Smlouva"/>
              </w:rPr>
              <w:id w:val="-2068025838"/>
              <w:placeholder>
                <w:docPart w:val="AA7C77DF354D467D8548B85FFDEE23E2"/>
              </w:placeholder>
              <w:showingPlcHdr/>
            </w:sdtPr>
            <w:sdtEndPr>
              <w:rPr>
                <w:rStyle w:val="Smlouva"/>
              </w:rPr>
            </w:sdtEndPr>
            <w:sdtContent>
              <w:r w:rsidR="00BC7652" w:rsidRPr="004F0603">
                <w:rPr>
                  <w:rStyle w:val="Smlouva"/>
                  <w:color w:val="FF0000"/>
                </w:rPr>
                <w:t>částka: vzor – 1.234.567,88</w:t>
              </w:r>
            </w:sdtContent>
          </w:sdt>
          <w:r w:rsidR="00BC7652" w:rsidRPr="004F0603">
            <w:rPr>
              <w:rFonts w:ascii="Garamond" w:hAnsi="Garamond" w:cs="Arial"/>
              <w:lang w:val="cs-CZ"/>
            </w:rPr>
            <w:t> </w:t>
          </w:r>
          <w:r w:rsidRPr="004F0603">
            <w:rPr>
              <w:rFonts w:ascii="Garamond" w:hAnsi="Garamond" w:cs="Arial"/>
              <w:lang w:val="cs-CZ"/>
            </w:rPr>
            <w:t>Kč</w:t>
          </w:r>
        </w:p>
        <w:p w14:paraId="343F4023" w14:textId="77777777" w:rsidR="00541A18" w:rsidRPr="004F0603" w:rsidRDefault="00541A18" w:rsidP="00904BBB">
          <w:pPr>
            <w:pStyle w:val="Odstavecseseznamem"/>
            <w:spacing w:before="120" w:after="120"/>
            <w:ind w:left="851"/>
            <w:jc w:val="both"/>
            <w:rPr>
              <w:rFonts w:ascii="Garamond" w:hAnsi="Garamond" w:cs="Arial"/>
            </w:rPr>
          </w:pPr>
          <w:r w:rsidRPr="004F0603">
            <w:rPr>
              <w:rFonts w:ascii="Garamond" w:hAnsi="Garamond" w:cs="Arial"/>
            </w:rPr>
            <w:t>(</w:t>
          </w:r>
          <w:r w:rsidRPr="004F0603">
            <w:rPr>
              <w:rFonts w:ascii="Garamond" w:hAnsi="Garamond" w:cs="Arial"/>
              <w:szCs w:val="24"/>
            </w:rPr>
            <w:t>slovy</w:t>
          </w:r>
          <w:r w:rsidR="00BC7652" w:rsidRPr="004F0603">
            <w:rPr>
              <w:rStyle w:val="Smlouva"/>
            </w:rPr>
            <w:t xml:space="preserve"> </w:t>
          </w:r>
          <w:sdt>
            <w:sdtPr>
              <w:rPr>
                <w:rStyle w:val="Smlouva"/>
              </w:rPr>
              <w:id w:val="826010252"/>
              <w:placeholder>
                <w:docPart w:val="892D333BF848491BB8D84BD3C6937422"/>
              </w:placeholder>
              <w:showingPlcHdr/>
            </w:sdtPr>
            <w:sdtEndPr>
              <w:rPr>
                <w:rStyle w:val="Standardnpsmoodstavce"/>
                <w:rFonts w:ascii="Arial" w:hAnsi="Arial" w:cs="Arial"/>
              </w:rPr>
            </w:sdtEndPr>
            <w:sdtContent>
              <w:r w:rsidR="00BC7652" w:rsidRPr="004F0603">
                <w:rPr>
                  <w:rStyle w:val="Zstupntext"/>
                  <w:rFonts w:ascii="Garamond" w:hAnsi="Garamond"/>
                  <w:color w:val="FF0000"/>
                </w:rPr>
                <w:t>doplnit vhodné</w:t>
              </w:r>
            </w:sdtContent>
          </w:sdt>
          <w:r w:rsidR="00BC7652" w:rsidRPr="004F0603">
            <w:rPr>
              <w:rFonts w:ascii="Garamond" w:hAnsi="Garamond" w:cs="Arial"/>
            </w:rPr>
            <w:t xml:space="preserve"> </w:t>
          </w:r>
          <w:r w:rsidRPr="004F0603">
            <w:rPr>
              <w:rFonts w:ascii="Garamond" w:hAnsi="Garamond" w:cs="Arial"/>
            </w:rPr>
            <w:t>korun českých)</w:t>
          </w:r>
        </w:p>
        <w:p w14:paraId="798C5C4C" w14:textId="77777777" w:rsidR="00541A18" w:rsidRPr="004F0603" w:rsidRDefault="00541A18" w:rsidP="00904BBB">
          <w:pPr>
            <w:numPr>
              <w:ilvl w:val="0"/>
              <w:numId w:val="12"/>
            </w:numPr>
            <w:spacing w:before="120" w:after="120" w:line="240" w:lineRule="auto"/>
            <w:ind w:left="851" w:hanging="284"/>
            <w:jc w:val="both"/>
            <w:rPr>
              <w:rFonts w:ascii="Garamond" w:hAnsi="Garamond" w:cs="Arial"/>
              <w:lang w:val="cs-CZ"/>
            </w:rPr>
          </w:pPr>
          <w:r w:rsidRPr="004F0603">
            <w:rPr>
              <w:rFonts w:ascii="Garamond" w:hAnsi="Garamond" w:cs="Arial"/>
              <w:lang w:val="cs-CZ"/>
            </w:rPr>
            <w:t>kupní cena</w:t>
          </w:r>
          <w:r w:rsidR="006742EC">
            <w:rPr>
              <w:rFonts w:ascii="Garamond" w:hAnsi="Garamond" w:cs="Arial"/>
              <w:lang w:val="cs-CZ"/>
            </w:rPr>
            <w:t xml:space="preserve"> za 1</w:t>
          </w:r>
          <w:r w:rsidR="00885E70" w:rsidRPr="004F0603">
            <w:rPr>
              <w:rFonts w:ascii="Garamond" w:hAnsi="Garamond" w:cs="Arial"/>
              <w:lang w:val="cs-CZ"/>
            </w:rPr>
            <w:t>50 t</w:t>
          </w:r>
          <w:r w:rsidRPr="004F0603">
            <w:rPr>
              <w:rFonts w:ascii="Garamond" w:hAnsi="Garamond" w:cs="Arial"/>
              <w:lang w:val="cs-CZ"/>
            </w:rPr>
            <w:t xml:space="preserve"> </w:t>
          </w:r>
          <w:r w:rsidRPr="004F0603">
            <w:rPr>
              <w:rFonts w:ascii="Garamond" w:hAnsi="Garamond" w:cs="Arial"/>
              <w:b/>
              <w:lang w:val="cs-CZ"/>
            </w:rPr>
            <w:t>včetně DPH</w:t>
          </w:r>
          <w:r w:rsidRPr="004F0603">
            <w:rPr>
              <w:rFonts w:ascii="Garamond" w:hAnsi="Garamond" w:cs="Arial"/>
              <w:lang w:val="cs-CZ"/>
            </w:rPr>
            <w:t xml:space="preserve"> ve výši celkem </w:t>
          </w:r>
          <w:sdt>
            <w:sdtPr>
              <w:rPr>
                <w:rStyle w:val="Smlouva"/>
              </w:rPr>
              <w:id w:val="-1330902330"/>
              <w:placeholder>
                <w:docPart w:val="CAC120E1798743D7A26B3F73D024EE71"/>
              </w:placeholder>
              <w:showingPlcHdr/>
            </w:sdtPr>
            <w:sdtEndPr>
              <w:rPr>
                <w:rStyle w:val="Smlouva"/>
              </w:rPr>
            </w:sdtEndPr>
            <w:sdtContent>
              <w:r w:rsidR="00BC7652" w:rsidRPr="004F0603">
                <w:rPr>
                  <w:rStyle w:val="Smlouva"/>
                  <w:color w:val="FF0000"/>
                </w:rPr>
                <w:t>částka: vzor – 1.234.567,88</w:t>
              </w:r>
            </w:sdtContent>
          </w:sdt>
          <w:r w:rsidR="00BC7652" w:rsidRPr="004F0603">
            <w:rPr>
              <w:rFonts w:ascii="Garamond" w:hAnsi="Garamond" w:cs="Arial"/>
              <w:lang w:val="cs-CZ"/>
            </w:rPr>
            <w:t> </w:t>
          </w:r>
          <w:r w:rsidRPr="004F0603">
            <w:rPr>
              <w:rFonts w:ascii="Garamond" w:hAnsi="Garamond" w:cs="Arial"/>
              <w:lang w:val="cs-CZ"/>
            </w:rPr>
            <w:t>Kč</w:t>
          </w:r>
        </w:p>
        <w:p w14:paraId="18BDCACB" w14:textId="77777777" w:rsidR="0082499D" w:rsidRPr="004F0603" w:rsidRDefault="00541A18" w:rsidP="00885E70">
          <w:pPr>
            <w:pStyle w:val="Odstavecseseznamem"/>
            <w:spacing w:before="120" w:after="120"/>
            <w:ind w:left="851"/>
            <w:jc w:val="both"/>
            <w:rPr>
              <w:rFonts w:ascii="Garamond" w:hAnsi="Garamond" w:cs="Arial"/>
            </w:rPr>
          </w:pPr>
          <w:r w:rsidRPr="004F0603">
            <w:rPr>
              <w:rFonts w:ascii="Garamond" w:hAnsi="Garamond" w:cs="Arial"/>
            </w:rPr>
            <w:t>(</w:t>
          </w:r>
          <w:r w:rsidRPr="004F0603">
            <w:rPr>
              <w:rFonts w:ascii="Garamond" w:hAnsi="Garamond" w:cs="Arial"/>
              <w:szCs w:val="24"/>
            </w:rPr>
            <w:t>slovy</w:t>
          </w:r>
          <w:r w:rsidR="00BC7652" w:rsidRPr="004F0603">
            <w:rPr>
              <w:rStyle w:val="Smlouva"/>
            </w:rPr>
            <w:t xml:space="preserve"> </w:t>
          </w:r>
          <w:sdt>
            <w:sdtPr>
              <w:rPr>
                <w:rStyle w:val="Smlouva"/>
              </w:rPr>
              <w:id w:val="297192261"/>
              <w:placeholder>
                <w:docPart w:val="909154E870F84022983431ECA9AF207F"/>
              </w:placeholder>
              <w:showingPlcHdr/>
            </w:sdtPr>
            <w:sdtEndPr>
              <w:rPr>
                <w:rStyle w:val="Standardnpsmoodstavce"/>
                <w:rFonts w:ascii="Arial" w:hAnsi="Arial" w:cs="Arial"/>
              </w:rPr>
            </w:sdtEndPr>
            <w:sdtContent>
              <w:r w:rsidR="00BC7652" w:rsidRPr="004F0603">
                <w:rPr>
                  <w:rStyle w:val="Zstupntext"/>
                  <w:rFonts w:ascii="Garamond" w:hAnsi="Garamond"/>
                  <w:color w:val="FF0000"/>
                </w:rPr>
                <w:t>doplnit vhodné</w:t>
              </w:r>
            </w:sdtContent>
          </w:sdt>
          <w:r w:rsidR="00BC7652" w:rsidRPr="004F0603">
            <w:rPr>
              <w:rFonts w:ascii="Garamond" w:hAnsi="Garamond" w:cs="Arial"/>
            </w:rPr>
            <w:t xml:space="preserve"> </w:t>
          </w:r>
          <w:r w:rsidRPr="004F0603">
            <w:rPr>
              <w:rFonts w:ascii="Garamond" w:hAnsi="Garamond" w:cs="Arial"/>
            </w:rPr>
            <w:t>korun českých).</w:t>
          </w:r>
        </w:p>
      </w:sdtContent>
    </w:sdt>
    <w:p w14:paraId="441998E6" w14:textId="06F68A73" w:rsidR="00541A18" w:rsidRPr="004F0603" w:rsidRDefault="00541A18" w:rsidP="00334A9D">
      <w:pPr>
        <w:pStyle w:val="Zhlav"/>
        <w:tabs>
          <w:tab w:val="left" w:pos="708"/>
        </w:tabs>
        <w:spacing w:before="240"/>
        <w:ind w:left="284"/>
        <w:jc w:val="both"/>
        <w:rPr>
          <w:rFonts w:ascii="Garamond" w:hAnsi="Garamond" w:cs="Arial"/>
          <w:sz w:val="24"/>
        </w:rPr>
      </w:pPr>
      <w:r w:rsidRPr="004F0603">
        <w:rPr>
          <w:rFonts w:ascii="Garamond" w:hAnsi="Garamond" w:cs="Arial"/>
          <w:sz w:val="24"/>
        </w:rPr>
        <w:t>Konstrukce ceny za věc je upravena</w:t>
      </w:r>
      <w:r w:rsidR="00A319F2" w:rsidRPr="004F0603">
        <w:rPr>
          <w:rFonts w:ascii="Garamond" w:hAnsi="Garamond" w:cs="Arial"/>
          <w:sz w:val="24"/>
        </w:rPr>
        <w:t xml:space="preserve"> v </w:t>
      </w:r>
      <w:r w:rsidR="00904BBB" w:rsidRPr="004F0603">
        <w:rPr>
          <w:rFonts w:ascii="Garamond" w:hAnsi="Garamond" w:cs="Arial"/>
          <w:sz w:val="24"/>
        </w:rPr>
        <w:t>P</w:t>
      </w:r>
      <w:r w:rsidRPr="004F0603">
        <w:rPr>
          <w:rFonts w:ascii="Garamond" w:hAnsi="Garamond" w:cs="Arial"/>
          <w:sz w:val="24"/>
        </w:rPr>
        <w:t>říloze č.</w:t>
      </w:r>
      <w:r w:rsidR="0082499D" w:rsidRPr="004F0603">
        <w:rPr>
          <w:rFonts w:ascii="Garamond" w:hAnsi="Garamond" w:cs="Arial"/>
          <w:sz w:val="24"/>
        </w:rPr>
        <w:t> </w:t>
      </w:r>
      <w:sdt>
        <w:sdtPr>
          <w:rPr>
            <w:rStyle w:val="Smlouva"/>
          </w:rPr>
          <w:id w:val="357707196"/>
          <w:placeholder>
            <w:docPart w:val="7DF6A0F6370647BA858E5843666B3985"/>
          </w:placeholder>
        </w:sdtPr>
        <w:sdtEndPr>
          <w:rPr>
            <w:rStyle w:val="Standardnpsmoodstavce"/>
            <w:rFonts w:ascii="Arial" w:hAnsi="Arial" w:cs="Arial"/>
            <w:sz w:val="22"/>
          </w:rPr>
        </w:sdtEndPr>
        <w:sdtContent>
          <w:r w:rsidR="003F1F2F">
            <w:rPr>
              <w:rStyle w:val="Smlouva"/>
            </w:rPr>
            <w:t>1</w:t>
          </w:r>
        </w:sdtContent>
      </w:sdt>
      <w:r w:rsidRPr="004F0603">
        <w:rPr>
          <w:rFonts w:ascii="Garamond" w:hAnsi="Garamond" w:cs="Arial"/>
          <w:sz w:val="24"/>
        </w:rPr>
        <w:t>, kte</w:t>
      </w:r>
      <w:r w:rsidR="00B37963" w:rsidRPr="004F0603">
        <w:rPr>
          <w:rFonts w:ascii="Garamond" w:hAnsi="Garamond" w:cs="Arial"/>
          <w:sz w:val="24"/>
        </w:rPr>
        <w:t>rá je nedílnou součástí smlouvy. Kupní cena</w:t>
      </w:r>
      <w:r w:rsidR="00796F52">
        <w:rPr>
          <w:rFonts w:ascii="Garamond" w:hAnsi="Garamond" w:cs="Arial"/>
          <w:sz w:val="24"/>
        </w:rPr>
        <w:t xml:space="preserve"> </w:t>
      </w:r>
      <w:r w:rsidR="000821E7">
        <w:rPr>
          <w:rFonts w:ascii="Garamond" w:hAnsi="Garamond" w:cs="Arial"/>
          <w:sz w:val="24"/>
        </w:rPr>
        <w:t xml:space="preserve">SOM </w:t>
      </w:r>
      <w:r w:rsidR="00B37963" w:rsidRPr="004F0603">
        <w:rPr>
          <w:rFonts w:ascii="Garamond" w:hAnsi="Garamond" w:cs="Arial"/>
          <w:sz w:val="24"/>
        </w:rPr>
        <w:t>(bez DPH), která byla stanovena na základě nabídky prodávajícího v zadávacím řízení, je rovněž i evidenční cenou</w:t>
      </w:r>
      <w:r w:rsidR="00796F52">
        <w:rPr>
          <w:rFonts w:ascii="Garamond" w:hAnsi="Garamond" w:cs="Arial"/>
          <w:sz w:val="24"/>
        </w:rPr>
        <w:t xml:space="preserve"> </w:t>
      </w:r>
      <w:r w:rsidR="00796F52" w:rsidRPr="000821E7">
        <w:rPr>
          <w:rFonts w:ascii="Garamond" w:hAnsi="Garamond" w:cs="Arial"/>
          <w:sz w:val="24"/>
        </w:rPr>
        <w:t>věci</w:t>
      </w:r>
      <w:r w:rsidR="000821E7" w:rsidRPr="000821E7">
        <w:rPr>
          <w:rFonts w:ascii="Garamond" w:hAnsi="Garamond" w:cs="Arial"/>
          <w:sz w:val="24"/>
        </w:rPr>
        <w:t xml:space="preserve"> HR SOM</w:t>
      </w:r>
      <w:r w:rsidR="00B37963" w:rsidRPr="004F0603">
        <w:rPr>
          <w:rFonts w:ascii="Garamond" w:hAnsi="Garamond" w:cs="Arial"/>
          <w:sz w:val="24"/>
        </w:rPr>
        <w:t>.</w:t>
      </w:r>
    </w:p>
    <w:p w14:paraId="250B9084" w14:textId="77777777" w:rsidR="00950551" w:rsidRPr="004F0603" w:rsidRDefault="00950551" w:rsidP="00B33BBD">
      <w:pPr>
        <w:pStyle w:val="Odstavecseseznamem"/>
        <w:keepNext/>
        <w:numPr>
          <w:ilvl w:val="0"/>
          <w:numId w:val="37"/>
        </w:numPr>
        <w:tabs>
          <w:tab w:val="right" w:pos="426"/>
        </w:tabs>
        <w:spacing w:before="240"/>
        <w:ind w:left="993" w:firstLine="283"/>
        <w:jc w:val="center"/>
        <w:rPr>
          <w:rFonts w:ascii="Garamond" w:hAnsi="Garamond" w:cs="Arial"/>
          <w:b/>
        </w:rPr>
      </w:pPr>
    </w:p>
    <w:p w14:paraId="47B3CD14" w14:textId="77777777" w:rsidR="00541A18" w:rsidRPr="004F0603" w:rsidRDefault="00541A18" w:rsidP="0080205C">
      <w:pPr>
        <w:keepNext/>
        <w:spacing w:after="240" w:line="240" w:lineRule="auto"/>
        <w:jc w:val="center"/>
        <w:rPr>
          <w:rFonts w:ascii="Garamond" w:hAnsi="Garamond" w:cs="Arial"/>
          <w:b/>
          <w:lang w:val="cs-CZ"/>
        </w:rPr>
      </w:pPr>
      <w:r w:rsidRPr="004F0603">
        <w:rPr>
          <w:rFonts w:ascii="Garamond" w:hAnsi="Garamond" w:cs="Arial"/>
          <w:b/>
          <w:lang w:val="cs-CZ"/>
        </w:rPr>
        <w:t>Platební</w:t>
      </w:r>
      <w:r w:rsidR="00A319F2" w:rsidRPr="004F0603">
        <w:rPr>
          <w:rFonts w:ascii="Garamond" w:hAnsi="Garamond" w:cs="Arial"/>
          <w:b/>
          <w:lang w:val="cs-CZ"/>
        </w:rPr>
        <w:t xml:space="preserve"> a </w:t>
      </w:r>
      <w:r w:rsidRPr="004F0603">
        <w:rPr>
          <w:rFonts w:ascii="Garamond" w:hAnsi="Garamond" w:cs="Arial"/>
          <w:b/>
          <w:lang w:val="cs-CZ"/>
        </w:rPr>
        <w:t>fakturační podmínky</w:t>
      </w:r>
    </w:p>
    <w:p w14:paraId="57CF49C9" w14:textId="77777777" w:rsidR="00541A18" w:rsidRPr="004F0603" w:rsidRDefault="00541A18" w:rsidP="000821E7">
      <w:pPr>
        <w:keepNext/>
        <w:numPr>
          <w:ilvl w:val="0"/>
          <w:numId w:val="13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Kupní cenu věci včetně DPH je kupující povinen zaplatit prodávajícímu po jejím protokolárním převzetí bez vad</w:t>
      </w:r>
      <w:r w:rsidR="009B6F85" w:rsidRPr="004F0603">
        <w:rPr>
          <w:rFonts w:ascii="Garamond" w:hAnsi="Garamond" w:cs="Arial"/>
          <w:lang w:val="cs-CZ"/>
        </w:rPr>
        <w:t xml:space="preserve"> zjevně bránících předání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="009B6F85" w:rsidRPr="004F0603">
        <w:rPr>
          <w:rFonts w:ascii="Garamond" w:hAnsi="Garamond" w:cs="Arial"/>
          <w:lang w:val="cs-CZ"/>
        </w:rPr>
        <w:t>převzetí věci</w:t>
      </w:r>
      <w:r w:rsidRPr="004F0603">
        <w:rPr>
          <w:rFonts w:ascii="Garamond" w:hAnsi="Garamond" w:cs="Arial"/>
          <w:lang w:val="cs-CZ"/>
        </w:rPr>
        <w:t xml:space="preserve"> za přítomnosti oprávněných zástupců kupujícího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prodávajícího, včetně doložení písemného prohlášení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dokladů podle této smlouvy,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to na základě daňového dokladu – faktury vystavené prodávajícím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souladu</w:t>
      </w:r>
      <w:r w:rsidR="00A319F2" w:rsidRPr="004F0603">
        <w:rPr>
          <w:rFonts w:ascii="Garamond" w:hAnsi="Garamond" w:cs="Arial"/>
          <w:lang w:val="cs-CZ"/>
        </w:rPr>
        <w:t xml:space="preserve"> s </w:t>
      </w:r>
      <w:r w:rsidRPr="004F0603">
        <w:rPr>
          <w:rFonts w:ascii="Garamond" w:hAnsi="Garamond" w:cs="Arial"/>
          <w:lang w:val="cs-CZ"/>
        </w:rPr>
        <w:t>příslušnými právními předpisy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ustanoveními této smlou</w:t>
      </w:r>
      <w:r w:rsidR="000821E7">
        <w:rPr>
          <w:rFonts w:ascii="Garamond" w:hAnsi="Garamond" w:cs="Arial"/>
          <w:lang w:val="cs-CZ"/>
        </w:rPr>
        <w:t xml:space="preserve">vy. </w:t>
      </w:r>
      <w:r w:rsidR="000821E7" w:rsidRPr="000821E7">
        <w:rPr>
          <w:rFonts w:ascii="Garamond" w:hAnsi="Garamond" w:cs="Arial"/>
          <w:lang w:val="cs-CZ"/>
        </w:rPr>
        <w:t xml:space="preserve">V případě dílčí dodávky vzniká právo na zaplacení části kupní ceny odpovídající dílčí dodávce SOM bez vad. Pokud prodávající využije možnost dílčích dodávek, je povinen zajistit, aby byla každá dílčí dodávka v rozsahu minimálně 50 tun SOM. Dílčí dodávky menšího množství nebudou prodávajícímu umožněny a prodávající se tuto skutečnost zavazuje respektovat. Každou dodávku je povinen prodávající oznámit kupujícímu ve lhůtě 5 pracovních dnů před jejím uskutečněním. Kupující je povinen dodávku bez vad </w:t>
      </w:r>
      <w:r w:rsidR="009D2EE3">
        <w:rPr>
          <w:rFonts w:ascii="Garamond" w:hAnsi="Garamond" w:cs="Arial"/>
          <w:lang w:val="cs-CZ"/>
        </w:rPr>
        <w:t xml:space="preserve">zjevně bránících předání a převzetí věci </w:t>
      </w:r>
      <w:r w:rsidR="000821E7" w:rsidRPr="000821E7">
        <w:rPr>
          <w:rFonts w:ascii="Garamond" w:hAnsi="Garamond" w:cs="Arial"/>
          <w:lang w:val="cs-CZ"/>
        </w:rPr>
        <w:t xml:space="preserve">převzít do 10 pracovních </w:t>
      </w:r>
      <w:r w:rsidR="000821E7">
        <w:rPr>
          <w:rFonts w:ascii="Garamond" w:hAnsi="Garamond" w:cs="Arial"/>
          <w:lang w:val="cs-CZ"/>
        </w:rPr>
        <w:t>dnů ode dne uskutečnění dodávky</w:t>
      </w:r>
      <w:sdt>
        <w:sdtPr>
          <w:rPr>
            <w:rStyle w:val="Smlouva"/>
          </w:rPr>
          <w:id w:val="357707199"/>
          <w:placeholder>
            <w:docPart w:val="D54B031AC3544CCE8CD7B693798EAAA5"/>
          </w:placeholder>
          <w:dropDownList>
            <w:listItem w:value=". = nic víc; V případě = dílčí dodávka"/>
            <w:listItem w:displayText="." w:value="bez ničeho"/>
            <w:listItem w:displayText=". V případě dílčí dodávky vzniká právo na zaplacení části kupní ceny odpovídající dílčí dodávce věci bez jakýchkoliv vad." w:value="dílčí dodávky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>.</w:t>
          </w:r>
        </w:sdtContent>
      </w:sdt>
    </w:p>
    <w:p w14:paraId="464E95D6" w14:textId="77777777" w:rsidR="00541A18" w:rsidRPr="004F0603" w:rsidRDefault="00541A18" w:rsidP="00541A18">
      <w:pPr>
        <w:pStyle w:val="Odstavecseseznamem"/>
        <w:numPr>
          <w:ilvl w:val="0"/>
          <w:numId w:val="13"/>
        </w:numPr>
        <w:ind w:left="284" w:hanging="284"/>
        <w:jc w:val="both"/>
        <w:rPr>
          <w:rFonts w:ascii="Garamond" w:hAnsi="Garamond" w:cs="Arial"/>
          <w:szCs w:val="24"/>
        </w:rPr>
      </w:pPr>
      <w:r w:rsidRPr="004F0603">
        <w:rPr>
          <w:rFonts w:ascii="Garamond" w:hAnsi="Garamond" w:cs="Arial"/>
          <w:szCs w:val="24"/>
        </w:rPr>
        <w:t>Smluvní strany se dohodly na bezhotovostním způsobu zaplacení kupní ceny na účet prodávajícího uvedený</w:t>
      </w:r>
      <w:r w:rsidR="00A319F2" w:rsidRPr="004F0603">
        <w:rPr>
          <w:rFonts w:ascii="Garamond" w:hAnsi="Garamond" w:cs="Arial"/>
          <w:szCs w:val="24"/>
        </w:rPr>
        <w:t xml:space="preserve"> v </w:t>
      </w:r>
      <w:r w:rsidRPr="004F0603">
        <w:rPr>
          <w:rFonts w:ascii="Garamond" w:hAnsi="Garamond" w:cs="Arial"/>
          <w:szCs w:val="24"/>
        </w:rPr>
        <w:t>záhlaví smlouvy na základě daňového dokladu (faktury).</w:t>
      </w:r>
    </w:p>
    <w:p w14:paraId="4FD70935" w14:textId="77777777" w:rsidR="00541A18" w:rsidRPr="004F0603" w:rsidRDefault="00541A18" w:rsidP="00541A18">
      <w:pPr>
        <w:numPr>
          <w:ilvl w:val="0"/>
          <w:numId w:val="13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Kupující neposkytuje zálohu na kupní cenu.</w:t>
      </w:r>
    </w:p>
    <w:p w14:paraId="078927A0" w14:textId="77777777" w:rsidR="00541A18" w:rsidRPr="004F0603" w:rsidRDefault="00541A18" w:rsidP="005D44A8">
      <w:pPr>
        <w:pStyle w:val="Odstavecseseznamem"/>
        <w:numPr>
          <w:ilvl w:val="0"/>
          <w:numId w:val="13"/>
        </w:numPr>
        <w:ind w:left="284" w:hanging="284"/>
        <w:jc w:val="both"/>
        <w:rPr>
          <w:rFonts w:ascii="Garamond" w:hAnsi="Garamond" w:cs="Arial"/>
          <w:szCs w:val="24"/>
        </w:rPr>
      </w:pPr>
      <w:r w:rsidRPr="004F0603">
        <w:rPr>
          <w:rFonts w:ascii="Garamond" w:hAnsi="Garamond" w:cs="Arial"/>
          <w:szCs w:val="24"/>
        </w:rPr>
        <w:t>Faktura musí obsahovat veškeré náležitosti stanovené zákonem č.</w:t>
      </w:r>
      <w:r w:rsidR="0040036C" w:rsidRPr="004F0603">
        <w:rPr>
          <w:rFonts w:ascii="Garamond" w:hAnsi="Garamond" w:cs="Arial"/>
          <w:szCs w:val="24"/>
        </w:rPr>
        <w:t> </w:t>
      </w:r>
      <w:r w:rsidRPr="004F0603">
        <w:rPr>
          <w:rFonts w:ascii="Garamond" w:hAnsi="Garamond" w:cs="Arial"/>
          <w:szCs w:val="24"/>
        </w:rPr>
        <w:t>235/2004 Sb.,</w:t>
      </w:r>
      <w:r w:rsidR="00A319F2" w:rsidRPr="004F0603">
        <w:rPr>
          <w:rFonts w:ascii="Garamond" w:hAnsi="Garamond" w:cs="Arial"/>
          <w:szCs w:val="24"/>
        </w:rPr>
        <w:t xml:space="preserve"> o </w:t>
      </w:r>
      <w:r w:rsidRPr="004F0603">
        <w:rPr>
          <w:rFonts w:ascii="Garamond" w:hAnsi="Garamond" w:cs="Arial"/>
          <w:szCs w:val="24"/>
        </w:rPr>
        <w:t>dani</w:t>
      </w:r>
      <w:r w:rsidR="00A319F2" w:rsidRPr="004F0603">
        <w:rPr>
          <w:rFonts w:ascii="Garamond" w:hAnsi="Garamond" w:cs="Arial"/>
          <w:szCs w:val="24"/>
        </w:rPr>
        <w:t xml:space="preserve"> z </w:t>
      </w:r>
      <w:r w:rsidRPr="004F0603">
        <w:rPr>
          <w:rFonts w:ascii="Garamond" w:hAnsi="Garamond" w:cs="Arial"/>
          <w:szCs w:val="24"/>
        </w:rPr>
        <w:t>přidané hodnoty, ve znění pozdějších předpisů. Dále je prodávající povinen</w:t>
      </w:r>
      <w:r w:rsidR="00A319F2" w:rsidRPr="004F0603">
        <w:rPr>
          <w:rFonts w:ascii="Garamond" w:hAnsi="Garamond" w:cs="Arial"/>
          <w:szCs w:val="24"/>
        </w:rPr>
        <w:t xml:space="preserve"> v </w:t>
      </w:r>
      <w:r w:rsidRPr="004F0603">
        <w:rPr>
          <w:rFonts w:ascii="Garamond" w:hAnsi="Garamond" w:cs="Arial"/>
          <w:szCs w:val="24"/>
        </w:rPr>
        <w:t>daňovém dokladu (faktuře) uvést číslo smlouvy, které vždy určuje kupující</w:t>
      </w:r>
      <w:r w:rsidR="00A319F2" w:rsidRPr="004F0603">
        <w:rPr>
          <w:rFonts w:ascii="Garamond" w:hAnsi="Garamond" w:cs="Arial"/>
          <w:szCs w:val="24"/>
        </w:rPr>
        <w:t xml:space="preserve"> a </w:t>
      </w:r>
      <w:r w:rsidRPr="004F0603">
        <w:rPr>
          <w:rFonts w:ascii="Garamond" w:hAnsi="Garamond" w:cs="Arial"/>
          <w:szCs w:val="24"/>
        </w:rPr>
        <w:t>toto číslo je uvedeno</w:t>
      </w:r>
      <w:r w:rsidR="00A319F2" w:rsidRPr="004F0603">
        <w:rPr>
          <w:rFonts w:ascii="Garamond" w:hAnsi="Garamond" w:cs="Arial"/>
          <w:szCs w:val="24"/>
        </w:rPr>
        <w:t xml:space="preserve"> v </w:t>
      </w:r>
      <w:r w:rsidRPr="004F0603">
        <w:rPr>
          <w:rFonts w:ascii="Garamond" w:hAnsi="Garamond" w:cs="Arial"/>
          <w:szCs w:val="24"/>
        </w:rPr>
        <w:t>záhlaví této smlouvy</w:t>
      </w:r>
      <w:r w:rsidR="00A319F2" w:rsidRPr="004F0603">
        <w:rPr>
          <w:rFonts w:ascii="Garamond" w:hAnsi="Garamond" w:cs="Arial"/>
          <w:szCs w:val="24"/>
        </w:rPr>
        <w:t xml:space="preserve">. </w:t>
      </w:r>
      <w:r w:rsidR="00230854" w:rsidRPr="004F0603">
        <w:rPr>
          <w:rFonts w:ascii="Garamond" w:hAnsi="Garamond" w:cs="Arial"/>
          <w:szCs w:val="24"/>
        </w:rPr>
        <w:t xml:space="preserve">V horním rohu faktury bude taktéž uvedena zkratka „OPKS“. </w:t>
      </w:r>
      <w:r w:rsidR="00A319F2" w:rsidRPr="004F0603">
        <w:rPr>
          <w:rFonts w:ascii="Garamond" w:hAnsi="Garamond" w:cs="Arial"/>
          <w:szCs w:val="24"/>
        </w:rPr>
        <w:t>V </w:t>
      </w:r>
      <w:r w:rsidRPr="004F0603">
        <w:rPr>
          <w:rFonts w:ascii="Garamond" w:hAnsi="Garamond" w:cs="Arial"/>
          <w:szCs w:val="24"/>
        </w:rPr>
        <w:t>případě, že faktura nebude úplná nebo nebude obsahovat zákonem předepsané náležitosti, je kupující oprávněn ji vrátit prodávajícímu</w:t>
      </w:r>
      <w:r w:rsidR="00A319F2" w:rsidRPr="004F0603">
        <w:rPr>
          <w:rFonts w:ascii="Garamond" w:hAnsi="Garamond" w:cs="Arial"/>
          <w:szCs w:val="24"/>
        </w:rPr>
        <w:t xml:space="preserve"> s </w:t>
      </w:r>
      <w:r w:rsidRPr="004F0603">
        <w:rPr>
          <w:rFonts w:ascii="Garamond" w:hAnsi="Garamond" w:cs="Arial"/>
          <w:szCs w:val="24"/>
        </w:rPr>
        <w:t>tím, že prodávající je následně povinen vystavit novou bezvadnou</w:t>
      </w:r>
      <w:r w:rsidR="00A319F2" w:rsidRPr="004F0603">
        <w:rPr>
          <w:rFonts w:ascii="Garamond" w:hAnsi="Garamond" w:cs="Arial"/>
          <w:szCs w:val="24"/>
        </w:rPr>
        <w:t xml:space="preserve"> a </w:t>
      </w:r>
      <w:r w:rsidRPr="004F0603">
        <w:rPr>
          <w:rFonts w:ascii="Garamond" w:hAnsi="Garamond" w:cs="Arial"/>
          <w:szCs w:val="24"/>
        </w:rPr>
        <w:t>úplnou fakturu</w:t>
      </w:r>
      <w:r w:rsidR="00A319F2" w:rsidRPr="004F0603">
        <w:rPr>
          <w:rFonts w:ascii="Garamond" w:hAnsi="Garamond" w:cs="Arial"/>
          <w:szCs w:val="24"/>
        </w:rPr>
        <w:t xml:space="preserve"> s </w:t>
      </w:r>
      <w:r w:rsidRPr="004F0603">
        <w:rPr>
          <w:rFonts w:ascii="Garamond" w:hAnsi="Garamond" w:cs="Arial"/>
          <w:szCs w:val="24"/>
        </w:rPr>
        <w:t>novým termínem splatnosti</w:t>
      </w:r>
      <w:r w:rsidR="00A319F2" w:rsidRPr="004F0603">
        <w:rPr>
          <w:rFonts w:ascii="Garamond" w:hAnsi="Garamond" w:cs="Arial"/>
          <w:szCs w:val="24"/>
        </w:rPr>
        <w:t>. V </w:t>
      </w:r>
      <w:r w:rsidRPr="004F0603">
        <w:rPr>
          <w:rFonts w:ascii="Garamond" w:hAnsi="Garamond" w:cs="Arial"/>
          <w:szCs w:val="24"/>
        </w:rPr>
        <w:t>takovém případě počne běžet doručením nové faktury kupujícímu nová lhůta splatnosti.</w:t>
      </w:r>
    </w:p>
    <w:p w14:paraId="33C1D1C9" w14:textId="77777777" w:rsidR="00541A18" w:rsidRPr="004F0603" w:rsidRDefault="00541A18" w:rsidP="00541A18">
      <w:pPr>
        <w:numPr>
          <w:ilvl w:val="0"/>
          <w:numId w:val="13"/>
        </w:numPr>
        <w:spacing w:before="120" w:after="120" w:line="240" w:lineRule="auto"/>
        <w:ind w:left="284" w:right="-58" w:hanging="284"/>
        <w:jc w:val="both"/>
        <w:rPr>
          <w:rFonts w:ascii="Garamond" w:hAnsi="Garamond" w:cs="Arial"/>
          <w:color w:val="000000"/>
          <w:lang w:val="cs-CZ"/>
        </w:rPr>
      </w:pPr>
      <w:r w:rsidRPr="004F0603">
        <w:rPr>
          <w:rFonts w:ascii="Garamond" w:hAnsi="Garamond" w:cs="Arial"/>
          <w:lang w:val="cs-CZ"/>
        </w:rPr>
        <w:t xml:space="preserve">Dohodou smluvních stran se sjednává splatnost faktury na </w:t>
      </w:r>
      <w:r w:rsidRPr="004F0603">
        <w:rPr>
          <w:rFonts w:ascii="Garamond" w:hAnsi="Garamond" w:cs="Arial"/>
          <w:b/>
          <w:lang w:val="cs-CZ"/>
        </w:rPr>
        <w:t>21 kalendářních dnů</w:t>
      </w:r>
      <w:r w:rsidRPr="004F0603">
        <w:rPr>
          <w:rFonts w:ascii="Garamond" w:hAnsi="Garamond" w:cs="Arial"/>
          <w:lang w:val="cs-CZ"/>
        </w:rPr>
        <w:t xml:space="preserve"> od dne doručení faktury kupujícímu. Faktura je zaplacena dnem připsání platby na účet prodávajícího.</w:t>
      </w:r>
    </w:p>
    <w:p w14:paraId="2D99C963" w14:textId="77777777" w:rsidR="00541A18" w:rsidRPr="004F0603" w:rsidRDefault="00541A18" w:rsidP="00541A18">
      <w:pPr>
        <w:numPr>
          <w:ilvl w:val="0"/>
          <w:numId w:val="13"/>
        </w:numPr>
        <w:spacing w:before="120" w:after="120" w:line="240" w:lineRule="auto"/>
        <w:ind w:left="284" w:right="-58" w:hanging="284"/>
        <w:jc w:val="both"/>
        <w:rPr>
          <w:rFonts w:ascii="Garamond" w:hAnsi="Garamond" w:cs="Arial"/>
          <w:snapToGrid w:val="0"/>
          <w:color w:val="000000"/>
          <w:lang w:val="cs-CZ"/>
        </w:rPr>
      </w:pPr>
      <w:r w:rsidRPr="004F0603">
        <w:rPr>
          <w:rFonts w:ascii="Garamond" w:hAnsi="Garamond" w:cs="Arial"/>
          <w:color w:val="000000"/>
          <w:lang w:val="cs-CZ"/>
        </w:rPr>
        <w:t>Prodávající prohl</w:t>
      </w:r>
      <w:r w:rsidRPr="004F0603">
        <w:rPr>
          <w:rFonts w:ascii="Garamond" w:hAnsi="Garamond" w:cs="Arial"/>
          <w:snapToGrid w:val="0"/>
          <w:color w:val="000000"/>
          <w:lang w:val="cs-CZ"/>
        </w:rPr>
        <w:t>a</w:t>
      </w:r>
      <w:r w:rsidRPr="004F0603">
        <w:rPr>
          <w:rFonts w:ascii="Garamond" w:hAnsi="Garamond" w:cs="Arial"/>
          <w:color w:val="000000"/>
          <w:lang w:val="cs-CZ"/>
        </w:rPr>
        <w:t>šuje, že účet uvedený</w:t>
      </w:r>
      <w:r w:rsidR="00A319F2" w:rsidRPr="004F0603">
        <w:rPr>
          <w:rFonts w:ascii="Garamond" w:hAnsi="Garamond" w:cs="Arial"/>
          <w:color w:val="000000"/>
          <w:lang w:val="cs-CZ"/>
        </w:rPr>
        <w:t xml:space="preserve"> v </w:t>
      </w:r>
      <w:r w:rsidRPr="004F0603">
        <w:rPr>
          <w:rFonts w:ascii="Garamond" w:hAnsi="Garamond" w:cs="Arial"/>
          <w:color w:val="000000"/>
          <w:lang w:val="cs-CZ"/>
        </w:rPr>
        <w:t>záhlaví sm</w:t>
      </w:r>
      <w:r w:rsidRPr="004F0603">
        <w:rPr>
          <w:rFonts w:ascii="Garamond" w:hAnsi="Garamond" w:cs="Arial"/>
          <w:snapToGrid w:val="0"/>
          <w:color w:val="000000"/>
          <w:lang w:val="cs-CZ"/>
        </w:rPr>
        <w:t>louvy je</w:t>
      </w:r>
      <w:r w:rsidR="00A319F2" w:rsidRPr="004F0603">
        <w:rPr>
          <w:rFonts w:ascii="Garamond" w:hAnsi="Garamond" w:cs="Arial"/>
          <w:snapToGrid w:val="0"/>
          <w:color w:val="000000"/>
          <w:lang w:val="cs-CZ"/>
        </w:rPr>
        <w:t xml:space="preserve"> a </w:t>
      </w:r>
      <w:r w:rsidRPr="004F0603">
        <w:rPr>
          <w:rFonts w:ascii="Garamond" w:hAnsi="Garamond" w:cs="Arial"/>
          <w:snapToGrid w:val="0"/>
          <w:color w:val="000000"/>
          <w:lang w:val="cs-CZ"/>
        </w:rPr>
        <w:t>po celou dobu trvání smluvního vztahu bude povinným registračním údajem dle zákona č.</w:t>
      </w:r>
      <w:r w:rsidR="0040036C" w:rsidRPr="004F0603">
        <w:rPr>
          <w:rFonts w:ascii="Garamond" w:hAnsi="Garamond" w:cs="Arial"/>
          <w:snapToGrid w:val="0"/>
          <w:color w:val="000000"/>
          <w:lang w:val="cs-CZ"/>
        </w:rPr>
        <w:t> </w:t>
      </w:r>
      <w:r w:rsidRPr="004F0603">
        <w:rPr>
          <w:rFonts w:ascii="Garamond" w:hAnsi="Garamond" w:cs="Arial"/>
          <w:snapToGrid w:val="0"/>
          <w:color w:val="000000"/>
          <w:lang w:val="cs-CZ"/>
        </w:rPr>
        <w:t>235/2004 Sb.,</w:t>
      </w:r>
      <w:r w:rsidR="00A319F2" w:rsidRPr="004F0603">
        <w:rPr>
          <w:rFonts w:ascii="Garamond" w:hAnsi="Garamond" w:cs="Arial"/>
          <w:snapToGrid w:val="0"/>
          <w:color w:val="000000"/>
          <w:lang w:val="cs-CZ"/>
        </w:rPr>
        <w:t xml:space="preserve"> o </w:t>
      </w:r>
      <w:r w:rsidRPr="004F0603">
        <w:rPr>
          <w:rFonts w:ascii="Garamond" w:hAnsi="Garamond" w:cs="Arial"/>
          <w:snapToGrid w:val="0"/>
          <w:color w:val="000000"/>
          <w:lang w:val="cs-CZ"/>
        </w:rPr>
        <w:t>dani</w:t>
      </w:r>
      <w:r w:rsidR="00A319F2" w:rsidRPr="004F0603">
        <w:rPr>
          <w:rFonts w:ascii="Garamond" w:hAnsi="Garamond" w:cs="Arial"/>
          <w:snapToGrid w:val="0"/>
          <w:color w:val="000000"/>
          <w:lang w:val="cs-CZ"/>
        </w:rPr>
        <w:t xml:space="preserve"> z </w:t>
      </w:r>
      <w:r w:rsidRPr="004F0603">
        <w:rPr>
          <w:rFonts w:ascii="Garamond" w:hAnsi="Garamond" w:cs="Arial"/>
          <w:snapToGrid w:val="0"/>
          <w:color w:val="000000"/>
          <w:lang w:val="cs-CZ"/>
        </w:rPr>
        <w:t>přidané hodnoty, ve znění pozdějších předpisů.</w:t>
      </w:r>
    </w:p>
    <w:p w14:paraId="7FCFABBC" w14:textId="77777777" w:rsidR="00950551" w:rsidRPr="004F0603" w:rsidRDefault="00950551" w:rsidP="00B33BBD">
      <w:pPr>
        <w:pStyle w:val="Odstavecseseznamem"/>
        <w:keepNext/>
        <w:numPr>
          <w:ilvl w:val="0"/>
          <w:numId w:val="37"/>
        </w:numPr>
        <w:tabs>
          <w:tab w:val="right" w:pos="426"/>
        </w:tabs>
        <w:spacing w:before="240"/>
        <w:ind w:left="993" w:firstLine="283"/>
        <w:jc w:val="center"/>
        <w:rPr>
          <w:rFonts w:ascii="Garamond" w:hAnsi="Garamond" w:cs="Arial"/>
          <w:b/>
        </w:rPr>
      </w:pPr>
    </w:p>
    <w:p w14:paraId="5CFC4428" w14:textId="77777777" w:rsidR="00541A18" w:rsidRPr="004F0603" w:rsidRDefault="00541A18" w:rsidP="0080205C">
      <w:pPr>
        <w:keepNext/>
        <w:spacing w:after="240" w:line="240" w:lineRule="auto"/>
        <w:jc w:val="center"/>
        <w:rPr>
          <w:rFonts w:ascii="Garamond" w:hAnsi="Garamond" w:cs="Arial"/>
          <w:b/>
          <w:lang w:val="cs-CZ"/>
        </w:rPr>
      </w:pPr>
      <w:r w:rsidRPr="004F0603">
        <w:rPr>
          <w:rFonts w:ascii="Garamond" w:hAnsi="Garamond" w:cs="Arial"/>
          <w:b/>
          <w:lang w:val="cs-CZ"/>
        </w:rPr>
        <w:t>Doba, místo</w:t>
      </w:r>
      <w:r w:rsidR="00A319F2" w:rsidRPr="004F0603">
        <w:rPr>
          <w:rFonts w:ascii="Garamond" w:hAnsi="Garamond" w:cs="Arial"/>
          <w:b/>
          <w:lang w:val="cs-CZ"/>
        </w:rPr>
        <w:t xml:space="preserve"> a </w:t>
      </w:r>
      <w:r w:rsidRPr="004F0603">
        <w:rPr>
          <w:rFonts w:ascii="Garamond" w:hAnsi="Garamond" w:cs="Arial"/>
          <w:b/>
          <w:lang w:val="cs-CZ"/>
        </w:rPr>
        <w:t>podmínky plnění</w:t>
      </w:r>
    </w:p>
    <w:p w14:paraId="54CF8BEB" w14:textId="77777777" w:rsidR="00541A18" w:rsidRPr="004F0603" w:rsidRDefault="00541A18" w:rsidP="0080205C">
      <w:pPr>
        <w:keepNext/>
        <w:numPr>
          <w:ilvl w:val="0"/>
          <w:numId w:val="3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Prodávající se zavazuje kupujícímu odevzdat věc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celkovém množství, provedení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jakosti dle této smlouvy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předat doklady potřebné</w:t>
      </w:r>
      <w:r w:rsidR="00A319F2" w:rsidRPr="004F0603">
        <w:rPr>
          <w:rFonts w:ascii="Garamond" w:hAnsi="Garamond" w:cs="Arial"/>
          <w:lang w:val="cs-CZ"/>
        </w:rPr>
        <w:t xml:space="preserve"> k </w:t>
      </w:r>
      <w:r w:rsidRPr="004F0603">
        <w:rPr>
          <w:rFonts w:ascii="Garamond" w:hAnsi="Garamond" w:cs="Arial"/>
          <w:lang w:val="cs-CZ"/>
        </w:rPr>
        <w:t>převzetí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užívání věci nejpozději</w:t>
      </w:r>
      <w:r w:rsidRPr="004F0603">
        <w:rPr>
          <w:rFonts w:ascii="Garamond" w:hAnsi="Garamond" w:cs="Arial"/>
          <w:b/>
          <w:lang w:val="cs-CZ"/>
        </w:rPr>
        <w:t xml:space="preserve"> do</w:t>
      </w:r>
      <w:r w:rsidR="00D30144" w:rsidRPr="004F0603">
        <w:rPr>
          <w:rFonts w:ascii="Garamond" w:hAnsi="Garamond" w:cs="Arial"/>
          <w:lang w:val="cs-CZ"/>
        </w:rPr>
        <w:t> </w:t>
      </w:r>
      <w:sdt>
        <w:sdtPr>
          <w:rPr>
            <w:rStyle w:val="Smlouvatun"/>
            <w:lang w:val="cs-CZ"/>
          </w:rPr>
          <w:id w:val="357707208"/>
          <w:placeholder>
            <w:docPart w:val="3685E9AF53A24ACAA8B037F299CF8996"/>
          </w:placeholder>
        </w:sdtPr>
        <w:sdtEndPr>
          <w:rPr>
            <w:rStyle w:val="Standardnpsmoodstavce"/>
            <w:rFonts w:ascii="Calibri" w:hAnsi="Calibri" w:cs="Arial"/>
            <w:b w:val="0"/>
          </w:rPr>
        </w:sdtEndPr>
        <w:sdtContent>
          <w:r w:rsidR="004B273E">
            <w:rPr>
              <w:rStyle w:val="Smlouvatun"/>
              <w:lang w:val="cs-CZ"/>
            </w:rPr>
            <w:t>3</w:t>
          </w:r>
        </w:sdtContent>
      </w:sdt>
      <w:r w:rsidR="00D30144" w:rsidRPr="004F0603">
        <w:rPr>
          <w:rFonts w:ascii="Garamond" w:hAnsi="Garamond" w:cs="Arial"/>
          <w:lang w:val="cs-CZ"/>
        </w:rPr>
        <w:t xml:space="preserve"> </w:t>
      </w:r>
      <w:r w:rsidRPr="004F0603">
        <w:rPr>
          <w:rFonts w:ascii="Garamond" w:hAnsi="Garamond" w:cs="Arial"/>
          <w:lang w:val="cs-CZ"/>
        </w:rPr>
        <w:t>(slovy</w:t>
      </w:r>
      <w:r w:rsidR="00D30144" w:rsidRPr="004F0603">
        <w:rPr>
          <w:rFonts w:ascii="Garamond" w:hAnsi="Garamond" w:cs="Arial"/>
          <w:lang w:val="cs-CZ"/>
        </w:rPr>
        <w:t xml:space="preserve"> </w:t>
      </w:r>
      <w:sdt>
        <w:sdtPr>
          <w:rPr>
            <w:rStyle w:val="Smlouva"/>
          </w:rPr>
          <w:id w:val="357707212"/>
          <w:placeholder>
            <w:docPart w:val="F89A466EDBB940D3810884428114E899"/>
          </w:placeholder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4B273E">
            <w:rPr>
              <w:rStyle w:val="Smlouva"/>
            </w:rPr>
            <w:t>tří</w:t>
          </w:r>
        </w:sdtContent>
      </w:sdt>
      <w:r w:rsidRPr="004F0603">
        <w:rPr>
          <w:rFonts w:ascii="Garamond" w:hAnsi="Garamond" w:cs="Arial"/>
          <w:lang w:val="cs-CZ"/>
        </w:rPr>
        <w:t>)</w:t>
      </w:r>
      <w:sdt>
        <w:sdtPr>
          <w:rPr>
            <w:rStyle w:val="Smlouva"/>
          </w:rPr>
          <w:id w:val="357707216"/>
          <w:placeholder>
            <w:docPart w:val="118B2CCD90234CF6B8B09BF8D1F206F5"/>
          </w:placeholder>
          <w:dropDownList>
            <w:listItem w:value="vybrat vhodnou variantu"/>
            <w:listItem w:displayText=" " w:value="nic - nevybráno"/>
            <w:listItem w:displayText=" pracovních " w:value=" pracovních "/>
            <w:listItem w:displayText=" pracovního " w:value=" pracovního "/>
            <w:listItem w:displayText=" kalendářních " w:value=" kalendářních "/>
            <w:listItem w:displayText=" kalendářního" w:value=" kalendářního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 xml:space="preserve"> </w:t>
          </w:r>
        </w:sdtContent>
      </w:sdt>
      <w:sdt>
        <w:sdtPr>
          <w:rPr>
            <w:rStyle w:val="Smlouva"/>
          </w:rPr>
          <w:id w:val="357707214"/>
          <w:placeholder>
            <w:docPart w:val="443192A0205241498F8D59BCCEDF9139"/>
          </w:placeholder>
          <w:dropDownList>
            <w:listItem w:value="vybrat vhodnou variantu"/>
            <w:listItem w:displayText="dne" w:value="dne"/>
            <w:listItem w:displayText="dnů" w:value="2"/>
            <w:listItem w:displayText="měsíce" w:value="měsíce"/>
            <w:listItem w:displayText="měsíců" w:value="měsíců"/>
            <w:listItem w:displayText="roku" w:value="roku"/>
            <w:listItem w:displayText="let" w:value="let"/>
            <w:listItem w:displayText="roků" w:value="roků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>měsíců</w:t>
          </w:r>
        </w:sdtContent>
      </w:sdt>
      <w:r w:rsidR="00D30144" w:rsidRPr="004F0603">
        <w:rPr>
          <w:rFonts w:ascii="Garamond" w:hAnsi="Garamond" w:cs="Arial"/>
          <w:lang w:val="cs-CZ"/>
        </w:rPr>
        <w:t xml:space="preserve"> </w:t>
      </w:r>
      <w:r w:rsidRPr="004F0603">
        <w:rPr>
          <w:rFonts w:ascii="Garamond" w:hAnsi="Garamond" w:cs="Arial"/>
          <w:lang w:val="cs-CZ"/>
        </w:rPr>
        <w:t xml:space="preserve">ode dne nabytí </w:t>
      </w:r>
      <w:r w:rsidR="008F7E46" w:rsidRPr="004F0603">
        <w:rPr>
          <w:rFonts w:ascii="Garamond" w:hAnsi="Garamond" w:cs="Arial"/>
          <w:lang w:val="cs-CZ"/>
        </w:rPr>
        <w:t>platnosti</w:t>
      </w:r>
      <w:r w:rsidRPr="004F0603">
        <w:rPr>
          <w:rFonts w:ascii="Garamond" w:hAnsi="Garamond" w:cs="Arial"/>
          <w:lang w:val="cs-CZ"/>
        </w:rPr>
        <w:t xml:space="preserve"> této smlouvy</w:t>
      </w:r>
      <w:sdt>
        <w:sdtPr>
          <w:rPr>
            <w:rStyle w:val="Smlouva"/>
          </w:rPr>
          <w:id w:val="357707207"/>
          <w:placeholder>
            <w:docPart w:val="B32583E3F48D4AD892C442B874D97F2F"/>
          </w:placeholder>
          <w:dropDownList>
            <w:listItem w:value=". = nic víc; Kupující... = dílčí dodávka"/>
            <w:listItem w:displayText="." w:value="bez ničeho - bez doplnění"/>
            <w:listItem w:displayText=". Kupující je oprávněn do doby uplynutí výše uvedené lhůty převzít od prodávajícího i dílčí dodávky věci." w:value="dílčí dodávky"/>
          </w:dropDownList>
        </w:sdtPr>
        <w:sdtEndPr>
          <w:rPr>
            <w:rStyle w:val="Smlouvatun"/>
            <w:b/>
            <w:lang w:val="en-US"/>
          </w:rPr>
        </w:sdtEndPr>
        <w:sdtContent>
          <w:r w:rsidR="007B3331">
            <w:rPr>
              <w:rStyle w:val="Smlouva"/>
            </w:rPr>
            <w:t>. Kupující je oprávněn do doby uplynutí výše uvedené lhůty převzít od prodávajícího i dílčí dodávky věci.</w:t>
          </w:r>
        </w:sdtContent>
      </w:sdt>
    </w:p>
    <w:p w14:paraId="3937AAF6" w14:textId="0DC56F9D" w:rsidR="003033F3" w:rsidRDefault="003033F3" w:rsidP="003F1F2F">
      <w:pPr>
        <w:numPr>
          <w:ilvl w:val="0"/>
          <w:numId w:val="3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3033F3">
        <w:rPr>
          <w:rFonts w:ascii="Garamond" w:hAnsi="Garamond" w:cs="Arial"/>
          <w:lang w:val="cs-CZ"/>
        </w:rPr>
        <w:t>Po naskladnění celého množství bude ze strany kupujícího provedena kontrola naskladněného množství. O této kontrole bude sepsán PROTOKOL O KONTROLE mezi</w:t>
      </w:r>
      <w:r w:rsidR="003F1F2F">
        <w:rPr>
          <w:rFonts w:ascii="Garamond" w:hAnsi="Garamond" w:cs="Arial"/>
          <w:lang w:val="cs-CZ"/>
        </w:rPr>
        <w:t xml:space="preserve"> prodávajícím a kupujícím</w:t>
      </w:r>
      <w:r w:rsidRPr="003033F3">
        <w:rPr>
          <w:rFonts w:ascii="Garamond" w:hAnsi="Garamond" w:cs="Arial"/>
          <w:lang w:val="cs-CZ"/>
        </w:rPr>
        <w:t xml:space="preserve">. Kromě jiného bude kontrole podrobeno i osvědčení o jakosti nebo </w:t>
      </w:r>
      <w:proofErr w:type="spellStart"/>
      <w:r w:rsidRPr="003033F3">
        <w:rPr>
          <w:rFonts w:ascii="Garamond" w:hAnsi="Garamond" w:cs="Arial"/>
          <w:lang w:val="cs-CZ"/>
        </w:rPr>
        <w:t>analyzní</w:t>
      </w:r>
      <w:proofErr w:type="spellEnd"/>
      <w:r w:rsidRPr="003033F3">
        <w:rPr>
          <w:rFonts w:ascii="Garamond" w:hAnsi="Garamond" w:cs="Arial"/>
          <w:lang w:val="cs-CZ"/>
        </w:rPr>
        <w:t xml:space="preserve"> certifikát, dodací list, potvrzení o původu zboží a veterinární doklady. Uvedené doklady budou součástí PROTOKOLU o kontrole.</w:t>
      </w:r>
    </w:p>
    <w:p w14:paraId="27A66B1F" w14:textId="77777777" w:rsidR="00541A18" w:rsidRDefault="00541A18" w:rsidP="003F1F2F">
      <w:pPr>
        <w:numPr>
          <w:ilvl w:val="0"/>
          <w:numId w:val="3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Prodávající splní povinnost odevzdat věc</w:t>
      </w:r>
      <w:sdt>
        <w:sdtPr>
          <w:rPr>
            <w:rStyle w:val="Smlouva"/>
          </w:rPr>
          <w:id w:val="357707224"/>
          <w:placeholder>
            <w:docPart w:val="07D15450E50442A3AC9E844B90AF0D65"/>
          </w:placeholder>
          <w:dropDownList>
            <w:listItem w:value=" = nic víc; () = dílčí dodávka"/>
            <w:listItem w:displayText=" " w:value="bez ničeho"/>
            <w:listItem w:displayText=" (či dílčí dodávky věci) " w:value="dílčí dodávky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 xml:space="preserve"> </w:t>
          </w:r>
        </w:sdtContent>
      </w:sdt>
      <w:r w:rsidRPr="004F0603">
        <w:rPr>
          <w:rFonts w:ascii="Garamond" w:hAnsi="Garamond" w:cs="Arial"/>
          <w:lang w:val="cs-CZ"/>
        </w:rPr>
        <w:t>kupujícímu, umožní-li kupujícímu nakládat</w:t>
      </w:r>
      <w:r w:rsidR="00A319F2" w:rsidRPr="004F0603">
        <w:rPr>
          <w:rFonts w:ascii="Garamond" w:hAnsi="Garamond" w:cs="Arial"/>
          <w:lang w:val="cs-CZ"/>
        </w:rPr>
        <w:t xml:space="preserve"> s </w:t>
      </w:r>
      <w:r w:rsidRPr="004F0603">
        <w:rPr>
          <w:rFonts w:ascii="Garamond" w:hAnsi="Garamond" w:cs="Arial"/>
          <w:lang w:val="cs-CZ"/>
        </w:rPr>
        <w:t>věcí</w:t>
      </w:r>
      <w:sdt>
        <w:sdtPr>
          <w:rPr>
            <w:rStyle w:val="Smlouva"/>
          </w:rPr>
          <w:id w:val="357707225"/>
          <w:placeholder>
            <w:docPart w:val="305476CE191048DCB64B4D39EBF6ED6F"/>
          </w:placeholder>
          <w:dropDownList>
            <w:listItem w:value=" = nic víc; () = dílčí dodávka"/>
            <w:listItem w:displayText=" " w:value="bez ničeho"/>
            <w:listItem w:displayText=" (či dílčími dodávkami věci) " w:value="dílčí dodávky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 xml:space="preserve"> </w:t>
          </w:r>
        </w:sdtContent>
      </w:sdt>
      <w:r w:rsidRPr="004F0603">
        <w:rPr>
          <w:rFonts w:ascii="Garamond" w:hAnsi="Garamond" w:cs="Arial"/>
          <w:lang w:val="cs-CZ"/>
        </w:rPr>
        <w:t>v místě</w:t>
      </w:r>
      <w:r w:rsidR="00A319F2" w:rsidRPr="004F0603">
        <w:rPr>
          <w:rFonts w:ascii="Garamond" w:hAnsi="Garamond" w:cs="Arial"/>
          <w:lang w:val="cs-CZ"/>
        </w:rPr>
        <w:t xml:space="preserve"> a v </w:t>
      </w:r>
      <w:r w:rsidRPr="004F0603">
        <w:rPr>
          <w:rFonts w:ascii="Garamond" w:hAnsi="Garamond" w:cs="Arial"/>
          <w:lang w:val="cs-CZ"/>
        </w:rPr>
        <w:t>době plnění dle této smlouvy na základě oboustranně podepsaného protokolu bez vad zjevně bránících předání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převzetí věci.</w:t>
      </w:r>
      <w:r w:rsidRPr="004F0603">
        <w:rPr>
          <w:rFonts w:ascii="Garamond" w:hAnsi="Garamond"/>
          <w:color w:val="000000"/>
          <w:lang w:val="cs-CZ" w:eastAsia="cs-CZ"/>
        </w:rPr>
        <w:t xml:space="preserve"> </w:t>
      </w:r>
      <w:r w:rsidRPr="004F0603">
        <w:rPr>
          <w:rFonts w:ascii="Garamond" w:hAnsi="Garamond" w:cs="Arial"/>
          <w:color w:val="000000"/>
          <w:lang w:val="cs-CZ" w:eastAsia="cs-CZ"/>
        </w:rPr>
        <w:t>Má-li věc</w:t>
      </w:r>
      <w:sdt>
        <w:sdtPr>
          <w:rPr>
            <w:rStyle w:val="Smlouva"/>
          </w:rPr>
          <w:id w:val="357707226"/>
          <w:placeholder>
            <w:docPart w:val="6D0BA870FB664BDA8321E40B8762F09E"/>
          </w:placeholder>
          <w:dropDownList>
            <w:listItem w:value=" = nic víc; () = dílčí dodávka"/>
            <w:listItem w:displayText=" " w:value="bez ničeho"/>
            <w:listItem w:displayText=" (či dílčí dodávka věci) " w:value="dílčí dodávky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 xml:space="preserve"> </w:t>
          </w:r>
        </w:sdtContent>
      </w:sdt>
      <w:r w:rsidRPr="004F0603">
        <w:rPr>
          <w:rFonts w:ascii="Garamond" w:hAnsi="Garamond" w:cs="Arial"/>
          <w:color w:val="000000"/>
          <w:lang w:val="cs-CZ" w:eastAsia="cs-CZ"/>
        </w:rPr>
        <w:t xml:space="preserve">vady zjevně </w:t>
      </w:r>
      <w:r w:rsidRPr="004F0603">
        <w:rPr>
          <w:rFonts w:ascii="Garamond" w:hAnsi="Garamond" w:cs="Arial"/>
          <w:lang w:val="cs-CZ"/>
        </w:rPr>
        <w:t>bránící předání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převzetí věci</w:t>
      </w:r>
      <w:r w:rsidR="00B37963" w:rsidRPr="004F0603">
        <w:rPr>
          <w:rFonts w:ascii="Garamond" w:hAnsi="Garamond" w:cs="Arial"/>
          <w:lang w:val="cs-CZ"/>
        </w:rPr>
        <w:t xml:space="preserve"> a</w:t>
      </w:r>
      <w:r w:rsidR="00A319F2" w:rsidRPr="004F0603">
        <w:rPr>
          <w:rFonts w:ascii="Garamond" w:hAnsi="Garamond" w:cs="Arial"/>
          <w:lang w:val="cs-CZ"/>
        </w:rPr>
        <w:t> </w:t>
      </w:r>
      <w:r w:rsidRPr="004F0603">
        <w:rPr>
          <w:rFonts w:ascii="Garamond" w:hAnsi="Garamond" w:cs="Arial"/>
          <w:lang w:val="cs-CZ"/>
        </w:rPr>
        <w:t>je tedy</w:t>
      </w:r>
      <w:r w:rsidR="00A319F2" w:rsidRPr="004F0603">
        <w:rPr>
          <w:rFonts w:ascii="Garamond" w:hAnsi="Garamond" w:cs="Arial"/>
          <w:lang w:val="cs-CZ"/>
        </w:rPr>
        <w:t xml:space="preserve"> k </w:t>
      </w:r>
      <w:r w:rsidRPr="004F0603">
        <w:rPr>
          <w:rFonts w:ascii="Garamond" w:hAnsi="Garamond" w:cs="Arial"/>
          <w:lang w:val="cs-CZ"/>
        </w:rPr>
        <w:t>předání nezpůsobilá,</w:t>
      </w:r>
      <w:r w:rsidRPr="004F0603">
        <w:rPr>
          <w:rFonts w:ascii="Garamond" w:hAnsi="Garamond" w:cs="Arial"/>
          <w:color w:val="000000"/>
          <w:lang w:val="cs-CZ" w:eastAsia="cs-CZ"/>
        </w:rPr>
        <w:t xml:space="preserve"> není kupující povinen věc</w:t>
      </w:r>
      <w:sdt>
        <w:sdtPr>
          <w:rPr>
            <w:rStyle w:val="Smlouva"/>
          </w:rPr>
          <w:id w:val="357707227"/>
          <w:placeholder>
            <w:docPart w:val="421938CEBABB4D5997B2D1B008FB4184"/>
          </w:placeholder>
          <w:dropDownList>
            <w:listItem w:value=" = nic víc; () = dílčí dodávka"/>
            <w:listItem w:displayText=" " w:value="bez ničeho"/>
            <w:listItem w:displayText=" (či dílčí dodávku věci) " w:value="dílčí dodávky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 xml:space="preserve"> </w:t>
          </w:r>
        </w:sdtContent>
      </w:sdt>
      <w:r w:rsidRPr="004F0603">
        <w:rPr>
          <w:rFonts w:ascii="Garamond" w:hAnsi="Garamond" w:cs="Arial"/>
          <w:color w:val="000000"/>
          <w:lang w:val="cs-CZ" w:eastAsia="cs-CZ"/>
        </w:rPr>
        <w:t>převzít</w:t>
      </w:r>
      <w:r w:rsidR="00A319F2" w:rsidRPr="004F0603">
        <w:rPr>
          <w:rFonts w:ascii="Garamond" w:hAnsi="Garamond" w:cs="Arial"/>
          <w:color w:val="000000"/>
          <w:lang w:val="cs-CZ" w:eastAsia="cs-CZ"/>
        </w:rPr>
        <w:t xml:space="preserve"> a </w:t>
      </w:r>
      <w:r w:rsidRPr="004F0603">
        <w:rPr>
          <w:rFonts w:ascii="Garamond" w:hAnsi="Garamond" w:cs="Arial"/>
          <w:color w:val="000000"/>
          <w:lang w:val="cs-CZ" w:eastAsia="cs-CZ"/>
        </w:rPr>
        <w:t>smluvní strany si sjednají</w:t>
      </w:r>
      <w:r w:rsidR="00A319F2" w:rsidRPr="004F0603">
        <w:rPr>
          <w:rFonts w:ascii="Garamond" w:hAnsi="Garamond" w:cs="Arial"/>
          <w:color w:val="000000"/>
          <w:lang w:val="cs-CZ" w:eastAsia="cs-CZ"/>
        </w:rPr>
        <w:t xml:space="preserve"> v </w:t>
      </w:r>
      <w:r w:rsidRPr="004F0603">
        <w:rPr>
          <w:rFonts w:ascii="Garamond" w:hAnsi="Garamond" w:cs="Arial"/>
          <w:color w:val="000000"/>
          <w:lang w:val="cs-CZ" w:eastAsia="cs-CZ"/>
        </w:rPr>
        <w:t>protokolu, který společně sepíší</w:t>
      </w:r>
      <w:r w:rsidR="002C6C30">
        <w:rPr>
          <w:rFonts w:ascii="Garamond" w:hAnsi="Garamond" w:cs="Arial"/>
          <w:color w:val="000000"/>
          <w:lang w:val="cs-CZ" w:eastAsia="cs-CZ"/>
        </w:rPr>
        <w:t xml:space="preserve"> </w:t>
      </w:r>
      <w:r w:rsidR="002C6C30" w:rsidRPr="002C6C30">
        <w:rPr>
          <w:rFonts w:ascii="Garamond" w:hAnsi="Garamond" w:cs="Arial"/>
          <w:color w:val="000000"/>
          <w:lang w:val="cs-CZ" w:eastAsia="cs-CZ"/>
        </w:rPr>
        <w:t>a podepíší</w:t>
      </w:r>
      <w:r w:rsidRPr="004F0603">
        <w:rPr>
          <w:rFonts w:ascii="Garamond" w:hAnsi="Garamond" w:cs="Arial"/>
          <w:color w:val="000000"/>
          <w:lang w:val="cs-CZ" w:eastAsia="cs-CZ"/>
        </w:rPr>
        <w:t>, náhradní termín předání věci</w:t>
      </w:r>
      <w:sdt>
        <w:sdtPr>
          <w:rPr>
            <w:rStyle w:val="Smlouva"/>
          </w:rPr>
          <w:id w:val="357707228"/>
          <w:placeholder>
            <w:docPart w:val="34D65ABD22CF4D6DB6E836275191F897"/>
          </w:placeholder>
          <w:dropDownList>
            <w:listItem w:value=". = nic víc; () = dílčí dodávka"/>
            <w:listItem w:displayText="." w:value="bez ničeho"/>
            <w:listItem w:displayText=" (či dílčí dodávky věci)." w:value="dílčí dodávky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>.</w:t>
          </w:r>
        </w:sdtContent>
      </w:sdt>
      <w:r w:rsidRPr="004F0603">
        <w:rPr>
          <w:rFonts w:ascii="Garamond" w:hAnsi="Garamond" w:cs="Arial"/>
          <w:lang w:val="cs-CZ"/>
        </w:rPr>
        <w:t xml:space="preserve"> </w:t>
      </w:r>
      <w:r w:rsidR="000821E7" w:rsidRPr="000821E7">
        <w:rPr>
          <w:rFonts w:ascii="Garamond" w:hAnsi="Garamond" w:cs="Arial"/>
          <w:lang w:val="cs-CZ"/>
        </w:rPr>
        <w:t>Protokol se vyhotoví ve 2 vyhotoveních, z nichž každá smluvní strana obdrží 1 vyhotovení.</w:t>
      </w:r>
      <w:r w:rsidR="000821E7">
        <w:rPr>
          <w:rFonts w:ascii="Garamond" w:hAnsi="Garamond" w:cs="Arial"/>
          <w:lang w:val="cs-CZ"/>
        </w:rPr>
        <w:t xml:space="preserve"> </w:t>
      </w:r>
    </w:p>
    <w:p w14:paraId="3668503D" w14:textId="31F5AC03" w:rsidR="0055312A" w:rsidRPr="004F0603" w:rsidRDefault="00541A18" w:rsidP="00541A18">
      <w:pPr>
        <w:numPr>
          <w:ilvl w:val="0"/>
          <w:numId w:val="3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Prodávající odevzdá věc</w:t>
      </w:r>
      <w:sdt>
        <w:sdtPr>
          <w:rPr>
            <w:rStyle w:val="Smlouva"/>
          </w:rPr>
          <w:id w:val="357707231"/>
          <w:placeholder>
            <w:docPart w:val="D9BA242745D447DB97B130543F4AFC56"/>
          </w:placeholder>
          <w:dropDownList>
            <w:listItem w:value=" = nic víc; () = dílčí dodávka"/>
            <w:listItem w:displayText=" " w:value="bez ničeho"/>
            <w:listItem w:displayText=" (či dílčí dodávku věci) " w:value="dílčí dodávky"/>
          </w:dropDownList>
        </w:sdtPr>
        <w:sdtEndPr>
          <w:rPr>
            <w:rStyle w:val="Smlouvatun"/>
            <w:b/>
            <w:lang w:val="en-US"/>
          </w:rPr>
        </w:sdtEndPr>
        <w:sdtContent>
          <w:r w:rsidR="00076829">
            <w:rPr>
              <w:rStyle w:val="Smlouva"/>
            </w:rPr>
            <w:t xml:space="preserve"> (či dílčí dodávku věci) </w:t>
          </w:r>
        </w:sdtContent>
      </w:sdt>
      <w:r w:rsidRPr="004F0603">
        <w:rPr>
          <w:rFonts w:ascii="Garamond" w:hAnsi="Garamond" w:cs="Arial"/>
          <w:lang w:val="cs-CZ"/>
        </w:rPr>
        <w:t>a</w:t>
      </w:r>
      <w:r w:rsidR="008633CF" w:rsidRPr="004F0603">
        <w:rPr>
          <w:rFonts w:ascii="Garamond" w:hAnsi="Garamond" w:cs="Arial"/>
          <w:lang w:val="cs-CZ"/>
        </w:rPr>
        <w:t> </w:t>
      </w:r>
      <w:r w:rsidRPr="004F0603">
        <w:rPr>
          <w:rFonts w:ascii="Garamond" w:hAnsi="Garamond" w:cs="Arial"/>
          <w:lang w:val="cs-CZ"/>
        </w:rPr>
        <w:t>doklady určené ve smlouvě kupujícímu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místě plnění</w:t>
      </w:r>
      <w:r w:rsidR="003F1F2F">
        <w:rPr>
          <w:rFonts w:ascii="Garamond" w:hAnsi="Garamond" w:cs="Arial"/>
          <w:lang w:val="cs-CZ"/>
        </w:rPr>
        <w:t xml:space="preserve"> maximálně ve dvou skladovacích zařízeních</w:t>
      </w:r>
      <w:r w:rsidRPr="004F0603">
        <w:rPr>
          <w:rFonts w:ascii="Garamond" w:hAnsi="Garamond" w:cs="Arial"/>
          <w:lang w:val="cs-CZ"/>
        </w:rPr>
        <w:t>, nacházejícím se na níže uvedené adrese:</w:t>
      </w:r>
    </w:p>
    <w:sdt>
      <w:sdtPr>
        <w:rPr>
          <w:rFonts w:ascii="Garamond" w:hAnsi="Garamond" w:cs="Arial"/>
          <w:sz w:val="22"/>
        </w:rPr>
        <w:id w:val="357707233"/>
        <w:placeholder>
          <w:docPart w:val="207A95D584FB415C94741879055A2C81"/>
        </w:placeholder>
      </w:sdtPr>
      <w:sdtEndPr/>
      <w:sdtContent>
        <w:p w14:paraId="5ADB150B" w14:textId="77777777" w:rsidR="0055312A" w:rsidRPr="004F0603" w:rsidRDefault="008933EB" w:rsidP="009353DE">
          <w:pPr>
            <w:pStyle w:val="Zkladntext3"/>
            <w:spacing w:before="120" w:after="120"/>
            <w:ind w:left="1134"/>
            <w:jc w:val="both"/>
            <w:rPr>
              <w:rFonts w:ascii="Garamond" w:hAnsi="Garamond" w:cs="Arial"/>
            </w:rPr>
          </w:pPr>
          <w:sdt>
            <w:sdtPr>
              <w:rPr>
                <w:rStyle w:val="Smlouva"/>
              </w:rPr>
              <w:id w:val="504552668"/>
              <w:placeholder>
                <w:docPart w:val="4DCF5D68266B4791A265C581028D7237"/>
              </w:placeholder>
              <w:showingPlcHdr/>
            </w:sdtPr>
            <w:sdtEndPr>
              <w:rPr>
                <w:rStyle w:val="Standardnpsmoodstavce"/>
                <w:rFonts w:ascii="Times New Roman" w:hAnsi="Times New Roman" w:cs="Arial"/>
              </w:rPr>
            </w:sdtEndPr>
            <w:sdtContent>
              <w:r w:rsidR="009353DE" w:rsidRPr="004F0603">
                <w:rPr>
                  <w:rStyle w:val="Zstupntext"/>
                  <w:rFonts w:ascii="Garamond" w:hAnsi="Garamond"/>
                  <w:color w:val="FF0000"/>
                </w:rPr>
                <w:t>…doplnit adresu/y…</w:t>
              </w:r>
            </w:sdtContent>
          </w:sdt>
        </w:p>
        <w:p w14:paraId="21C31B84" w14:textId="77777777" w:rsidR="0055312A" w:rsidRPr="004F0603" w:rsidRDefault="008933EB" w:rsidP="009353DE">
          <w:pPr>
            <w:pStyle w:val="Zkladntext3"/>
            <w:spacing w:before="120" w:after="120"/>
            <w:ind w:left="1134"/>
            <w:jc w:val="both"/>
            <w:rPr>
              <w:rFonts w:ascii="Garamond" w:hAnsi="Garamond" w:cs="Arial"/>
            </w:rPr>
          </w:pPr>
          <w:sdt>
            <w:sdtPr>
              <w:rPr>
                <w:rStyle w:val="Smlouva"/>
              </w:rPr>
              <w:id w:val="2035768222"/>
              <w:placeholder>
                <w:docPart w:val="0C4E6BFFF4344A1FAB93B6D3272D5390"/>
              </w:placeholder>
              <w:showingPlcHdr/>
            </w:sdtPr>
            <w:sdtEndPr>
              <w:rPr>
                <w:rStyle w:val="Standardnpsmoodstavce"/>
                <w:rFonts w:ascii="Times New Roman" w:hAnsi="Times New Roman" w:cs="Arial"/>
              </w:rPr>
            </w:sdtEndPr>
            <w:sdtContent>
              <w:r w:rsidR="009353DE" w:rsidRPr="004F0603">
                <w:rPr>
                  <w:rStyle w:val="Zstupntext"/>
                  <w:rFonts w:ascii="Garamond" w:hAnsi="Garamond"/>
                  <w:color w:val="FF0000"/>
                </w:rPr>
                <w:t>adresa</w:t>
              </w:r>
            </w:sdtContent>
          </w:sdt>
        </w:p>
        <w:p w14:paraId="55036C98" w14:textId="0E6506C4" w:rsidR="0055312A" w:rsidRPr="004F0603" w:rsidRDefault="000821E7" w:rsidP="000E7081">
          <w:pPr>
            <w:pStyle w:val="Zhlav"/>
            <w:tabs>
              <w:tab w:val="clear" w:pos="9072"/>
              <w:tab w:val="left" w:pos="708"/>
            </w:tabs>
            <w:spacing w:before="240"/>
            <w:ind w:left="284" w:right="141"/>
            <w:jc w:val="both"/>
            <w:rPr>
              <w:rFonts w:ascii="Garamond" w:eastAsia="Calibri" w:hAnsi="Garamond" w:cs="Arial"/>
              <w:sz w:val="24"/>
              <w:lang w:eastAsia="en-US"/>
            </w:rPr>
          </w:pPr>
          <w:r w:rsidRPr="000821E7">
            <w:rPr>
              <w:rFonts w:ascii="Garamond" w:hAnsi="Garamond" w:cs="Arial"/>
              <w:sz w:val="24"/>
            </w:rPr>
            <w:t>Kupující je oprávněn k provedení kontr</w:t>
          </w:r>
          <w:r w:rsidR="003F1F2F">
            <w:rPr>
              <w:rFonts w:ascii="Garamond" w:hAnsi="Garamond" w:cs="Arial"/>
              <w:sz w:val="24"/>
            </w:rPr>
            <w:t>oly jakosti prostřednictvím Státní veterinární správy</w:t>
          </w:r>
          <w:r w:rsidRPr="000821E7">
            <w:rPr>
              <w:rFonts w:ascii="Garamond" w:hAnsi="Garamond" w:cs="Arial"/>
              <w:sz w:val="24"/>
            </w:rPr>
            <w:t xml:space="preserve"> nebo jiného věcně příslušného orgánu státního dozoru.</w:t>
          </w:r>
          <w:r w:rsidR="003F1F2F">
            <w:rPr>
              <w:rFonts w:ascii="Garamond" w:hAnsi="Garamond" w:cs="Arial"/>
              <w:sz w:val="24"/>
            </w:rPr>
            <w:t xml:space="preserve"> </w:t>
          </w:r>
          <w:r w:rsidR="008F31D7" w:rsidRPr="004F0603">
            <w:rPr>
              <w:rFonts w:ascii="Garamond" w:hAnsi="Garamond" w:cs="Arial"/>
              <w:sz w:val="24"/>
            </w:rPr>
            <w:t xml:space="preserve">O této </w:t>
          </w:r>
          <w:r w:rsidR="000E7081" w:rsidRPr="004F0603">
            <w:rPr>
              <w:rFonts w:ascii="Garamond" w:hAnsi="Garamond" w:cs="Arial"/>
              <w:sz w:val="24"/>
            </w:rPr>
            <w:t>kontrole</w:t>
          </w:r>
          <w:r w:rsidR="008F31D7" w:rsidRPr="004F0603">
            <w:rPr>
              <w:rFonts w:ascii="Garamond" w:hAnsi="Garamond" w:cs="Arial"/>
              <w:sz w:val="24"/>
            </w:rPr>
            <w:t xml:space="preserve"> bude sepsán pr</w:t>
          </w:r>
          <w:r w:rsidR="001D5573" w:rsidRPr="004F0603">
            <w:rPr>
              <w:rFonts w:ascii="Garamond" w:hAnsi="Garamond" w:cs="Arial"/>
              <w:sz w:val="24"/>
            </w:rPr>
            <w:t>o</w:t>
          </w:r>
          <w:r w:rsidR="008F31D7" w:rsidRPr="004F0603">
            <w:rPr>
              <w:rFonts w:ascii="Garamond" w:hAnsi="Garamond" w:cs="Arial"/>
              <w:sz w:val="24"/>
            </w:rPr>
            <w:t xml:space="preserve">tokol </w:t>
          </w:r>
          <w:r w:rsidR="001D5573" w:rsidRPr="004F0603">
            <w:rPr>
              <w:rFonts w:ascii="Garamond" w:hAnsi="Garamond" w:cs="Arial"/>
              <w:sz w:val="24"/>
            </w:rPr>
            <w:t>mezi prodávajícím a </w:t>
          </w:r>
          <w:r w:rsidR="005B68BB" w:rsidRPr="004F0603">
            <w:rPr>
              <w:rFonts w:ascii="Garamond" w:hAnsi="Garamond" w:cs="Arial"/>
              <w:sz w:val="24"/>
            </w:rPr>
            <w:t>kupujícím. Protokol se vyhotoví</w:t>
          </w:r>
          <w:r w:rsidR="002A5705" w:rsidRPr="004F0603">
            <w:rPr>
              <w:rFonts w:ascii="Garamond" w:hAnsi="Garamond" w:cs="Arial"/>
              <w:sz w:val="24"/>
            </w:rPr>
            <w:t xml:space="preserve"> ve 2</w:t>
          </w:r>
          <w:r w:rsidR="001D5573" w:rsidRPr="004F0603">
            <w:rPr>
              <w:rFonts w:ascii="Garamond" w:hAnsi="Garamond" w:cs="Arial"/>
              <w:sz w:val="24"/>
            </w:rPr>
            <w:t xml:space="preserve"> </w:t>
          </w:r>
          <w:r w:rsidR="000E7081" w:rsidRPr="004F0603">
            <w:rPr>
              <w:rFonts w:ascii="Garamond" w:hAnsi="Garamond" w:cs="Arial"/>
              <w:sz w:val="24"/>
            </w:rPr>
            <w:t>vyhotoveních, z</w:t>
          </w:r>
          <w:r w:rsidR="001D5573" w:rsidRPr="004F0603">
            <w:rPr>
              <w:rFonts w:ascii="Garamond" w:hAnsi="Garamond" w:cs="Arial"/>
              <w:sz w:val="24"/>
            </w:rPr>
            <w:t xml:space="preserve"> </w:t>
          </w:r>
          <w:r w:rsidR="002A5705" w:rsidRPr="004F0603">
            <w:rPr>
              <w:rFonts w:ascii="Garamond" w:hAnsi="Garamond" w:cs="Arial"/>
              <w:sz w:val="24"/>
            </w:rPr>
            <w:t>nichž každá strana obdrží 1</w:t>
          </w:r>
          <w:r w:rsidR="000E7081" w:rsidRPr="004F0603">
            <w:rPr>
              <w:rFonts w:ascii="Garamond" w:hAnsi="Garamond" w:cs="Arial"/>
              <w:sz w:val="24"/>
            </w:rPr>
            <w:t> </w:t>
          </w:r>
          <w:r w:rsidR="001D5573" w:rsidRPr="004F0603">
            <w:rPr>
              <w:rFonts w:ascii="Garamond" w:hAnsi="Garamond" w:cs="Arial"/>
              <w:sz w:val="24"/>
            </w:rPr>
            <w:t>vyhotovení.</w:t>
          </w:r>
        </w:p>
      </w:sdtContent>
    </w:sdt>
    <w:p w14:paraId="7F69F4A8" w14:textId="77777777" w:rsidR="00541A18" w:rsidRPr="004F0603" w:rsidRDefault="00541A18" w:rsidP="00950551">
      <w:pPr>
        <w:pStyle w:val="Zkladntext2"/>
        <w:numPr>
          <w:ilvl w:val="0"/>
          <w:numId w:val="3"/>
        </w:numPr>
        <w:spacing w:before="120" w:after="120"/>
        <w:ind w:left="284" w:hanging="284"/>
        <w:rPr>
          <w:rFonts w:ascii="Garamond" w:hAnsi="Garamond" w:cs="Arial"/>
        </w:rPr>
      </w:pPr>
      <w:r w:rsidRPr="004F0603">
        <w:rPr>
          <w:rFonts w:ascii="Garamond" w:hAnsi="Garamond" w:cs="Arial"/>
        </w:rPr>
        <w:t>Nedodání smluvené věci</w:t>
      </w:r>
      <w:sdt>
        <w:sdtPr>
          <w:rPr>
            <w:rStyle w:val="Smlouva"/>
          </w:rPr>
          <w:id w:val="357707245"/>
          <w:placeholder>
            <w:docPart w:val="DBFB21BC513547C28576B9A8AA2926E5"/>
          </w:placeholder>
          <w:dropDownList>
            <w:listItem w:value=" = nic víc; () = dílčí dodávka"/>
            <w:listItem w:displayText=" " w:value="bez ničeho"/>
            <w:listItem w:displayText=" (či dílčí dodávky věci) " w:value="dílčí dodávky"/>
          </w:dropDownList>
        </w:sdtPr>
        <w:sdtEndPr>
          <w:rPr>
            <w:rStyle w:val="Smlouvatun"/>
            <w:b/>
          </w:rPr>
        </w:sdtEndPr>
        <w:sdtContent>
          <w:r w:rsidR="008F31D7" w:rsidRPr="004F0603">
            <w:rPr>
              <w:rStyle w:val="Smlouva"/>
            </w:rPr>
            <w:t xml:space="preserve"> </w:t>
          </w:r>
        </w:sdtContent>
      </w:sdt>
      <w:r w:rsidRPr="004F0603">
        <w:rPr>
          <w:rFonts w:ascii="Garamond" w:hAnsi="Garamond" w:cs="Arial"/>
        </w:rPr>
        <w:t>v místě</w:t>
      </w:r>
      <w:r w:rsidR="00A319F2" w:rsidRPr="004F0603">
        <w:rPr>
          <w:rFonts w:ascii="Garamond" w:hAnsi="Garamond" w:cs="Arial"/>
        </w:rPr>
        <w:t xml:space="preserve"> a </w:t>
      </w:r>
      <w:r w:rsidRPr="004F0603">
        <w:rPr>
          <w:rFonts w:ascii="Garamond" w:hAnsi="Garamond" w:cs="Arial"/>
        </w:rPr>
        <w:t>času plnění</w:t>
      </w:r>
      <w:r w:rsidR="00A319F2" w:rsidRPr="004F0603">
        <w:rPr>
          <w:rFonts w:ascii="Garamond" w:hAnsi="Garamond" w:cs="Arial"/>
        </w:rPr>
        <w:t xml:space="preserve"> z </w:t>
      </w:r>
      <w:r w:rsidRPr="004F0603">
        <w:rPr>
          <w:rFonts w:ascii="Garamond" w:hAnsi="Garamond" w:cs="Arial"/>
        </w:rPr>
        <w:t>důvodů spočívajících na straně prodávajícího n</w:t>
      </w:r>
      <w:r w:rsidR="00292E90" w:rsidRPr="004F0603">
        <w:rPr>
          <w:rFonts w:ascii="Garamond" w:hAnsi="Garamond" w:cs="Arial"/>
        </w:rPr>
        <w:t>ebo nedodržení doby dodání věci</w:t>
      </w:r>
      <w:sdt>
        <w:sdtPr>
          <w:rPr>
            <w:rStyle w:val="Smlouva"/>
          </w:rPr>
          <w:id w:val="357707246"/>
          <w:placeholder>
            <w:docPart w:val="B9A43BEDB887471E8D676E2568C18192"/>
          </w:placeholder>
          <w:dropDownList>
            <w:listItem w:value=" = nic víc; () = dílčí dodávka"/>
            <w:listItem w:displayText=" " w:value="bez ničeho"/>
            <w:listItem w:displayText=" (či dílčí dodávky věci) " w:value="dílčí dodávky"/>
          </w:dropDownList>
        </w:sdtPr>
        <w:sdtEndPr>
          <w:rPr>
            <w:rStyle w:val="Smlouvatun"/>
            <w:b/>
          </w:rPr>
        </w:sdtEndPr>
        <w:sdtContent>
          <w:r w:rsidR="008F31D7" w:rsidRPr="004F0603">
            <w:rPr>
              <w:rStyle w:val="Smlouva"/>
            </w:rPr>
            <w:t xml:space="preserve"> </w:t>
          </w:r>
        </w:sdtContent>
      </w:sdt>
      <w:r w:rsidRPr="004F0603">
        <w:rPr>
          <w:rFonts w:ascii="Garamond" w:hAnsi="Garamond" w:cs="Arial"/>
        </w:rPr>
        <w:t>se považuje za podstatné porušení smlouvy</w:t>
      </w:r>
      <w:r w:rsidR="00A319F2" w:rsidRPr="004F0603">
        <w:rPr>
          <w:rFonts w:ascii="Garamond" w:hAnsi="Garamond" w:cs="Arial"/>
        </w:rPr>
        <w:t xml:space="preserve"> a </w:t>
      </w:r>
      <w:r w:rsidRPr="004F0603">
        <w:rPr>
          <w:rFonts w:ascii="Garamond" w:hAnsi="Garamond" w:cs="Arial"/>
        </w:rPr>
        <w:t>kupující má právo od kupní smlouvy odstoupit</w:t>
      </w:r>
      <w:r w:rsidR="00A319F2" w:rsidRPr="004F0603">
        <w:rPr>
          <w:rFonts w:ascii="Garamond" w:hAnsi="Garamond" w:cs="Arial"/>
        </w:rPr>
        <w:t xml:space="preserve"> s </w:t>
      </w:r>
      <w:r w:rsidRPr="004F0603">
        <w:rPr>
          <w:rFonts w:ascii="Garamond" w:hAnsi="Garamond" w:cs="Arial"/>
        </w:rPr>
        <w:t>tím, že prodávající nebude oprávněn požadovat od</w:t>
      </w:r>
      <w:r w:rsidR="000E7081" w:rsidRPr="004F0603">
        <w:rPr>
          <w:rFonts w:ascii="Garamond" w:hAnsi="Garamond" w:cs="Arial"/>
        </w:rPr>
        <w:t> </w:t>
      </w:r>
      <w:r w:rsidRPr="004F0603">
        <w:rPr>
          <w:rFonts w:ascii="Garamond" w:hAnsi="Garamond" w:cs="Arial"/>
        </w:rPr>
        <w:t>kupujícího úhradu nákladů souvisejíc</w:t>
      </w:r>
      <w:r w:rsidR="00292E90" w:rsidRPr="004F0603">
        <w:rPr>
          <w:rFonts w:ascii="Garamond" w:hAnsi="Garamond" w:cs="Arial"/>
        </w:rPr>
        <w:t>ích</w:t>
      </w:r>
      <w:r w:rsidR="00A319F2" w:rsidRPr="004F0603">
        <w:rPr>
          <w:rFonts w:ascii="Garamond" w:hAnsi="Garamond" w:cs="Arial"/>
        </w:rPr>
        <w:t xml:space="preserve"> s </w:t>
      </w:r>
      <w:r w:rsidR="00292E90" w:rsidRPr="004F0603">
        <w:rPr>
          <w:rFonts w:ascii="Garamond" w:hAnsi="Garamond" w:cs="Arial"/>
        </w:rPr>
        <w:t>plněním předmětu smlouvy.</w:t>
      </w:r>
      <w:r w:rsidR="00DD3080" w:rsidRPr="004F0603">
        <w:rPr>
          <w:rStyle w:val="Smlouva"/>
        </w:rPr>
        <w:t xml:space="preserve"> </w:t>
      </w:r>
      <w:sdt>
        <w:sdtPr>
          <w:rPr>
            <w:rStyle w:val="Smlouva"/>
          </w:rPr>
          <w:id w:val="357707259"/>
          <w:placeholder>
            <w:docPart w:val="DefaultPlaceholder_22675703"/>
          </w:placeholder>
        </w:sdtPr>
        <w:sdtEndPr>
          <w:rPr>
            <w:rStyle w:val="Smlouva"/>
          </w:rPr>
        </w:sdtEndPr>
        <w:sdtContent>
          <w:r w:rsidR="006C1630" w:rsidRPr="004F0603">
            <w:rPr>
              <w:rStyle w:val="Smlouva"/>
            </w:rPr>
            <w:t xml:space="preserve"> </w:t>
          </w:r>
        </w:sdtContent>
      </w:sdt>
    </w:p>
    <w:p w14:paraId="1EDBD163" w14:textId="77777777" w:rsidR="00950551" w:rsidRPr="004F0603" w:rsidRDefault="00950551" w:rsidP="00B33BBD">
      <w:pPr>
        <w:pStyle w:val="Odstavecseseznamem"/>
        <w:keepNext/>
        <w:numPr>
          <w:ilvl w:val="0"/>
          <w:numId w:val="37"/>
        </w:numPr>
        <w:tabs>
          <w:tab w:val="right" w:pos="426"/>
        </w:tabs>
        <w:spacing w:before="240"/>
        <w:ind w:left="993" w:firstLine="283"/>
        <w:jc w:val="center"/>
        <w:rPr>
          <w:rFonts w:ascii="Garamond" w:hAnsi="Garamond" w:cs="Arial"/>
          <w:b/>
        </w:rPr>
      </w:pPr>
    </w:p>
    <w:p w14:paraId="71FC7C48" w14:textId="77777777" w:rsidR="00541A18" w:rsidRPr="004F0603" w:rsidRDefault="00541A18" w:rsidP="0080205C">
      <w:pPr>
        <w:keepNext/>
        <w:spacing w:after="240" w:line="240" w:lineRule="auto"/>
        <w:jc w:val="center"/>
        <w:rPr>
          <w:rFonts w:ascii="Garamond" w:hAnsi="Garamond" w:cs="Arial"/>
          <w:b/>
          <w:lang w:val="cs-CZ"/>
        </w:rPr>
      </w:pPr>
      <w:r w:rsidRPr="004F0603">
        <w:rPr>
          <w:rFonts w:ascii="Garamond" w:hAnsi="Garamond" w:cs="Arial"/>
          <w:b/>
          <w:lang w:val="cs-CZ"/>
        </w:rPr>
        <w:t>Dopravní dispozice</w:t>
      </w:r>
      <w:r w:rsidR="00A319F2" w:rsidRPr="004F0603">
        <w:rPr>
          <w:rFonts w:ascii="Garamond" w:hAnsi="Garamond" w:cs="Arial"/>
          <w:b/>
          <w:lang w:val="cs-CZ"/>
        </w:rPr>
        <w:t xml:space="preserve"> a </w:t>
      </w:r>
      <w:r w:rsidRPr="004F0603">
        <w:rPr>
          <w:rFonts w:ascii="Garamond" w:hAnsi="Garamond" w:cs="Arial"/>
          <w:b/>
          <w:lang w:val="cs-CZ"/>
        </w:rPr>
        <w:t>úhrada dopravného</w:t>
      </w:r>
    </w:p>
    <w:p w14:paraId="7E38D4A2" w14:textId="77777777" w:rsidR="00541A18" w:rsidRPr="004F0603" w:rsidRDefault="00541A18" w:rsidP="0080205C">
      <w:pPr>
        <w:keepNext/>
        <w:numPr>
          <w:ilvl w:val="0"/>
          <w:numId w:val="9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Doklady, které se týkají přepravy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jsou nutné</w:t>
      </w:r>
      <w:r w:rsidR="00A319F2" w:rsidRPr="004F0603">
        <w:rPr>
          <w:rFonts w:ascii="Garamond" w:hAnsi="Garamond" w:cs="Arial"/>
          <w:lang w:val="cs-CZ"/>
        </w:rPr>
        <w:t xml:space="preserve"> k </w:t>
      </w:r>
      <w:r w:rsidRPr="004F0603">
        <w:rPr>
          <w:rFonts w:ascii="Garamond" w:hAnsi="Garamond" w:cs="Arial"/>
          <w:lang w:val="cs-CZ"/>
        </w:rPr>
        <w:t>převzetí věci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volnému nakládání</w:t>
      </w:r>
      <w:r w:rsidR="00A319F2" w:rsidRPr="004F0603">
        <w:rPr>
          <w:rFonts w:ascii="Garamond" w:hAnsi="Garamond" w:cs="Arial"/>
          <w:lang w:val="cs-CZ"/>
        </w:rPr>
        <w:t xml:space="preserve"> s </w:t>
      </w:r>
      <w:r w:rsidRPr="004F0603">
        <w:rPr>
          <w:rFonts w:ascii="Garamond" w:hAnsi="Garamond" w:cs="Arial"/>
          <w:lang w:val="cs-CZ"/>
        </w:rPr>
        <w:t>ní, předá prodávající kupujícímu bez zbytečného odkladu po jejich vydání, nejpozději však při převzetí věci kupujícím</w:t>
      </w:r>
      <w:sdt>
        <w:sdtPr>
          <w:rPr>
            <w:rStyle w:val="Smlouva"/>
          </w:rPr>
          <w:id w:val="357707266"/>
          <w:placeholder>
            <w:docPart w:val="01895CD11221461D9CC92D22BC96493E"/>
          </w:placeholder>
          <w:dropDownList>
            <w:listItem w:value=". = nic víc; Dopravní dispozice = dopravní dispozice"/>
            <w:listItem w:displayText="." w:value="bez ničeho"/>
            <w:listItem w:displayText=". Dopravní dispozice vydává prodávající. Vydá-li vadné dopravní dispozice, jejichž následkem vznikne škoda, zavazuje se takto vzniklou škodu zaplatit." w:value="dopravní dispozice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>.</w:t>
          </w:r>
        </w:sdtContent>
      </w:sdt>
    </w:p>
    <w:p w14:paraId="65423C11" w14:textId="77777777" w:rsidR="00541A18" w:rsidRPr="004F0603" w:rsidRDefault="00541A18" w:rsidP="0007643B">
      <w:pPr>
        <w:numPr>
          <w:ilvl w:val="0"/>
          <w:numId w:val="9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Dopravu věci do místa plnění si zajišťuje prodávající na vlastní náklady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na vlastní nebezpečí.</w:t>
      </w:r>
    </w:p>
    <w:p w14:paraId="390743B3" w14:textId="77777777" w:rsidR="00950551" w:rsidRPr="004F0603" w:rsidRDefault="00950551" w:rsidP="00F7169A">
      <w:pPr>
        <w:pStyle w:val="Odstavecseseznamem"/>
        <w:keepNext/>
        <w:numPr>
          <w:ilvl w:val="0"/>
          <w:numId w:val="37"/>
        </w:numPr>
        <w:tabs>
          <w:tab w:val="right" w:pos="426"/>
        </w:tabs>
        <w:spacing w:before="240"/>
        <w:ind w:left="993" w:firstLine="283"/>
        <w:jc w:val="center"/>
        <w:rPr>
          <w:rFonts w:ascii="Garamond" w:hAnsi="Garamond" w:cs="Arial"/>
          <w:b/>
        </w:rPr>
      </w:pPr>
    </w:p>
    <w:p w14:paraId="66BCF69A" w14:textId="77777777" w:rsidR="00541A18" w:rsidRPr="004F0603" w:rsidRDefault="00541A18" w:rsidP="0080205C">
      <w:pPr>
        <w:keepNext/>
        <w:spacing w:after="240" w:line="240" w:lineRule="auto"/>
        <w:jc w:val="center"/>
        <w:rPr>
          <w:rFonts w:ascii="Garamond" w:hAnsi="Garamond" w:cs="Arial"/>
          <w:b/>
          <w:lang w:val="cs-CZ"/>
        </w:rPr>
      </w:pPr>
      <w:r w:rsidRPr="004F0603">
        <w:rPr>
          <w:rFonts w:ascii="Garamond" w:hAnsi="Garamond" w:cs="Arial"/>
          <w:b/>
          <w:lang w:val="cs-CZ"/>
        </w:rPr>
        <w:t>Práva</w:t>
      </w:r>
      <w:r w:rsidR="00A319F2" w:rsidRPr="004F0603">
        <w:rPr>
          <w:rFonts w:ascii="Garamond" w:hAnsi="Garamond" w:cs="Arial"/>
          <w:b/>
          <w:lang w:val="cs-CZ"/>
        </w:rPr>
        <w:t xml:space="preserve"> z </w:t>
      </w:r>
      <w:r w:rsidRPr="004F0603">
        <w:rPr>
          <w:rFonts w:ascii="Garamond" w:hAnsi="Garamond" w:cs="Arial"/>
          <w:b/>
          <w:lang w:val="cs-CZ"/>
        </w:rPr>
        <w:t>va</w:t>
      </w:r>
      <w:r w:rsidR="00AD7986" w:rsidRPr="004F0603">
        <w:rPr>
          <w:rFonts w:ascii="Garamond" w:hAnsi="Garamond" w:cs="Arial"/>
          <w:b/>
          <w:lang w:val="cs-CZ"/>
        </w:rPr>
        <w:t>dného plnění</w:t>
      </w:r>
    </w:p>
    <w:p w14:paraId="7A4D6435" w14:textId="77777777" w:rsidR="00541A18" w:rsidRPr="004F0603" w:rsidRDefault="00541A18" w:rsidP="0080205C">
      <w:pPr>
        <w:keepNext/>
        <w:numPr>
          <w:ilvl w:val="0"/>
          <w:numId w:val="4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Věc je vadná, jestliže nemá vlastnosti stanovené touto smlouvou nebo pokud je prodávajícím dodána jiná věc než ta, která má být předmětem této smlouvy. Za vadu věci se považují</w:t>
      </w:r>
      <w:r w:rsidR="00A319F2" w:rsidRPr="004F0603">
        <w:rPr>
          <w:rFonts w:ascii="Garamond" w:hAnsi="Garamond" w:cs="Arial"/>
          <w:lang w:val="cs-CZ"/>
        </w:rPr>
        <w:t xml:space="preserve"> i </w:t>
      </w:r>
      <w:r w:rsidRPr="004F0603">
        <w:rPr>
          <w:rFonts w:ascii="Garamond" w:hAnsi="Garamond" w:cs="Arial"/>
          <w:lang w:val="cs-CZ"/>
        </w:rPr>
        <w:t>vady</w:t>
      </w:r>
      <w:r w:rsidR="00A319F2" w:rsidRPr="004F0603">
        <w:rPr>
          <w:rFonts w:ascii="Garamond" w:hAnsi="Garamond" w:cs="Arial"/>
          <w:lang w:val="cs-CZ"/>
        </w:rPr>
        <w:t xml:space="preserve"> </w:t>
      </w:r>
      <w:r w:rsidR="00A319F2" w:rsidRPr="004F0603">
        <w:rPr>
          <w:rFonts w:ascii="Garamond" w:hAnsi="Garamond" w:cs="Arial"/>
          <w:lang w:val="cs-CZ"/>
        </w:rPr>
        <w:lastRenderedPageBreak/>
        <w:t>v </w:t>
      </w:r>
      <w:r w:rsidRPr="004F0603">
        <w:rPr>
          <w:rFonts w:ascii="Garamond" w:hAnsi="Garamond" w:cs="Arial"/>
          <w:lang w:val="cs-CZ"/>
        </w:rPr>
        <w:t>dokladech nutných pro užívání věci</w:t>
      </w:r>
      <w:r w:rsidR="00A319F2" w:rsidRPr="004F0603">
        <w:rPr>
          <w:rFonts w:ascii="Garamond" w:hAnsi="Garamond" w:cs="Arial"/>
          <w:lang w:val="cs-CZ"/>
        </w:rPr>
        <w:t>. V </w:t>
      </w:r>
      <w:r w:rsidRPr="004F0603">
        <w:rPr>
          <w:rFonts w:ascii="Garamond" w:hAnsi="Garamond" w:cs="Arial"/>
          <w:lang w:val="cs-CZ"/>
        </w:rPr>
        <w:t>případě vadného plnění je kupující oprávněn odstoupit od smlouvy.</w:t>
      </w:r>
    </w:p>
    <w:p w14:paraId="060A4589" w14:textId="77777777" w:rsidR="00541A18" w:rsidRPr="004F0603" w:rsidRDefault="00541A18" w:rsidP="00541A18">
      <w:pPr>
        <w:numPr>
          <w:ilvl w:val="0"/>
          <w:numId w:val="4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Vady věci je kupující povinen uplatnit</w:t>
      </w:r>
      <w:r w:rsidR="00A319F2" w:rsidRPr="004F0603">
        <w:rPr>
          <w:rFonts w:ascii="Garamond" w:hAnsi="Garamond" w:cs="Arial"/>
          <w:lang w:val="cs-CZ"/>
        </w:rPr>
        <w:t xml:space="preserve"> u </w:t>
      </w:r>
      <w:r w:rsidRPr="004F0603">
        <w:rPr>
          <w:rFonts w:ascii="Garamond" w:hAnsi="Garamond" w:cs="Arial"/>
          <w:lang w:val="cs-CZ"/>
        </w:rPr>
        <w:t>prodávajícího bez zbytečného odkladu po jejich zjištění,</w:t>
      </w:r>
      <w:r w:rsidR="00A319F2" w:rsidRPr="004F0603">
        <w:rPr>
          <w:rFonts w:ascii="Garamond" w:hAnsi="Garamond" w:cs="Arial"/>
          <w:lang w:val="cs-CZ"/>
        </w:rPr>
        <w:t xml:space="preserve"> a </w:t>
      </w:r>
      <w:r w:rsidRPr="004F0603">
        <w:rPr>
          <w:rFonts w:ascii="Garamond" w:hAnsi="Garamond" w:cs="Arial"/>
          <w:lang w:val="cs-CZ"/>
        </w:rPr>
        <w:t>to písemným sdělením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souladu</w:t>
      </w:r>
      <w:r w:rsidR="00A319F2" w:rsidRPr="004F0603">
        <w:rPr>
          <w:rFonts w:ascii="Garamond" w:hAnsi="Garamond" w:cs="Arial"/>
          <w:lang w:val="cs-CZ"/>
        </w:rPr>
        <w:t xml:space="preserve"> s </w:t>
      </w:r>
      <w:r w:rsidR="00DC3052">
        <w:rPr>
          <w:rFonts w:ascii="Garamond" w:hAnsi="Garamond" w:cs="Arial"/>
          <w:lang w:val="cs-CZ"/>
        </w:rPr>
        <w:t>čl</w:t>
      </w:r>
      <w:r w:rsidRPr="004F0603">
        <w:rPr>
          <w:rFonts w:ascii="Garamond" w:hAnsi="Garamond" w:cs="Arial"/>
          <w:lang w:val="cs-CZ"/>
        </w:rPr>
        <w:t>.</w:t>
      </w:r>
      <w:r w:rsidRPr="004F0603">
        <w:rPr>
          <w:rFonts w:ascii="Garamond" w:hAnsi="Garamond" w:cs="Arial"/>
          <w:snapToGrid w:val="0"/>
          <w:lang w:val="cs-CZ"/>
        </w:rPr>
        <w:t xml:space="preserve"> </w:t>
      </w:r>
      <w:r w:rsidR="009D2EE3">
        <w:rPr>
          <w:rFonts w:ascii="Garamond" w:hAnsi="Garamond" w:cs="Arial"/>
          <w:snapToGrid w:val="0"/>
          <w:lang w:val="cs-CZ"/>
        </w:rPr>
        <w:t xml:space="preserve">XII odst. 4. </w:t>
      </w:r>
      <w:r w:rsidRPr="004F0603">
        <w:rPr>
          <w:rFonts w:ascii="Garamond" w:hAnsi="Garamond" w:cs="Arial"/>
          <w:snapToGrid w:val="0"/>
          <w:lang w:val="cs-CZ"/>
        </w:rPr>
        <w:t>Prodávající se zavazuje odstranit uplatněné vady při reklamaci věci ve lhůtě nejpozději do 30 kalendářních dnů od uplatnění vad.</w:t>
      </w:r>
    </w:p>
    <w:p w14:paraId="531A4B0C" w14:textId="77777777" w:rsidR="00541A18" w:rsidRPr="004F0603" w:rsidRDefault="00541A18" w:rsidP="00541A18">
      <w:pPr>
        <w:pStyle w:val="Zkladntext"/>
        <w:numPr>
          <w:ilvl w:val="0"/>
          <w:numId w:val="4"/>
        </w:numPr>
        <w:spacing w:before="120" w:after="120"/>
        <w:ind w:left="284" w:hanging="284"/>
        <w:rPr>
          <w:rFonts w:ascii="Garamond" w:hAnsi="Garamond" w:cs="Arial"/>
        </w:rPr>
      </w:pPr>
      <w:r w:rsidRPr="004F0603">
        <w:rPr>
          <w:rFonts w:ascii="Garamond" w:hAnsi="Garamond" w:cs="Arial"/>
        </w:rPr>
        <w:t>Uplatní-li kupující právo</w:t>
      </w:r>
      <w:r w:rsidR="00A319F2" w:rsidRPr="004F0603">
        <w:rPr>
          <w:rFonts w:ascii="Garamond" w:hAnsi="Garamond" w:cs="Arial"/>
        </w:rPr>
        <w:t xml:space="preserve"> z </w:t>
      </w:r>
      <w:r w:rsidRPr="004F0603">
        <w:rPr>
          <w:rFonts w:ascii="Garamond" w:hAnsi="Garamond" w:cs="Arial"/>
        </w:rPr>
        <w:t>vadného plnění, potvrdí mu prodávající písemně, kdy toto právo uplatnil</w:t>
      </w:r>
      <w:r w:rsidR="00A87939" w:rsidRPr="004F0603">
        <w:rPr>
          <w:rFonts w:ascii="Garamond" w:hAnsi="Garamond" w:cs="Arial"/>
        </w:rPr>
        <w:t>.</w:t>
      </w:r>
      <w:r w:rsidRPr="004F0603">
        <w:rPr>
          <w:rFonts w:ascii="Garamond" w:hAnsi="Garamond" w:cs="Arial"/>
        </w:rPr>
        <w:t xml:space="preserve"> Nepotvrzení uplatnění práva</w:t>
      </w:r>
      <w:r w:rsidR="00A319F2" w:rsidRPr="004F0603">
        <w:rPr>
          <w:rFonts w:ascii="Garamond" w:hAnsi="Garamond" w:cs="Arial"/>
        </w:rPr>
        <w:t xml:space="preserve"> z </w:t>
      </w:r>
      <w:r w:rsidRPr="004F0603">
        <w:rPr>
          <w:rFonts w:ascii="Garamond" w:hAnsi="Garamond" w:cs="Arial"/>
        </w:rPr>
        <w:t>vadného plnění prodávajícím do 3 pracovních dnů ode dne sdělení uplatnění vad je důvodem pro odstoupení kupujícího od této smlouvy.</w:t>
      </w:r>
    </w:p>
    <w:p w14:paraId="32BDE0A1" w14:textId="77777777" w:rsidR="00950551" w:rsidRPr="004F0603" w:rsidRDefault="00950551" w:rsidP="00F7169A">
      <w:pPr>
        <w:pStyle w:val="Odstavecseseznamem"/>
        <w:keepNext/>
        <w:numPr>
          <w:ilvl w:val="0"/>
          <w:numId w:val="37"/>
        </w:numPr>
        <w:tabs>
          <w:tab w:val="right" w:pos="426"/>
        </w:tabs>
        <w:spacing w:before="240"/>
        <w:ind w:left="1191" w:firstLine="142"/>
        <w:jc w:val="center"/>
        <w:rPr>
          <w:rFonts w:ascii="Garamond" w:hAnsi="Garamond" w:cs="Arial"/>
          <w:b/>
        </w:rPr>
      </w:pPr>
    </w:p>
    <w:p w14:paraId="395F4F17" w14:textId="77777777" w:rsidR="00541A18" w:rsidRPr="004F0603" w:rsidRDefault="00541A18" w:rsidP="0080205C">
      <w:pPr>
        <w:keepNext/>
        <w:spacing w:after="240" w:line="240" w:lineRule="auto"/>
        <w:jc w:val="center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b/>
          <w:lang w:val="cs-CZ"/>
        </w:rPr>
        <w:t>Záruka za jakost</w:t>
      </w:r>
    </w:p>
    <w:p w14:paraId="1869ED97" w14:textId="77777777" w:rsidR="000821E7" w:rsidRDefault="000821E7" w:rsidP="003F2177">
      <w:pPr>
        <w:pStyle w:val="Zkladntext"/>
        <w:spacing w:before="120" w:after="120"/>
        <w:ind w:left="284"/>
        <w:rPr>
          <w:rFonts w:ascii="Garamond" w:hAnsi="Garamond" w:cs="Arial"/>
        </w:rPr>
      </w:pPr>
      <w:r w:rsidRPr="000821E7">
        <w:rPr>
          <w:rFonts w:ascii="Garamond" w:hAnsi="Garamond" w:cs="Arial"/>
        </w:rPr>
        <w:t>Zárukou za jakost se prodávající zavazuje, že poskytne kupujícímu záruku za jakost smluvené věci v délce minimálně 12 měsíců od data výroby věci. Stáří SOM dodaného v rámci prvotní dodávky nesmí být více než 3 měsíce od data výroby. Dodaná věc musí být pro celou dobu lhůty záruky za jakost, která je dána trvanlivostí, způsobilá pro použití k obvyklému účelu</w:t>
      </w:r>
      <w:r w:rsidR="00BC51D6">
        <w:rPr>
          <w:rFonts w:ascii="Garamond" w:hAnsi="Garamond" w:cs="Arial"/>
        </w:rPr>
        <w:t>.</w:t>
      </w:r>
    </w:p>
    <w:p w14:paraId="32CC713B" w14:textId="77777777" w:rsidR="00950551" w:rsidRPr="004F0603" w:rsidRDefault="00950551" w:rsidP="00B33BBD">
      <w:pPr>
        <w:pStyle w:val="Odstavecseseznamem"/>
        <w:keepNext/>
        <w:numPr>
          <w:ilvl w:val="0"/>
          <w:numId w:val="37"/>
        </w:numPr>
        <w:tabs>
          <w:tab w:val="right" w:pos="426"/>
        </w:tabs>
        <w:spacing w:before="240"/>
        <w:ind w:left="993" w:firstLine="283"/>
        <w:jc w:val="center"/>
        <w:rPr>
          <w:rFonts w:ascii="Garamond" w:hAnsi="Garamond" w:cs="Arial"/>
          <w:b/>
        </w:rPr>
      </w:pPr>
      <w:bookmarkStart w:id="6" w:name="_Toc380061324"/>
    </w:p>
    <w:p w14:paraId="6820A0D3" w14:textId="77777777" w:rsidR="00541A18" w:rsidRPr="004F0603" w:rsidRDefault="00541A18" w:rsidP="0080205C">
      <w:pPr>
        <w:keepNext/>
        <w:spacing w:after="240" w:line="240" w:lineRule="auto"/>
        <w:jc w:val="center"/>
        <w:rPr>
          <w:rFonts w:ascii="Garamond" w:hAnsi="Garamond" w:cs="Arial"/>
          <w:b/>
          <w:lang w:val="cs-CZ"/>
        </w:rPr>
      </w:pPr>
      <w:r w:rsidRPr="004F0603">
        <w:rPr>
          <w:rFonts w:ascii="Garamond" w:hAnsi="Garamond" w:cs="Arial"/>
          <w:b/>
          <w:lang w:val="cs-CZ"/>
        </w:rPr>
        <w:t>Smluvní pokuta</w:t>
      </w:r>
    </w:p>
    <w:p w14:paraId="46C6A7ED" w14:textId="77777777" w:rsidR="00541A18" w:rsidRPr="004F0603" w:rsidRDefault="00541A18" w:rsidP="0080205C">
      <w:pPr>
        <w:keepNext/>
        <w:numPr>
          <w:ilvl w:val="0"/>
          <w:numId w:val="1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 xml:space="preserve">Nedodá-li prodávající věc do uplynutí doby plnění dle </w:t>
      </w:r>
      <w:r w:rsidR="00F7169A" w:rsidRPr="004F0603">
        <w:rPr>
          <w:rFonts w:ascii="Garamond" w:hAnsi="Garamond" w:cs="Arial"/>
          <w:lang w:val="cs-CZ"/>
        </w:rPr>
        <w:t>čl. </w:t>
      </w:r>
      <w:r w:rsidR="00A319F2" w:rsidRPr="004F0603">
        <w:rPr>
          <w:rFonts w:ascii="Garamond" w:hAnsi="Garamond" w:cs="Arial"/>
          <w:lang w:val="cs-CZ"/>
        </w:rPr>
        <w:t xml:space="preserve">V </w:t>
      </w:r>
      <w:r w:rsidRPr="004F0603">
        <w:rPr>
          <w:rFonts w:ascii="Garamond" w:hAnsi="Garamond" w:cs="Arial"/>
          <w:lang w:val="cs-CZ"/>
        </w:rPr>
        <w:t xml:space="preserve">této smlouvy, zaplatí kupujícímu smluvní pokutu ve </w:t>
      </w:r>
      <w:r w:rsidR="00F7169A" w:rsidRPr="004F0603">
        <w:rPr>
          <w:rFonts w:ascii="Garamond" w:hAnsi="Garamond" w:cs="Arial"/>
          <w:lang w:val="cs-CZ"/>
        </w:rPr>
        <w:t xml:space="preserve">výši </w:t>
      </w:r>
      <w:sdt>
        <w:sdtPr>
          <w:rPr>
            <w:rStyle w:val="Smlouva"/>
          </w:rPr>
          <w:id w:val="-368992179"/>
          <w:placeholder>
            <w:docPart w:val="B6634A4A48744A659A6981CF48DEB705"/>
          </w:placeholder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8F31D7" w:rsidRPr="004F0603">
            <w:rPr>
              <w:rStyle w:val="Smlouva"/>
            </w:rPr>
            <w:t>0,1</w:t>
          </w:r>
        </w:sdtContent>
      </w:sdt>
      <w:r w:rsidR="00F7169A" w:rsidRPr="004F0603">
        <w:rPr>
          <w:rFonts w:ascii="Garamond" w:hAnsi="Garamond" w:cs="Arial"/>
          <w:lang w:val="cs-CZ"/>
        </w:rPr>
        <w:t> </w:t>
      </w:r>
      <w:sdt>
        <w:sdtPr>
          <w:rPr>
            <w:rStyle w:val="Smlouva"/>
          </w:rPr>
          <w:id w:val="-1901122161"/>
          <w:placeholder>
            <w:docPart w:val="92931D87F1EA438BBCFB68358D1FE40C"/>
          </w:placeholder>
          <w:dropDownList>
            <w:listItem w:value="vybrat vhodnou variantu"/>
            <w:listItem w:displayText="% z kupní ceny nedodané věci" w:value="% z kupní ceny nedodané věci"/>
            <w:listItem w:displayText="Kč" w:value="Kč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>% z kupní ceny nedodané věci</w:t>
          </w:r>
        </w:sdtContent>
      </w:sdt>
      <w:r w:rsidR="00F7169A" w:rsidRPr="004F0603">
        <w:rPr>
          <w:rStyle w:val="Smlouvatun"/>
          <w:b w:val="0"/>
          <w:lang w:val="cs-CZ"/>
        </w:rPr>
        <w:t xml:space="preserve"> </w:t>
      </w:r>
      <w:r w:rsidR="00F7169A" w:rsidRPr="004F0603">
        <w:rPr>
          <w:rFonts w:ascii="Garamond" w:hAnsi="Garamond" w:cs="Arial"/>
          <w:lang w:val="cs-CZ"/>
        </w:rPr>
        <w:t>za každý den prodlení</w:t>
      </w:r>
      <w:r w:rsidRPr="004F0603">
        <w:rPr>
          <w:rFonts w:ascii="Garamond" w:hAnsi="Garamond" w:cs="Arial"/>
          <w:lang w:val="cs-CZ"/>
        </w:rPr>
        <w:t>.</w:t>
      </w:r>
    </w:p>
    <w:p w14:paraId="4E2510CE" w14:textId="4D7C7D17" w:rsidR="00541A18" w:rsidRPr="004F0603" w:rsidRDefault="001A418C" w:rsidP="00541A18">
      <w:pPr>
        <w:numPr>
          <w:ilvl w:val="0"/>
          <w:numId w:val="1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color w:val="000000"/>
          <w:lang w:val="cs-CZ" w:eastAsia="cs-CZ"/>
        </w:rPr>
        <w:t>V případě, že prodávající neodstraní vady bránící předání</w:t>
      </w:r>
      <w:r w:rsidR="00A319F2" w:rsidRPr="004F0603">
        <w:rPr>
          <w:rFonts w:ascii="Garamond" w:hAnsi="Garamond" w:cs="Arial"/>
          <w:color w:val="000000"/>
          <w:lang w:val="cs-CZ" w:eastAsia="cs-CZ"/>
        </w:rPr>
        <w:t xml:space="preserve"> a </w:t>
      </w:r>
      <w:r w:rsidRPr="004F0603">
        <w:rPr>
          <w:rFonts w:ascii="Garamond" w:hAnsi="Garamond" w:cs="Arial"/>
          <w:color w:val="000000"/>
          <w:lang w:val="cs-CZ" w:eastAsia="cs-CZ"/>
        </w:rPr>
        <w:t>převzetí věci</w:t>
      </w:r>
      <w:r w:rsidR="00A319F2" w:rsidRPr="004F0603">
        <w:rPr>
          <w:rFonts w:ascii="Garamond" w:hAnsi="Garamond" w:cs="Arial"/>
          <w:color w:val="000000"/>
          <w:lang w:val="cs-CZ" w:eastAsia="cs-CZ"/>
        </w:rPr>
        <w:t xml:space="preserve"> v </w:t>
      </w:r>
      <w:r w:rsidRPr="004F0603">
        <w:rPr>
          <w:rFonts w:ascii="Garamond" w:hAnsi="Garamond" w:cs="Arial"/>
          <w:color w:val="000000"/>
          <w:lang w:val="cs-CZ" w:eastAsia="cs-CZ"/>
        </w:rPr>
        <w:t xml:space="preserve">náhradním termínu dohodnutém dle </w:t>
      </w:r>
      <w:r w:rsidR="00F7169A" w:rsidRPr="004F0603">
        <w:rPr>
          <w:rFonts w:ascii="Garamond" w:hAnsi="Garamond" w:cs="Arial"/>
          <w:color w:val="000000"/>
          <w:lang w:val="cs-CZ" w:eastAsia="cs-CZ"/>
        </w:rPr>
        <w:t>čl. </w:t>
      </w:r>
      <w:r w:rsidR="00A319F2" w:rsidRPr="004F0603">
        <w:rPr>
          <w:rFonts w:ascii="Garamond" w:hAnsi="Garamond" w:cs="Arial"/>
          <w:color w:val="000000"/>
          <w:lang w:val="cs-CZ" w:eastAsia="cs-CZ"/>
        </w:rPr>
        <w:t>V odst. </w:t>
      </w:r>
      <w:r w:rsidR="003F1F2F">
        <w:rPr>
          <w:rFonts w:ascii="Garamond" w:hAnsi="Garamond" w:cs="Arial"/>
          <w:color w:val="000000"/>
          <w:lang w:val="cs-CZ" w:eastAsia="cs-CZ"/>
        </w:rPr>
        <w:t>3</w:t>
      </w:r>
      <w:r w:rsidRPr="004F0603">
        <w:rPr>
          <w:rFonts w:ascii="Garamond" w:hAnsi="Garamond" w:cs="Arial"/>
          <w:color w:val="000000"/>
          <w:lang w:val="cs-CZ" w:eastAsia="cs-CZ"/>
        </w:rPr>
        <w:t xml:space="preserve">, je prodávající povinen zaplatit kupujícímu smluvní pokutu ve </w:t>
      </w:r>
      <w:r w:rsidR="00F7169A" w:rsidRPr="004F0603">
        <w:rPr>
          <w:rFonts w:ascii="Garamond" w:hAnsi="Garamond" w:cs="Arial"/>
          <w:color w:val="000000"/>
          <w:lang w:val="cs-CZ" w:eastAsia="cs-CZ"/>
        </w:rPr>
        <w:t>výši</w:t>
      </w:r>
      <w:r w:rsidR="00F7169A" w:rsidRPr="004F0603">
        <w:rPr>
          <w:rStyle w:val="Smlouva"/>
        </w:rPr>
        <w:t xml:space="preserve"> </w:t>
      </w:r>
      <w:sdt>
        <w:sdtPr>
          <w:rPr>
            <w:rStyle w:val="Smlouva"/>
          </w:rPr>
          <w:id w:val="1470865484"/>
          <w:placeholder>
            <w:docPart w:val="B960566CB6EB4FC48A832A6093041DA3"/>
          </w:placeholder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8F31D7" w:rsidRPr="004F0603">
            <w:rPr>
              <w:rStyle w:val="Smlouva"/>
            </w:rPr>
            <w:t>0,1</w:t>
          </w:r>
        </w:sdtContent>
      </w:sdt>
      <w:r w:rsidR="00F7169A" w:rsidRPr="004F0603">
        <w:rPr>
          <w:rFonts w:ascii="Garamond" w:hAnsi="Garamond" w:cs="Arial"/>
          <w:lang w:val="cs-CZ"/>
        </w:rPr>
        <w:t> </w:t>
      </w:r>
      <w:sdt>
        <w:sdtPr>
          <w:rPr>
            <w:rStyle w:val="Smlouva"/>
          </w:rPr>
          <w:id w:val="-381030324"/>
          <w:placeholder>
            <w:docPart w:val="1C324FA1040F4EED8896DD0D73F84E9A"/>
          </w:placeholder>
          <w:dropDownList>
            <w:listItem w:value="vybrat vhodnou variantu"/>
            <w:listItem w:displayText="% z celkové ceny věci bez DPH" w:value="% z celkové ceny věci bez DPH"/>
            <w:listItem w:displayText="Kč" w:value="Kč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>% z celkové ceny věci bez DPH</w:t>
          </w:r>
        </w:sdtContent>
      </w:sdt>
      <w:r w:rsidR="00F7169A" w:rsidRPr="004F0603">
        <w:rPr>
          <w:rStyle w:val="Smlouvatun"/>
          <w:b w:val="0"/>
          <w:lang w:val="cs-CZ"/>
        </w:rPr>
        <w:t xml:space="preserve"> </w:t>
      </w:r>
      <w:r w:rsidR="00F7169A" w:rsidRPr="004F0603">
        <w:rPr>
          <w:rFonts w:ascii="Garamond" w:hAnsi="Garamond" w:cs="Arial"/>
          <w:color w:val="000000"/>
          <w:lang w:val="cs-CZ" w:eastAsia="cs-CZ"/>
        </w:rPr>
        <w:t>za každý započatý den prodlení s odstraněním všech vad</w:t>
      </w:r>
      <w:r w:rsidRPr="004F0603">
        <w:rPr>
          <w:rFonts w:ascii="Garamond" w:hAnsi="Garamond" w:cs="Arial"/>
          <w:color w:val="000000"/>
          <w:lang w:val="cs-CZ" w:eastAsia="cs-CZ"/>
        </w:rPr>
        <w:t>.</w:t>
      </w:r>
    </w:p>
    <w:p w14:paraId="7F028347" w14:textId="77777777" w:rsidR="00544E8D" w:rsidRPr="004F0603" w:rsidRDefault="00541A18" w:rsidP="00397D17">
      <w:pPr>
        <w:numPr>
          <w:ilvl w:val="0"/>
          <w:numId w:val="1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V případě prodlení prodávajícího</w:t>
      </w:r>
      <w:r w:rsidR="00A319F2" w:rsidRPr="004F0603">
        <w:rPr>
          <w:rFonts w:ascii="Garamond" w:hAnsi="Garamond" w:cs="Arial"/>
          <w:lang w:val="cs-CZ"/>
        </w:rPr>
        <w:t xml:space="preserve"> s </w:t>
      </w:r>
      <w:r w:rsidRPr="004F0603">
        <w:rPr>
          <w:rFonts w:ascii="Garamond" w:hAnsi="Garamond" w:cs="Arial"/>
          <w:lang w:val="cs-CZ"/>
        </w:rPr>
        <w:t>odstraňováním vad</w:t>
      </w:r>
      <w:r w:rsidR="00A319F2" w:rsidRPr="004F0603">
        <w:rPr>
          <w:rFonts w:ascii="Garamond" w:hAnsi="Garamond" w:cs="Arial"/>
          <w:lang w:val="cs-CZ"/>
        </w:rPr>
        <w:t xml:space="preserve"> </w:t>
      </w:r>
      <w:r w:rsidR="00123368" w:rsidRPr="004F0603">
        <w:rPr>
          <w:rFonts w:ascii="Garamond" w:hAnsi="Garamond" w:cs="Arial"/>
          <w:lang w:val="cs-CZ"/>
        </w:rPr>
        <w:t xml:space="preserve">ve lhůtě záruky za jakost </w:t>
      </w:r>
      <w:r w:rsidRPr="004F0603">
        <w:rPr>
          <w:rFonts w:ascii="Garamond" w:hAnsi="Garamond" w:cs="Arial"/>
          <w:lang w:val="cs-CZ"/>
        </w:rPr>
        <w:t xml:space="preserve">vznikne kupujícímu nárok na smluvní pokutu </w:t>
      </w:r>
      <w:r w:rsidR="00F7169A" w:rsidRPr="004F0603">
        <w:rPr>
          <w:rFonts w:ascii="Garamond" w:hAnsi="Garamond" w:cs="Arial"/>
          <w:lang w:val="cs-CZ"/>
        </w:rPr>
        <w:t xml:space="preserve">ve výši </w:t>
      </w:r>
      <w:sdt>
        <w:sdtPr>
          <w:rPr>
            <w:rStyle w:val="Smlouva"/>
          </w:rPr>
          <w:id w:val="98918373"/>
          <w:placeholder>
            <w:docPart w:val="18D689AD32B64914AA6C2701CA676A18"/>
          </w:placeholder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8F31D7" w:rsidRPr="004F0603">
            <w:rPr>
              <w:rStyle w:val="Smlouva"/>
            </w:rPr>
            <w:t>0,1</w:t>
          </w:r>
        </w:sdtContent>
      </w:sdt>
      <w:r w:rsidR="00F7169A" w:rsidRPr="004F0603">
        <w:rPr>
          <w:rFonts w:ascii="Garamond" w:hAnsi="Garamond" w:cs="Arial"/>
          <w:lang w:val="cs-CZ"/>
        </w:rPr>
        <w:t> </w:t>
      </w:r>
      <w:sdt>
        <w:sdtPr>
          <w:rPr>
            <w:rStyle w:val="Smlouva"/>
          </w:rPr>
          <w:id w:val="159667773"/>
          <w:placeholder>
            <w:docPart w:val="8438577F63A84680BA9D9286ED4BFE2F"/>
          </w:placeholder>
          <w:dropDownList>
            <w:listItem w:value="vybrat vhodnou variantu"/>
            <w:listItem w:displayText="% z kupní ceny věci nebo její dílčí části postižené vadou" w:value="% z kupní ceny věci nebo její dílčí části postižené vadou"/>
            <w:listItem w:displayText="Kč" w:value="Kč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>% z kupní ceny věci nebo její dílčí části postižené vadou</w:t>
          </w:r>
        </w:sdtContent>
      </w:sdt>
      <w:r w:rsidR="00F7169A" w:rsidRPr="004F0603">
        <w:rPr>
          <w:rFonts w:ascii="Garamond" w:hAnsi="Garamond" w:cs="Arial"/>
          <w:lang w:val="cs-CZ"/>
        </w:rPr>
        <w:t xml:space="preserve"> za každý den prodlení</w:t>
      </w:r>
      <w:r w:rsidRPr="004F0603">
        <w:rPr>
          <w:rFonts w:ascii="Garamond" w:hAnsi="Garamond" w:cs="Arial"/>
          <w:lang w:val="cs-CZ"/>
        </w:rPr>
        <w:t>.</w:t>
      </w:r>
    </w:p>
    <w:p w14:paraId="1E732FD5" w14:textId="77777777" w:rsidR="001A418C" w:rsidRPr="004F0603" w:rsidRDefault="00F7169A" w:rsidP="00950551">
      <w:pPr>
        <w:numPr>
          <w:ilvl w:val="0"/>
          <w:numId w:val="1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 xml:space="preserve">Smluvní strany výslovně sjednávají, že kupující je oprávněn započíst smluvní pokuty dle odst. 1 a 2 tohoto článku na </w:t>
      </w:r>
      <w:r w:rsidR="001A418C" w:rsidRPr="004F0603">
        <w:rPr>
          <w:rFonts w:ascii="Garamond" w:hAnsi="Garamond" w:cs="Arial"/>
          <w:lang w:val="cs-CZ"/>
        </w:rPr>
        <w:t xml:space="preserve">úhradu </w:t>
      </w:r>
      <w:r w:rsidR="002F1DCD" w:rsidRPr="004F0603">
        <w:rPr>
          <w:rFonts w:ascii="Garamond" w:hAnsi="Garamond" w:cs="Arial"/>
          <w:lang w:val="cs-CZ"/>
        </w:rPr>
        <w:t>kupní ceny věci</w:t>
      </w:r>
      <w:r w:rsidR="001A418C" w:rsidRPr="004F0603">
        <w:rPr>
          <w:rFonts w:ascii="Garamond" w:hAnsi="Garamond" w:cs="Arial"/>
          <w:lang w:val="cs-CZ"/>
        </w:rPr>
        <w:t xml:space="preserve"> </w:t>
      </w:r>
      <w:r w:rsidR="009D2EE3">
        <w:rPr>
          <w:rFonts w:ascii="Garamond" w:hAnsi="Garamond" w:cs="Arial"/>
          <w:lang w:val="cs-CZ"/>
        </w:rPr>
        <w:t xml:space="preserve">postižené vadným plněním </w:t>
      </w:r>
      <w:r w:rsidR="001A418C" w:rsidRPr="004F0603">
        <w:rPr>
          <w:rFonts w:ascii="Garamond" w:hAnsi="Garamond" w:cs="Arial"/>
          <w:lang w:val="cs-CZ"/>
        </w:rPr>
        <w:t xml:space="preserve">bez DPH dle </w:t>
      </w:r>
      <w:r w:rsidRPr="004F0603">
        <w:rPr>
          <w:rFonts w:ascii="Garamond" w:hAnsi="Garamond" w:cs="Arial"/>
          <w:lang w:val="cs-CZ"/>
        </w:rPr>
        <w:t>čl. </w:t>
      </w:r>
      <w:r w:rsidR="001A418C" w:rsidRPr="004F0603">
        <w:rPr>
          <w:rFonts w:ascii="Garamond" w:hAnsi="Garamond" w:cs="Arial"/>
          <w:lang w:val="cs-CZ"/>
        </w:rPr>
        <w:t>IV.</w:t>
      </w:r>
    </w:p>
    <w:p w14:paraId="43FECDBA" w14:textId="77777777" w:rsidR="00541A18" w:rsidRPr="004F0603" w:rsidRDefault="00541A18" w:rsidP="00541A18">
      <w:pPr>
        <w:numPr>
          <w:ilvl w:val="0"/>
          <w:numId w:val="1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Pro výpočet výše uvedených smluvních pokut se použije kupní cena bez DPH uvedená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="00F7169A" w:rsidRPr="004F0603">
        <w:rPr>
          <w:rFonts w:ascii="Garamond" w:hAnsi="Garamond" w:cs="Arial"/>
          <w:lang w:val="cs-CZ"/>
        </w:rPr>
        <w:t>čl. </w:t>
      </w:r>
      <w:r w:rsidR="004D6B8C" w:rsidRPr="004F0603">
        <w:rPr>
          <w:rFonts w:ascii="Garamond" w:hAnsi="Garamond" w:cs="Arial"/>
          <w:lang w:val="cs-CZ"/>
        </w:rPr>
        <w:t>III této smlouvy.</w:t>
      </w:r>
    </w:p>
    <w:p w14:paraId="21274020" w14:textId="77777777" w:rsidR="00213364" w:rsidRPr="004F0603" w:rsidRDefault="00541A18" w:rsidP="00213364">
      <w:pPr>
        <w:numPr>
          <w:ilvl w:val="0"/>
          <w:numId w:val="1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 xml:space="preserve">Smluvní pokuta bude splatná do </w:t>
      </w:r>
      <w:sdt>
        <w:sdtPr>
          <w:rPr>
            <w:rStyle w:val="Smlouva"/>
          </w:rPr>
          <w:id w:val="357707318"/>
          <w:placeholder>
            <w:docPart w:val="D2E4BA6FEA8345C0933D0D2B057BA92B"/>
          </w:placeholder>
          <w:dropDownList>
            <w:listItem w:value="vybrat vhodnou variantu"/>
            <w:listItem w:displayText="14" w:value="14"/>
            <w:listItem w:displayText="15" w:value="15"/>
            <w:listItem w:displayText="30" w:value="30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>14</w:t>
          </w:r>
        </w:sdtContent>
      </w:sdt>
      <w:r w:rsidR="004D6B8C" w:rsidRPr="004F0603">
        <w:rPr>
          <w:rFonts w:ascii="Garamond" w:hAnsi="Garamond" w:cs="Arial"/>
          <w:lang w:val="cs-CZ"/>
        </w:rPr>
        <w:t xml:space="preserve"> </w:t>
      </w:r>
      <w:r w:rsidRPr="004F0603">
        <w:rPr>
          <w:rFonts w:ascii="Garamond" w:hAnsi="Garamond" w:cs="Arial"/>
          <w:lang w:val="cs-CZ"/>
        </w:rPr>
        <w:t>dnů od doručení jejího vyúčtování prodávajícímu, na účet kupujícího uvedený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záhlaví této smlouvy</w:t>
      </w:r>
      <w:r w:rsidR="001A418C" w:rsidRPr="004F0603">
        <w:rPr>
          <w:rFonts w:ascii="Garamond" w:hAnsi="Garamond" w:cs="Arial"/>
          <w:lang w:val="cs-CZ"/>
        </w:rPr>
        <w:t>.</w:t>
      </w:r>
    </w:p>
    <w:p w14:paraId="79D3C026" w14:textId="77777777" w:rsidR="00213364" w:rsidRPr="004F0603" w:rsidRDefault="00AE384C" w:rsidP="00213364">
      <w:pPr>
        <w:numPr>
          <w:ilvl w:val="0"/>
          <w:numId w:val="1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Prodávající</w:t>
      </w:r>
      <w:r w:rsidR="00213364" w:rsidRPr="004F0603">
        <w:rPr>
          <w:rFonts w:ascii="Garamond" w:hAnsi="Garamond" w:cs="Arial"/>
          <w:lang w:val="cs-CZ"/>
        </w:rPr>
        <w:t xml:space="preserve"> prohlašuje, že všechny smluvní pokuty dle této smlouvy včetně jejich výše považuje vzhledem</w:t>
      </w:r>
      <w:r w:rsidR="00A319F2" w:rsidRPr="004F0603">
        <w:rPr>
          <w:rFonts w:ascii="Garamond" w:hAnsi="Garamond" w:cs="Arial"/>
          <w:lang w:val="cs-CZ"/>
        </w:rPr>
        <w:t xml:space="preserve"> k </w:t>
      </w:r>
      <w:r w:rsidR="00213364" w:rsidRPr="004F0603">
        <w:rPr>
          <w:rFonts w:ascii="Garamond" w:hAnsi="Garamond" w:cs="Arial"/>
          <w:lang w:val="cs-CZ"/>
        </w:rPr>
        <w:t>významu povinností (závazků),</w:t>
      </w:r>
      <w:r w:rsidR="00A319F2" w:rsidRPr="004F0603">
        <w:rPr>
          <w:rFonts w:ascii="Garamond" w:hAnsi="Garamond" w:cs="Arial"/>
          <w:lang w:val="cs-CZ"/>
        </w:rPr>
        <w:t xml:space="preserve"> k </w:t>
      </w:r>
      <w:r w:rsidR="00213364" w:rsidRPr="004F0603">
        <w:rPr>
          <w:rFonts w:ascii="Garamond" w:hAnsi="Garamond" w:cs="Arial"/>
          <w:lang w:val="cs-CZ"/>
        </w:rPr>
        <w:t>jejichž zajištění byly dohodnuty, za přiměřené.</w:t>
      </w:r>
    </w:p>
    <w:p w14:paraId="4B7F584E" w14:textId="77777777" w:rsidR="00541A18" w:rsidRPr="004F0603" w:rsidRDefault="00541A18" w:rsidP="009200E0">
      <w:pPr>
        <w:numPr>
          <w:ilvl w:val="0"/>
          <w:numId w:val="1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Smluvní strany výslovně sjednávají, že úhradou smluvní pokuty nebude dotčeno právo kupujícího na náhradu škody vzniklé</w:t>
      </w:r>
      <w:r w:rsidR="00A319F2" w:rsidRPr="004F0603">
        <w:rPr>
          <w:rFonts w:ascii="Garamond" w:hAnsi="Garamond" w:cs="Arial"/>
          <w:lang w:val="cs-CZ"/>
        </w:rPr>
        <w:t xml:space="preserve"> z </w:t>
      </w:r>
      <w:r w:rsidRPr="004F0603">
        <w:rPr>
          <w:rFonts w:ascii="Garamond" w:hAnsi="Garamond" w:cs="Arial"/>
          <w:lang w:val="cs-CZ"/>
        </w:rPr>
        <w:t>porušení povinnosti, ke kterému se smluvní pokuta vztahuje,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plné výši.</w:t>
      </w:r>
    </w:p>
    <w:p w14:paraId="6F6B94C1" w14:textId="77777777" w:rsidR="00950551" w:rsidRPr="004F0603" w:rsidRDefault="00950551" w:rsidP="00BC4094">
      <w:pPr>
        <w:pStyle w:val="Odstavecseseznamem"/>
        <w:keepNext/>
        <w:numPr>
          <w:ilvl w:val="0"/>
          <w:numId w:val="37"/>
        </w:numPr>
        <w:tabs>
          <w:tab w:val="right" w:pos="426"/>
        </w:tabs>
        <w:spacing w:before="240"/>
        <w:ind w:left="1049" w:firstLine="142"/>
        <w:jc w:val="center"/>
        <w:rPr>
          <w:rFonts w:ascii="Garamond" w:hAnsi="Garamond" w:cs="Arial"/>
          <w:b/>
        </w:rPr>
      </w:pPr>
    </w:p>
    <w:p w14:paraId="0D36A9F3" w14:textId="77777777" w:rsidR="00541A18" w:rsidRPr="004F0603" w:rsidRDefault="00541A18" w:rsidP="0080205C">
      <w:pPr>
        <w:keepNext/>
        <w:spacing w:after="240" w:line="240" w:lineRule="auto"/>
        <w:jc w:val="center"/>
        <w:rPr>
          <w:rFonts w:ascii="Garamond" w:hAnsi="Garamond" w:cs="Arial"/>
          <w:b/>
          <w:lang w:val="cs-CZ"/>
        </w:rPr>
      </w:pPr>
      <w:r w:rsidRPr="004F0603">
        <w:rPr>
          <w:rFonts w:ascii="Garamond" w:hAnsi="Garamond" w:cs="Arial"/>
          <w:b/>
          <w:lang w:val="cs-CZ"/>
        </w:rPr>
        <w:t>Odstoupení od smlouvy</w:t>
      </w:r>
    </w:p>
    <w:p w14:paraId="0522903E" w14:textId="77777777" w:rsidR="00541A18" w:rsidRPr="004F0603" w:rsidRDefault="00541A18" w:rsidP="0080205C">
      <w:pPr>
        <w:keepNext/>
        <w:numPr>
          <w:ilvl w:val="0"/>
          <w:numId w:val="2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Kromě důvodů pro odstoupení od smlouvy kupujícím uvedených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jiných ustanoveních této smlouvy nebo občanském zákoníku je kupující oprávněn od této smlouvy odstoupit, obdrží-li od prodávajícího věc jiných vlastností, popř. neobdrží-li vš</w:t>
      </w:r>
      <w:r w:rsidR="004D6B8C" w:rsidRPr="004F0603">
        <w:rPr>
          <w:rFonts w:ascii="Garamond" w:hAnsi="Garamond" w:cs="Arial"/>
          <w:lang w:val="cs-CZ"/>
        </w:rPr>
        <w:t>echny doklady dle této smlouvy.</w:t>
      </w:r>
    </w:p>
    <w:p w14:paraId="1A046082" w14:textId="77777777" w:rsidR="00541A18" w:rsidRPr="004F0603" w:rsidRDefault="00541A18" w:rsidP="00541A18">
      <w:pPr>
        <w:numPr>
          <w:ilvl w:val="0"/>
          <w:numId w:val="2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Kupující je oprávněn od této smlouvy odstoupit</w:t>
      </w:r>
      <w:r w:rsidR="00EE6E1F" w:rsidRPr="004F0603">
        <w:rPr>
          <w:rFonts w:ascii="Garamond" w:hAnsi="Garamond" w:cs="Arial"/>
          <w:lang w:val="cs-CZ"/>
        </w:rPr>
        <w:t>,</w:t>
      </w:r>
      <w:r w:rsidRPr="004F0603">
        <w:rPr>
          <w:rFonts w:ascii="Garamond" w:hAnsi="Garamond" w:cs="Arial"/>
          <w:lang w:val="cs-CZ"/>
        </w:rPr>
        <w:t xml:space="preserve"> neodstraní-li prodávající vadu věci včas nebo vadu věci odmítne odstranit.</w:t>
      </w:r>
    </w:p>
    <w:p w14:paraId="34F727BB" w14:textId="77777777" w:rsidR="00541A18" w:rsidRPr="004F0603" w:rsidRDefault="00541A18" w:rsidP="00541A18">
      <w:pPr>
        <w:numPr>
          <w:ilvl w:val="0"/>
          <w:numId w:val="2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Kupující je též oprávněn odstoupit od smlouvy</w:t>
      </w:r>
      <w:r w:rsidR="00A319F2" w:rsidRPr="004F0603">
        <w:rPr>
          <w:rFonts w:ascii="Garamond" w:hAnsi="Garamond" w:cs="Arial"/>
          <w:lang w:val="cs-CZ"/>
        </w:rPr>
        <w:t xml:space="preserve"> z </w:t>
      </w:r>
      <w:r w:rsidRPr="004F0603">
        <w:rPr>
          <w:rFonts w:ascii="Garamond" w:hAnsi="Garamond" w:cs="Arial"/>
          <w:lang w:val="cs-CZ"/>
        </w:rPr>
        <w:t>důvodu probíhajícího insolvenčního řízení vůči prodávajícímu.</w:t>
      </w:r>
    </w:p>
    <w:p w14:paraId="08BBF5DF" w14:textId="77777777" w:rsidR="00541A18" w:rsidRPr="004F0603" w:rsidRDefault="00541A18" w:rsidP="00541A18">
      <w:pPr>
        <w:numPr>
          <w:ilvl w:val="0"/>
          <w:numId w:val="2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Kupující je oprávněn odstoupit od smlouvy</w:t>
      </w:r>
      <w:r w:rsidR="00A319F2" w:rsidRPr="004F0603">
        <w:rPr>
          <w:rFonts w:ascii="Garamond" w:hAnsi="Garamond" w:cs="Arial"/>
          <w:lang w:val="cs-CZ"/>
        </w:rPr>
        <w:t xml:space="preserve"> i v </w:t>
      </w:r>
      <w:r w:rsidRPr="004F0603">
        <w:rPr>
          <w:rFonts w:ascii="Garamond" w:hAnsi="Garamond" w:cs="Arial"/>
          <w:lang w:val="cs-CZ"/>
        </w:rPr>
        <w:t xml:space="preserve">případě porušení povinnosti prodávajícího dle </w:t>
      </w:r>
      <w:r w:rsidR="00F7169A" w:rsidRPr="004F0603">
        <w:rPr>
          <w:rFonts w:ascii="Garamond" w:hAnsi="Garamond" w:cs="Arial"/>
          <w:lang w:val="cs-CZ"/>
        </w:rPr>
        <w:t>čl. </w:t>
      </w:r>
      <w:r w:rsidRPr="004F0603">
        <w:rPr>
          <w:rFonts w:ascii="Garamond" w:hAnsi="Garamond" w:cs="Arial"/>
          <w:lang w:val="cs-CZ"/>
        </w:rPr>
        <w:t xml:space="preserve">IV </w:t>
      </w:r>
      <w:r w:rsidR="00A319F2" w:rsidRPr="004F0603">
        <w:rPr>
          <w:rFonts w:ascii="Garamond" w:hAnsi="Garamond" w:cs="Arial"/>
          <w:lang w:val="cs-CZ"/>
        </w:rPr>
        <w:t>odst. </w:t>
      </w:r>
      <w:r w:rsidRPr="004F0603">
        <w:rPr>
          <w:rFonts w:ascii="Garamond" w:hAnsi="Garamond" w:cs="Arial"/>
          <w:lang w:val="cs-CZ"/>
        </w:rPr>
        <w:t>6.</w:t>
      </w:r>
    </w:p>
    <w:p w14:paraId="2DD423AF" w14:textId="77777777" w:rsidR="00541A18" w:rsidRPr="004F0603" w:rsidRDefault="00541A18" w:rsidP="00541A18">
      <w:pPr>
        <w:numPr>
          <w:ilvl w:val="0"/>
          <w:numId w:val="2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Smluvní strany se dohodly, že při prodlení kupujícího se zapla</w:t>
      </w:r>
      <w:r w:rsidR="00544E8D" w:rsidRPr="004F0603">
        <w:rPr>
          <w:rFonts w:ascii="Garamond" w:hAnsi="Garamond" w:cs="Arial"/>
          <w:lang w:val="cs-CZ"/>
        </w:rPr>
        <w:t>cením celkové kupní ceny za věc</w:t>
      </w:r>
      <w:r w:rsidRPr="004F0603">
        <w:rPr>
          <w:rFonts w:ascii="Garamond" w:hAnsi="Garamond" w:cs="Arial"/>
          <w:lang w:val="cs-CZ"/>
        </w:rPr>
        <w:t xml:space="preserve"> má prodávající p</w:t>
      </w:r>
      <w:r w:rsidR="00E216CE" w:rsidRPr="004F0603">
        <w:rPr>
          <w:rFonts w:ascii="Garamond" w:hAnsi="Garamond" w:cs="Arial"/>
          <w:lang w:val="cs-CZ"/>
        </w:rPr>
        <w:t>rávo od této smlouvy odstoupit.</w:t>
      </w:r>
    </w:p>
    <w:p w14:paraId="3E69C8D7" w14:textId="77777777" w:rsidR="00541A18" w:rsidRPr="004F0603" w:rsidRDefault="00541A18" w:rsidP="00541A18">
      <w:pPr>
        <w:numPr>
          <w:ilvl w:val="0"/>
          <w:numId w:val="2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Odstoupení od smlouvy musí být učiněno písemně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="00285551" w:rsidRPr="004F0603">
        <w:rPr>
          <w:rFonts w:ascii="Garamond" w:hAnsi="Garamond" w:cs="Arial"/>
          <w:lang w:val="cs-CZ"/>
        </w:rPr>
        <w:t>souladu</w:t>
      </w:r>
      <w:r w:rsidR="00A319F2" w:rsidRPr="004F0603">
        <w:rPr>
          <w:rFonts w:ascii="Garamond" w:hAnsi="Garamond" w:cs="Arial"/>
          <w:lang w:val="cs-CZ"/>
        </w:rPr>
        <w:t xml:space="preserve"> s </w:t>
      </w:r>
      <w:r w:rsidR="00F7169A" w:rsidRPr="004F0603">
        <w:rPr>
          <w:rFonts w:ascii="Garamond" w:hAnsi="Garamond" w:cs="Arial"/>
          <w:lang w:val="cs-CZ"/>
        </w:rPr>
        <w:t>čl. </w:t>
      </w:r>
      <w:r w:rsidR="00DC3052">
        <w:rPr>
          <w:rStyle w:val="Smlouva"/>
        </w:rPr>
        <w:t>XII</w:t>
      </w:r>
      <w:r w:rsidR="009D2EE3">
        <w:rPr>
          <w:rFonts w:ascii="Garamond" w:hAnsi="Garamond" w:cs="Arial"/>
          <w:lang w:val="cs-CZ"/>
        </w:rPr>
        <w:t xml:space="preserve"> odst. 4. </w:t>
      </w:r>
      <w:r w:rsidRPr="004F0603">
        <w:rPr>
          <w:rFonts w:ascii="Garamond" w:hAnsi="Garamond" w:cs="Arial"/>
          <w:lang w:val="cs-CZ"/>
        </w:rPr>
        <w:t>Účinky odstoupení od smlouvy nastávají dnem doručení oznámení</w:t>
      </w:r>
      <w:r w:rsidR="00A319F2" w:rsidRPr="004F0603">
        <w:rPr>
          <w:rFonts w:ascii="Garamond" w:hAnsi="Garamond" w:cs="Arial"/>
          <w:lang w:val="cs-CZ"/>
        </w:rPr>
        <w:t xml:space="preserve"> o </w:t>
      </w:r>
      <w:r w:rsidRPr="004F0603">
        <w:rPr>
          <w:rFonts w:ascii="Garamond" w:hAnsi="Garamond" w:cs="Arial"/>
          <w:lang w:val="cs-CZ"/>
        </w:rPr>
        <w:t>odstoupení druhé smluvní straně.</w:t>
      </w:r>
    </w:p>
    <w:p w14:paraId="7B4AB8E4" w14:textId="77777777" w:rsidR="00541A18" w:rsidRPr="004F0603" w:rsidRDefault="00541A18" w:rsidP="00541A18">
      <w:pPr>
        <w:numPr>
          <w:ilvl w:val="0"/>
          <w:numId w:val="2"/>
        </w:numPr>
        <w:suppressAutoHyphens/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Odstoupení od této smlouvy se nedotýká práva na zaplacení smluvní pokuty nebo úroku</w:t>
      </w:r>
      <w:r w:rsidR="00A319F2" w:rsidRPr="004F0603">
        <w:rPr>
          <w:rFonts w:ascii="Garamond" w:hAnsi="Garamond" w:cs="Arial"/>
          <w:lang w:val="cs-CZ"/>
        </w:rPr>
        <w:t xml:space="preserve"> z </w:t>
      </w:r>
      <w:r w:rsidRPr="004F0603">
        <w:rPr>
          <w:rFonts w:ascii="Garamond" w:hAnsi="Garamond" w:cs="Arial"/>
          <w:lang w:val="cs-CZ"/>
        </w:rPr>
        <w:t>prodle</w:t>
      </w:r>
      <w:r w:rsidR="00E216CE" w:rsidRPr="004F0603">
        <w:rPr>
          <w:rFonts w:ascii="Garamond" w:hAnsi="Garamond" w:cs="Arial"/>
          <w:lang w:val="cs-CZ"/>
        </w:rPr>
        <w:t>ní, ani práva na náhradu škody.</w:t>
      </w:r>
    </w:p>
    <w:p w14:paraId="7CA40C65" w14:textId="77777777" w:rsidR="00541A18" w:rsidRPr="004F0603" w:rsidRDefault="00541A18" w:rsidP="00541A18">
      <w:pPr>
        <w:numPr>
          <w:ilvl w:val="0"/>
          <w:numId w:val="2"/>
        </w:numPr>
        <w:suppressAutoHyphens/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V případě odstoupení od smlouvy se odstoupení nevztahuje na smluvními stranami již poskytnuté vzájemné plnění.</w:t>
      </w:r>
    </w:p>
    <w:p w14:paraId="3C7C6B6A" w14:textId="77777777" w:rsidR="00950551" w:rsidRPr="004F0603" w:rsidRDefault="00950551" w:rsidP="00F02031">
      <w:pPr>
        <w:pStyle w:val="Odstavecseseznamem"/>
        <w:keepNext/>
        <w:numPr>
          <w:ilvl w:val="0"/>
          <w:numId w:val="37"/>
        </w:numPr>
        <w:tabs>
          <w:tab w:val="right" w:pos="426"/>
        </w:tabs>
        <w:spacing w:before="240"/>
        <w:ind w:left="1049" w:firstLine="142"/>
        <w:jc w:val="center"/>
        <w:rPr>
          <w:rFonts w:ascii="Garamond" w:hAnsi="Garamond" w:cs="Arial"/>
          <w:b/>
        </w:rPr>
      </w:pPr>
    </w:p>
    <w:p w14:paraId="0C318A91" w14:textId="77777777" w:rsidR="00541A18" w:rsidRPr="004F0603" w:rsidRDefault="00541A18" w:rsidP="0080205C">
      <w:pPr>
        <w:pStyle w:val="Zkladntext2"/>
        <w:keepNext/>
        <w:ind w:left="284" w:hanging="284"/>
        <w:jc w:val="center"/>
        <w:rPr>
          <w:rFonts w:ascii="Garamond" w:hAnsi="Garamond" w:cs="Arial"/>
          <w:b/>
        </w:rPr>
      </w:pPr>
      <w:r w:rsidRPr="004F0603">
        <w:rPr>
          <w:rFonts w:ascii="Garamond" w:hAnsi="Garamond" w:cs="Arial"/>
          <w:b/>
        </w:rPr>
        <w:t>N</w:t>
      </w:r>
      <w:r w:rsidR="00E216CE" w:rsidRPr="004F0603">
        <w:rPr>
          <w:rFonts w:ascii="Garamond" w:hAnsi="Garamond" w:cs="Arial"/>
          <w:b/>
        </w:rPr>
        <w:t>abytí vlastnického práva</w:t>
      </w:r>
      <w:r w:rsidR="00A319F2" w:rsidRPr="004F0603">
        <w:rPr>
          <w:rFonts w:ascii="Garamond" w:hAnsi="Garamond" w:cs="Arial"/>
          <w:b/>
        </w:rPr>
        <w:t xml:space="preserve"> k </w:t>
      </w:r>
      <w:r w:rsidR="00E216CE" w:rsidRPr="004F0603">
        <w:rPr>
          <w:rFonts w:ascii="Garamond" w:hAnsi="Garamond" w:cs="Arial"/>
          <w:b/>
        </w:rPr>
        <w:t>věci</w:t>
      </w:r>
    </w:p>
    <w:p w14:paraId="639D93F9" w14:textId="77777777" w:rsidR="00541A18" w:rsidRPr="004F0603" w:rsidRDefault="00541A18" w:rsidP="0080205C">
      <w:pPr>
        <w:keepNext/>
        <w:spacing w:after="240" w:line="240" w:lineRule="auto"/>
        <w:jc w:val="center"/>
        <w:rPr>
          <w:rFonts w:ascii="Garamond" w:hAnsi="Garamond" w:cs="Arial"/>
          <w:b/>
          <w:lang w:val="cs-CZ"/>
        </w:rPr>
      </w:pPr>
      <w:r w:rsidRPr="004F0603">
        <w:rPr>
          <w:rFonts w:ascii="Garamond" w:hAnsi="Garamond" w:cs="Arial"/>
          <w:b/>
          <w:lang w:val="cs-CZ"/>
        </w:rPr>
        <w:t>Nebezpečí škody na věci</w:t>
      </w:r>
    </w:p>
    <w:p w14:paraId="2F42933F" w14:textId="77777777" w:rsidR="00541A18" w:rsidRDefault="00541A18" w:rsidP="0080205C">
      <w:pPr>
        <w:pStyle w:val="Zkladntext2"/>
        <w:keepNext/>
        <w:numPr>
          <w:ilvl w:val="0"/>
          <w:numId w:val="5"/>
        </w:numPr>
        <w:spacing w:before="120" w:after="120"/>
        <w:ind w:left="284" w:hanging="284"/>
        <w:rPr>
          <w:rFonts w:ascii="Garamond" w:hAnsi="Garamond" w:cs="Arial"/>
        </w:rPr>
      </w:pPr>
      <w:r w:rsidRPr="004F0603">
        <w:rPr>
          <w:rFonts w:ascii="Garamond" w:hAnsi="Garamond" w:cs="Arial"/>
        </w:rPr>
        <w:t>Smluvní strany se dohodly, že vlastnické právo</w:t>
      </w:r>
      <w:r w:rsidR="00A319F2" w:rsidRPr="004F0603">
        <w:rPr>
          <w:rFonts w:ascii="Garamond" w:hAnsi="Garamond" w:cs="Arial"/>
        </w:rPr>
        <w:t xml:space="preserve"> k </w:t>
      </w:r>
      <w:r w:rsidRPr="004F0603">
        <w:rPr>
          <w:rFonts w:ascii="Garamond" w:hAnsi="Garamond" w:cs="Arial"/>
        </w:rPr>
        <w:t>věci</w:t>
      </w:r>
      <w:sdt>
        <w:sdtPr>
          <w:rPr>
            <w:rStyle w:val="Smlouva"/>
          </w:rPr>
          <w:id w:val="357707319"/>
          <w:placeholder>
            <w:docPart w:val="CA6DE1125E8049608069F8ED2EB3BDF5"/>
          </w:placeholder>
          <w:dropDownList>
            <w:listItem w:value=" = nic víc; () = dílčí dodávka"/>
            <w:listItem w:displayText=" " w:value="bez ničeho"/>
            <w:listItem w:displayText=" (či dílčí dodávky věci) " w:value="dílčí dodávky"/>
          </w:dropDownList>
        </w:sdtPr>
        <w:sdtEndPr>
          <w:rPr>
            <w:rStyle w:val="Smlouvatun"/>
            <w:b/>
          </w:rPr>
        </w:sdtEndPr>
        <w:sdtContent>
          <w:r w:rsidR="00FB5918">
            <w:rPr>
              <w:rStyle w:val="Smlouva"/>
            </w:rPr>
            <w:t xml:space="preserve"> (či dílčí dodávky věci) </w:t>
          </w:r>
        </w:sdtContent>
      </w:sdt>
      <w:r w:rsidRPr="004F0603">
        <w:rPr>
          <w:rFonts w:ascii="Garamond" w:hAnsi="Garamond" w:cs="Arial"/>
        </w:rPr>
        <w:t>nabývá kupující převzetím věci</w:t>
      </w:r>
      <w:sdt>
        <w:sdtPr>
          <w:rPr>
            <w:rStyle w:val="Smlouva"/>
          </w:rPr>
          <w:id w:val="357707320"/>
          <w:placeholder>
            <w:docPart w:val="C4E72F6F3ED04476BE05579C395DE0AC"/>
          </w:placeholder>
          <w:dropDownList>
            <w:listItem w:value=" = nic víc; () = dílčí dodávka"/>
            <w:listItem w:displayText=" " w:value="bez ničeho"/>
            <w:listItem w:displayText=" (či dílčí dodávky věci) " w:value="dílčí dodávky"/>
          </w:dropDownList>
        </w:sdtPr>
        <w:sdtEndPr>
          <w:rPr>
            <w:rStyle w:val="Smlouvatun"/>
            <w:b/>
          </w:rPr>
        </w:sdtEndPr>
        <w:sdtContent>
          <w:r w:rsidR="002B2B09" w:rsidRPr="004F0603">
            <w:rPr>
              <w:rStyle w:val="Smlouva"/>
            </w:rPr>
            <w:t xml:space="preserve"> </w:t>
          </w:r>
        </w:sdtContent>
      </w:sdt>
      <w:r w:rsidRPr="004F0603">
        <w:rPr>
          <w:rFonts w:ascii="Garamond" w:hAnsi="Garamond" w:cs="Arial"/>
        </w:rPr>
        <w:t xml:space="preserve">bez vad </w:t>
      </w:r>
      <w:r w:rsidR="009D2EE3">
        <w:rPr>
          <w:rFonts w:ascii="Garamond" w:hAnsi="Garamond" w:cs="Arial"/>
        </w:rPr>
        <w:t xml:space="preserve">bránících předání a převzetí věci </w:t>
      </w:r>
      <w:r w:rsidRPr="004F0603">
        <w:rPr>
          <w:rFonts w:ascii="Garamond" w:hAnsi="Garamond" w:cs="Arial"/>
        </w:rPr>
        <w:t>na základě obo</w:t>
      </w:r>
      <w:r w:rsidR="00955D6C" w:rsidRPr="004F0603">
        <w:rPr>
          <w:rFonts w:ascii="Garamond" w:hAnsi="Garamond" w:cs="Arial"/>
        </w:rPr>
        <w:t>ustranně podepsaného protokolu.</w:t>
      </w:r>
    </w:p>
    <w:p w14:paraId="28179EEC" w14:textId="77777777" w:rsidR="004F0603" w:rsidRPr="00BE2610" w:rsidRDefault="00541A18" w:rsidP="00BE2610">
      <w:pPr>
        <w:pStyle w:val="Zkladntext2"/>
        <w:keepNext/>
        <w:numPr>
          <w:ilvl w:val="0"/>
          <w:numId w:val="5"/>
        </w:numPr>
        <w:spacing w:before="120" w:after="120"/>
        <w:ind w:left="284" w:hanging="284"/>
        <w:rPr>
          <w:rStyle w:val="Smlouvatun"/>
          <w:rFonts w:cs="Arial"/>
          <w:b w:val="0"/>
        </w:rPr>
      </w:pPr>
      <w:r w:rsidRPr="00BE2610">
        <w:rPr>
          <w:rFonts w:ascii="Garamond" w:hAnsi="Garamond" w:cs="Arial"/>
        </w:rPr>
        <w:t>Smluvní strany se dohodly, že nebezpečí škody na věci přechází na kupujícího současně</w:t>
      </w:r>
      <w:r w:rsidR="00A319F2" w:rsidRPr="00BE2610">
        <w:rPr>
          <w:rFonts w:ascii="Garamond" w:hAnsi="Garamond" w:cs="Arial"/>
        </w:rPr>
        <w:t xml:space="preserve"> s </w:t>
      </w:r>
      <w:r w:rsidRPr="00BE2610">
        <w:rPr>
          <w:rFonts w:ascii="Garamond" w:hAnsi="Garamond" w:cs="Arial"/>
        </w:rPr>
        <w:t>nabytím vlastnického práva</w:t>
      </w:r>
      <w:r w:rsidR="00A319F2" w:rsidRPr="00BE2610">
        <w:rPr>
          <w:rFonts w:ascii="Garamond" w:hAnsi="Garamond" w:cs="Arial"/>
        </w:rPr>
        <w:t xml:space="preserve"> k </w:t>
      </w:r>
      <w:r w:rsidRPr="00BE2610">
        <w:rPr>
          <w:rFonts w:ascii="Garamond" w:hAnsi="Garamond" w:cs="Arial"/>
        </w:rPr>
        <w:t>věci</w:t>
      </w:r>
      <w:sdt>
        <w:sdtPr>
          <w:rPr>
            <w:rStyle w:val="Smlouva"/>
          </w:rPr>
          <w:id w:val="357707321"/>
          <w:placeholder>
            <w:docPart w:val="E1670732A57F4710B02EAED0D5535D44"/>
          </w:placeholder>
          <w:dropDownList>
            <w:listItem w:value=". = nic víc; () = dílčí dodávka"/>
            <w:listItem w:displayText="." w:value="bez ničeho"/>
            <w:listItem w:displayText=" (či dílčí dodávce věci)." w:value="dílčí dodávky"/>
          </w:dropDownList>
        </w:sdtPr>
        <w:sdtEndPr>
          <w:rPr>
            <w:rStyle w:val="Smlouvatun"/>
            <w:b/>
          </w:rPr>
        </w:sdtEndPr>
        <w:sdtContent>
          <w:r w:rsidR="00FB5918">
            <w:rPr>
              <w:rStyle w:val="Smlouva"/>
            </w:rPr>
            <w:t xml:space="preserve"> (či dílčí dodávce věci).</w:t>
          </w:r>
        </w:sdtContent>
      </w:sdt>
    </w:p>
    <w:sdt>
      <w:sdtPr>
        <w:id w:val="357707328"/>
        <w:placeholder>
          <w:docPart w:val="DefaultPlaceholder_22675703"/>
        </w:placeholder>
      </w:sdtPr>
      <w:sdtEndPr/>
      <w:sdtContent>
        <w:bookmarkEnd w:id="6" w:displacedByCustomXml="prev"/>
        <w:p w14:paraId="2D387EB4" w14:textId="77777777" w:rsidR="00F438D5" w:rsidRPr="004F0603" w:rsidRDefault="00F438D5" w:rsidP="004F0603">
          <w:pPr>
            <w:pStyle w:val="Odstavecseseznamem"/>
            <w:keepNext/>
            <w:numPr>
              <w:ilvl w:val="0"/>
              <w:numId w:val="37"/>
            </w:numPr>
            <w:tabs>
              <w:tab w:val="right" w:pos="426"/>
            </w:tabs>
            <w:spacing w:before="240"/>
            <w:ind w:left="1049" w:firstLine="142"/>
            <w:jc w:val="center"/>
            <w:rPr>
              <w:rFonts w:ascii="Garamond" w:hAnsi="Garamond" w:cs="Arial"/>
              <w:b/>
            </w:rPr>
          </w:pPr>
        </w:p>
        <w:p w14:paraId="6B61975B" w14:textId="77777777" w:rsidR="00541A18" w:rsidRPr="004F0603" w:rsidRDefault="00541A18" w:rsidP="00341DED">
          <w:pPr>
            <w:keepNext/>
            <w:spacing w:after="240" w:line="240" w:lineRule="auto"/>
            <w:ind w:right="142"/>
            <w:jc w:val="center"/>
            <w:rPr>
              <w:rFonts w:ascii="Garamond" w:hAnsi="Garamond" w:cs="Arial"/>
              <w:b/>
              <w:lang w:val="cs-CZ"/>
            </w:rPr>
          </w:pPr>
          <w:r w:rsidRPr="004F0603">
            <w:rPr>
              <w:rFonts w:ascii="Garamond" w:hAnsi="Garamond" w:cs="Arial"/>
              <w:b/>
              <w:lang w:val="cs-CZ"/>
            </w:rPr>
            <w:t>Závěrečná ujednání</w:t>
          </w:r>
        </w:p>
        <w:p w14:paraId="19F86157" w14:textId="77777777" w:rsidR="00341DED" w:rsidRPr="004F0603" w:rsidRDefault="00341DED" w:rsidP="00341DED">
          <w:pPr>
            <w:pStyle w:val="Odstavecseseznamem"/>
            <w:keepNext/>
            <w:numPr>
              <w:ilvl w:val="0"/>
              <w:numId w:val="6"/>
            </w:numPr>
            <w:spacing w:before="120" w:after="120"/>
            <w:ind w:left="284" w:right="142" w:hanging="284"/>
            <w:jc w:val="both"/>
            <w:rPr>
              <w:rFonts w:ascii="Garamond" w:hAnsi="Garamond" w:cs="Arial"/>
              <w:szCs w:val="24"/>
            </w:rPr>
          </w:pPr>
          <w:r w:rsidRPr="004F0603">
            <w:rPr>
              <w:rFonts w:ascii="Garamond" w:hAnsi="Garamond" w:cs="Arial"/>
              <w:szCs w:val="24"/>
            </w:rPr>
            <w:t xml:space="preserve">Smluvní strany shodně prohlašují, že k naplnění účelu této smlouvy slouží </w:t>
          </w:r>
          <w:r w:rsidR="00DC3052">
            <w:rPr>
              <w:rFonts w:ascii="Garamond" w:hAnsi="Garamond" w:cs="Arial"/>
              <w:szCs w:val="24"/>
            </w:rPr>
            <w:t>tato smlouva společně se smlouvou</w:t>
          </w:r>
          <w:r w:rsidRPr="004F0603">
            <w:rPr>
              <w:rFonts w:ascii="Garamond" w:hAnsi="Garamond" w:cs="Arial"/>
              <w:szCs w:val="24"/>
            </w:rPr>
            <w:t xml:space="preserve"> o ochraňování státních hmotných rezerv č. </w:t>
          </w:r>
          <w:r w:rsidR="00CC5032" w:rsidRPr="006B049B">
            <w:rPr>
              <w:rFonts w:ascii="Garamond" w:hAnsi="Garamond" w:cs="Arial"/>
              <w:i/>
              <w:highlight w:val="green"/>
            </w:rPr>
            <w:t xml:space="preserve">(doplní zadavatel </w:t>
          </w:r>
          <w:r w:rsidR="00CC5032">
            <w:rPr>
              <w:rFonts w:ascii="Garamond" w:hAnsi="Garamond" w:cs="Arial"/>
              <w:i/>
              <w:highlight w:val="green"/>
            </w:rPr>
            <w:t>před podpisem smlouvy)</w:t>
          </w:r>
          <w:r w:rsidRPr="004F0603">
            <w:rPr>
              <w:rFonts w:ascii="Garamond" w:hAnsi="Garamond" w:cs="Arial"/>
              <w:szCs w:val="24"/>
            </w:rPr>
            <w:t>. V případě ukončení smlouvy o ochraňování státních hmotných rezerv je kupující oprávněn ve vztahu k nesplněné části plnění dle této kupní smlouvy od</w:t>
          </w:r>
          <w:r w:rsidR="00CC5032">
            <w:rPr>
              <w:rFonts w:ascii="Garamond" w:hAnsi="Garamond" w:cs="Arial"/>
              <w:szCs w:val="24"/>
            </w:rPr>
            <w:t> </w:t>
          </w:r>
          <w:r w:rsidRPr="004F0603">
            <w:rPr>
              <w:rFonts w:ascii="Garamond" w:hAnsi="Garamond" w:cs="Arial"/>
              <w:szCs w:val="24"/>
            </w:rPr>
            <w:t>této kupní smlouvy odstoupit. Prodávající se v takovém případě zavazuje na výzvu kupujícího odkoupit od kupujícího již poskytnuté plnění, a to za kupní cenu uvedenou v čl. III</w:t>
          </w:r>
          <w:r w:rsidR="003F2177" w:rsidRPr="004F0603">
            <w:rPr>
              <w:rFonts w:ascii="Garamond" w:hAnsi="Garamond" w:cs="Arial"/>
              <w:szCs w:val="24"/>
            </w:rPr>
            <w:t>.</w:t>
          </w:r>
        </w:p>
        <w:p w14:paraId="68BB1401" w14:textId="77777777" w:rsidR="009D2EE3" w:rsidRPr="009D2EE3" w:rsidRDefault="00541A18" w:rsidP="009D2EE3">
          <w:pPr>
            <w:pStyle w:val="Odstavecseseznamem"/>
            <w:keepNext/>
            <w:numPr>
              <w:ilvl w:val="0"/>
              <w:numId w:val="6"/>
            </w:numPr>
            <w:spacing w:before="120" w:after="120"/>
            <w:ind w:left="284" w:right="142" w:hanging="284"/>
            <w:jc w:val="both"/>
            <w:rPr>
              <w:rFonts w:ascii="Garamond" w:hAnsi="Garamond" w:cs="Arial"/>
              <w:szCs w:val="24"/>
            </w:rPr>
          </w:pPr>
          <w:r w:rsidRPr="004F0603">
            <w:rPr>
              <w:rFonts w:ascii="Garamond" w:hAnsi="Garamond" w:cs="Arial"/>
              <w:szCs w:val="24"/>
            </w:rPr>
            <w:t>Smluvní strany se dohodly, že další skutečnosti touto smlouvou neupravené se řídí příslušnými ustanoveními občanského zákoníku.</w:t>
          </w:r>
        </w:p>
      </w:sdtContent>
    </w:sdt>
    <w:p w14:paraId="6BFB5C8D" w14:textId="77777777" w:rsidR="00541A18" w:rsidRPr="009D2EE3" w:rsidRDefault="00541A18" w:rsidP="009D2EE3">
      <w:pPr>
        <w:pStyle w:val="Odstavecseseznamem"/>
        <w:numPr>
          <w:ilvl w:val="0"/>
          <w:numId w:val="6"/>
        </w:numPr>
        <w:spacing w:before="120" w:after="120"/>
        <w:ind w:left="284" w:right="142" w:hanging="284"/>
        <w:jc w:val="both"/>
        <w:rPr>
          <w:rFonts w:ascii="Garamond" w:hAnsi="Garamond" w:cs="Arial"/>
          <w:color w:val="000000"/>
          <w:szCs w:val="24"/>
        </w:rPr>
      </w:pPr>
      <w:r w:rsidRPr="009D2EE3">
        <w:rPr>
          <w:rFonts w:ascii="Garamond" w:hAnsi="Garamond" w:cs="Arial"/>
          <w:szCs w:val="24"/>
        </w:rPr>
        <w:t>Veškeré změny nebo doplňky této smlouvy (včetně změn</w:t>
      </w:r>
      <w:r w:rsidR="00A319F2" w:rsidRPr="009D2EE3">
        <w:rPr>
          <w:rFonts w:ascii="Garamond" w:hAnsi="Garamond" w:cs="Arial"/>
          <w:szCs w:val="24"/>
        </w:rPr>
        <w:t xml:space="preserve"> v </w:t>
      </w:r>
      <w:r w:rsidRPr="009D2EE3">
        <w:rPr>
          <w:rFonts w:ascii="Garamond" w:hAnsi="Garamond" w:cs="Arial"/>
          <w:szCs w:val="24"/>
        </w:rPr>
        <w:t>záhlaví smlouvy: bankovního spojení, sídla, zastoupení atd.) jsou vázány na souhlas smluvních stran</w:t>
      </w:r>
      <w:r w:rsidR="00A319F2" w:rsidRPr="009D2EE3">
        <w:rPr>
          <w:rFonts w:ascii="Garamond" w:hAnsi="Garamond" w:cs="Arial"/>
          <w:szCs w:val="24"/>
        </w:rPr>
        <w:t xml:space="preserve"> a </w:t>
      </w:r>
      <w:r w:rsidRPr="009D2EE3">
        <w:rPr>
          <w:rFonts w:ascii="Garamond" w:hAnsi="Garamond" w:cs="Arial"/>
          <w:szCs w:val="24"/>
        </w:rPr>
        <w:t xml:space="preserve">mohou být </w:t>
      </w:r>
      <w:r w:rsidRPr="009D2EE3">
        <w:rPr>
          <w:rFonts w:ascii="Garamond" w:hAnsi="Garamond" w:cs="Arial"/>
          <w:szCs w:val="24"/>
        </w:rPr>
        <w:lastRenderedPageBreak/>
        <w:t>provedeny, včetně změn příloh, po vzájemné dohodě obou smluvních stran pouze formou písemného dodatku</w:t>
      </w:r>
      <w:r w:rsidR="00A319F2" w:rsidRPr="009D2EE3">
        <w:rPr>
          <w:rFonts w:ascii="Garamond" w:hAnsi="Garamond" w:cs="Arial"/>
          <w:szCs w:val="24"/>
        </w:rPr>
        <w:t xml:space="preserve"> k </w:t>
      </w:r>
      <w:r w:rsidRPr="009D2EE3">
        <w:rPr>
          <w:rFonts w:ascii="Garamond" w:hAnsi="Garamond" w:cs="Arial"/>
          <w:szCs w:val="24"/>
        </w:rPr>
        <w:t>této smlouvě. Smluvní dodatky musí být řádně označeny, pořadově vzestupně očíslovány, datovány</w:t>
      </w:r>
      <w:r w:rsidR="00A319F2" w:rsidRPr="009D2EE3">
        <w:rPr>
          <w:rFonts w:ascii="Garamond" w:hAnsi="Garamond" w:cs="Arial"/>
          <w:szCs w:val="24"/>
        </w:rPr>
        <w:t xml:space="preserve"> a </w:t>
      </w:r>
      <w:r w:rsidRPr="009D2EE3">
        <w:rPr>
          <w:rFonts w:ascii="Garamond" w:hAnsi="Garamond" w:cs="Arial"/>
          <w:szCs w:val="24"/>
        </w:rPr>
        <w:t>podepsány oprávněnými zástupci obou smluvních stran. Nemůže jít</w:t>
      </w:r>
      <w:r w:rsidR="00A319F2" w:rsidRPr="009D2EE3">
        <w:rPr>
          <w:rFonts w:ascii="Garamond" w:hAnsi="Garamond" w:cs="Arial"/>
          <w:szCs w:val="24"/>
        </w:rPr>
        <w:t xml:space="preserve"> k </w:t>
      </w:r>
      <w:r w:rsidRPr="009D2EE3">
        <w:rPr>
          <w:rFonts w:ascii="Garamond" w:hAnsi="Garamond" w:cs="Arial"/>
          <w:szCs w:val="24"/>
        </w:rPr>
        <w:t>tíži smluvní strany, které nebyl</w:t>
      </w:r>
      <w:r w:rsidR="00A319F2" w:rsidRPr="009D2EE3">
        <w:rPr>
          <w:rFonts w:ascii="Garamond" w:hAnsi="Garamond" w:cs="Arial"/>
          <w:szCs w:val="24"/>
        </w:rPr>
        <w:t xml:space="preserve"> v </w:t>
      </w:r>
      <w:r w:rsidRPr="009D2EE3">
        <w:rPr>
          <w:rFonts w:ascii="Garamond" w:hAnsi="Garamond" w:cs="Arial"/>
          <w:szCs w:val="24"/>
        </w:rPr>
        <w:t>souladu</w:t>
      </w:r>
      <w:r w:rsidR="00A319F2" w:rsidRPr="009D2EE3">
        <w:rPr>
          <w:rFonts w:ascii="Garamond" w:hAnsi="Garamond" w:cs="Arial"/>
          <w:szCs w:val="24"/>
        </w:rPr>
        <w:t xml:space="preserve"> s </w:t>
      </w:r>
      <w:r w:rsidRPr="009D2EE3">
        <w:rPr>
          <w:rFonts w:ascii="Garamond" w:hAnsi="Garamond" w:cs="Arial"/>
          <w:szCs w:val="24"/>
        </w:rPr>
        <w:t>touto smlouvou zaslán dodatek ohledně změny údajů</w:t>
      </w:r>
      <w:r w:rsidR="00A319F2" w:rsidRPr="009D2EE3">
        <w:rPr>
          <w:rFonts w:ascii="Garamond" w:hAnsi="Garamond" w:cs="Arial"/>
          <w:szCs w:val="24"/>
        </w:rPr>
        <w:t xml:space="preserve"> v </w:t>
      </w:r>
      <w:r w:rsidRPr="009D2EE3">
        <w:rPr>
          <w:rFonts w:ascii="Garamond" w:hAnsi="Garamond" w:cs="Arial"/>
          <w:szCs w:val="24"/>
        </w:rPr>
        <w:t>záhlaví smlouvy, že</w:t>
      </w:r>
      <w:r w:rsidR="00A319F2" w:rsidRPr="009D2EE3">
        <w:rPr>
          <w:rFonts w:ascii="Garamond" w:hAnsi="Garamond" w:cs="Arial"/>
          <w:szCs w:val="24"/>
        </w:rPr>
        <w:t xml:space="preserve"> i </w:t>
      </w:r>
      <w:r w:rsidRPr="009D2EE3">
        <w:rPr>
          <w:rFonts w:ascii="Garamond" w:hAnsi="Garamond" w:cs="Arial"/>
          <w:szCs w:val="24"/>
        </w:rPr>
        <w:t>nadále užívá při komunikaci</w:t>
      </w:r>
      <w:r w:rsidR="00A319F2" w:rsidRPr="009D2EE3">
        <w:rPr>
          <w:rFonts w:ascii="Garamond" w:hAnsi="Garamond" w:cs="Arial"/>
          <w:szCs w:val="24"/>
        </w:rPr>
        <w:t xml:space="preserve"> s </w:t>
      </w:r>
      <w:r w:rsidRPr="009D2EE3">
        <w:rPr>
          <w:rFonts w:ascii="Garamond" w:hAnsi="Garamond" w:cs="Arial"/>
          <w:szCs w:val="24"/>
        </w:rPr>
        <w:t>druhou smluvní stranou údaje původně uvedené.</w:t>
      </w:r>
      <w:r w:rsidR="00F438D5" w:rsidRPr="009D2EE3">
        <w:rPr>
          <w:rFonts w:ascii="Garamond" w:hAnsi="Garamond" w:cs="Arial"/>
          <w:szCs w:val="24"/>
        </w:rPr>
        <w:t xml:space="preserve"> Jiná ujednání jsou neplatná.</w:t>
      </w:r>
    </w:p>
    <w:p w14:paraId="251A8689" w14:textId="77777777" w:rsidR="00541A18" w:rsidRPr="004F0603" w:rsidRDefault="00541A18" w:rsidP="00541A18">
      <w:pPr>
        <w:numPr>
          <w:ilvl w:val="0"/>
          <w:numId w:val="6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Smluvní strany sjednávají pravidla pro doručování vzájemných písemností tak, že písemnosti se zasílají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elektronické podobě do datových schránek. Nelze-li použít datovou schránku, zasílají se prostřednictvím provozovatele poštovních služeb na adresu uvedenou</w:t>
      </w:r>
      <w:r w:rsidR="00A319F2" w:rsidRPr="004F0603">
        <w:rPr>
          <w:rFonts w:ascii="Garamond" w:hAnsi="Garamond" w:cs="Arial"/>
          <w:lang w:val="cs-CZ"/>
        </w:rPr>
        <w:t xml:space="preserve"> v </w:t>
      </w:r>
      <w:r w:rsidRPr="004F0603">
        <w:rPr>
          <w:rFonts w:ascii="Garamond" w:hAnsi="Garamond" w:cs="Arial"/>
          <w:lang w:val="cs-CZ"/>
        </w:rPr>
        <w:t>záhlaví této smlouvy</w:t>
      </w:r>
      <w:r w:rsidR="00891998" w:rsidRPr="004F0603">
        <w:rPr>
          <w:rFonts w:ascii="Garamond" w:hAnsi="Garamond" w:cs="Arial"/>
          <w:lang w:val="cs-CZ"/>
        </w:rPr>
        <w:t>.</w:t>
      </w:r>
    </w:p>
    <w:p w14:paraId="05A7EC3F" w14:textId="77777777" w:rsidR="00541A18" w:rsidRPr="004F0603" w:rsidRDefault="00541A18" w:rsidP="00541A18">
      <w:pPr>
        <w:numPr>
          <w:ilvl w:val="0"/>
          <w:numId w:val="6"/>
        </w:numPr>
        <w:spacing w:before="120" w:after="120" w:line="240" w:lineRule="auto"/>
        <w:ind w:left="284" w:hanging="284"/>
        <w:jc w:val="both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>Tato</w:t>
      </w:r>
      <w:r w:rsidR="003E5355" w:rsidRPr="004F0603">
        <w:rPr>
          <w:rFonts w:ascii="Garamond" w:hAnsi="Garamond" w:cs="Arial"/>
          <w:lang w:val="cs-CZ"/>
        </w:rPr>
        <w:t xml:space="preserve"> </w:t>
      </w:r>
      <w:r w:rsidRPr="004F0603">
        <w:rPr>
          <w:rFonts w:ascii="Garamond" w:hAnsi="Garamond" w:cs="Arial"/>
          <w:lang w:val="cs-CZ"/>
        </w:rPr>
        <w:t xml:space="preserve">smlouva je vyhotovena </w:t>
      </w:r>
      <w:sdt>
        <w:sdtPr>
          <w:rPr>
            <w:rStyle w:val="Smlouva"/>
          </w:rPr>
          <w:id w:val="357707616"/>
          <w:placeholder>
            <w:docPart w:val="59D6E593A8914AF39C19DF53D66BF448"/>
          </w:placeholder>
          <w:dropDownList>
            <w:listItem w:value="vybrat vhodnou variantu"/>
            <w:listItem w:displayText="ve 4" w:value="ve 4"/>
            <w:listItem w:displayText="ve 2" w:value="ve 2"/>
            <w:listItem w:displayText="ve 3" w:value="ve 3"/>
            <w:listItem w:displayText="v 5" w:value="v 5"/>
            <w:listItem w:displayText="v 6" w:value="v 6"/>
            <w:listItem w:displayText="v 7" w:value="v 7"/>
            <w:listItem w:displayText="v 8" w:value="v 8"/>
            <w:listItem w:displayText="v 9" w:value="v 9"/>
            <w:listItem w:displayText="v 10" w:value="v 10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>ve 4</w:t>
          </w:r>
        </w:sdtContent>
      </w:sdt>
      <w:r w:rsidRPr="004F0603">
        <w:rPr>
          <w:rFonts w:ascii="Garamond" w:hAnsi="Garamond" w:cs="Arial"/>
          <w:lang w:val="cs-CZ"/>
        </w:rPr>
        <w:t xml:space="preserve"> (slovy: </w:t>
      </w:r>
      <w:sdt>
        <w:sdtPr>
          <w:rPr>
            <w:rStyle w:val="Smlouva"/>
          </w:rPr>
          <w:id w:val="357707617"/>
          <w:placeholder>
            <w:docPart w:val="059C6ACE51104FA4BAA0969F6EBA025A"/>
          </w:placeholder>
          <w:dropDownList>
            <w:listItem w:value="vybrat vhodnou variantu"/>
            <w:listItem w:displayText="čtyřech" w:value="čtyřech"/>
            <w:listItem w:displayText="dvou" w:value="dvou"/>
            <w:listItem w:displayText="třech" w:value="třech"/>
            <w:listItem w:displayText="pěti" w:value="pěti"/>
            <w:listItem w:displayText="šesti" w:value="šesti"/>
            <w:listItem w:displayText="sedmi" w:value="sedmi"/>
            <w:listItem w:displayText="osmi" w:value="osmi"/>
            <w:listItem w:displayText="devíti" w:value="devíti"/>
            <w:listItem w:displayText="deseti" w:value="deseti"/>
          </w:dropDownList>
        </w:sdtPr>
        <w:sdtEndPr>
          <w:rPr>
            <w:rStyle w:val="Smlouvatun"/>
            <w:b/>
            <w:lang w:val="en-US"/>
          </w:rPr>
        </w:sdtEndPr>
        <w:sdtContent>
          <w:r w:rsidR="008F31D7" w:rsidRPr="004F0603">
            <w:rPr>
              <w:rStyle w:val="Smlouva"/>
            </w:rPr>
            <w:t>čtyřech</w:t>
          </w:r>
        </w:sdtContent>
      </w:sdt>
      <w:r w:rsidRPr="004F0603">
        <w:rPr>
          <w:rFonts w:ascii="Garamond" w:hAnsi="Garamond" w:cs="Arial"/>
          <w:lang w:val="cs-CZ"/>
        </w:rPr>
        <w:t>) stejnopisech,</w:t>
      </w:r>
      <w:r w:rsidR="00A319F2" w:rsidRPr="004F0603">
        <w:rPr>
          <w:rFonts w:ascii="Garamond" w:hAnsi="Garamond" w:cs="Arial"/>
          <w:lang w:val="cs-CZ"/>
        </w:rPr>
        <w:t xml:space="preserve"> z </w:t>
      </w:r>
      <w:r w:rsidRPr="004F0603">
        <w:rPr>
          <w:rFonts w:ascii="Garamond" w:hAnsi="Garamond" w:cs="Arial"/>
          <w:lang w:val="cs-CZ"/>
        </w:rPr>
        <w:t xml:space="preserve">nichž </w:t>
      </w:r>
      <w:sdt>
        <w:sdtPr>
          <w:rPr>
            <w:rStyle w:val="Smlouva"/>
          </w:rPr>
          <w:id w:val="357707620"/>
          <w:placeholder>
            <w:docPart w:val="F19C38CCCE36490C8CF3B007DD261837"/>
          </w:placeholder>
          <w:dropDownList>
            <w:listItem w:value="vybrat vhodnou variantu"/>
            <w:listItem w:displayText="1" w:value="1"/>
            <w:listItem w:displayText="2" w:value="2"/>
            <w:listItem w:displayText="3" w:value="3"/>
            <w:listItem w:displayText="4" w:value="4"/>
            <w:listItem w:displayText="5" w:value="5"/>
          </w:dropDownList>
        </w:sdtPr>
        <w:sdtEndPr>
          <w:rPr>
            <w:rStyle w:val="Smlouvatun"/>
            <w:b/>
            <w:lang w:val="en-US"/>
          </w:rPr>
        </w:sdtEndPr>
        <w:sdtContent>
          <w:r w:rsidR="00AF6311" w:rsidRPr="004F0603">
            <w:rPr>
              <w:rStyle w:val="Smlouva"/>
            </w:rPr>
            <w:t>1</w:t>
          </w:r>
        </w:sdtContent>
      </w:sdt>
      <w:r w:rsidR="003E5355" w:rsidRPr="004F0603">
        <w:rPr>
          <w:rFonts w:ascii="Garamond" w:hAnsi="Garamond" w:cs="Arial"/>
          <w:lang w:val="cs-CZ"/>
        </w:rPr>
        <w:t xml:space="preserve"> </w:t>
      </w:r>
      <w:r w:rsidRPr="004F0603">
        <w:rPr>
          <w:rFonts w:ascii="Garamond" w:hAnsi="Garamond" w:cs="Arial"/>
          <w:lang w:val="cs-CZ"/>
        </w:rPr>
        <w:t>obdrží prodávající</w:t>
      </w:r>
      <w:r w:rsidR="00A319F2" w:rsidRPr="004F0603">
        <w:rPr>
          <w:rFonts w:ascii="Garamond" w:hAnsi="Garamond" w:cs="Arial"/>
          <w:lang w:val="cs-CZ"/>
        </w:rPr>
        <w:t xml:space="preserve"> a </w:t>
      </w:r>
      <w:sdt>
        <w:sdtPr>
          <w:rPr>
            <w:rStyle w:val="Smlouva"/>
          </w:rPr>
          <w:id w:val="357707619"/>
          <w:placeholder>
            <w:docPart w:val="6B6945B62A65425AA313AEF9CAF88464"/>
          </w:placeholder>
          <w:dropDownList>
            <w:listItem w:value="vybrat vhodnou variantu"/>
            <w:listItem w:displayText="3" w:value="3"/>
            <w:listItem w:displayText="2" w:value="2"/>
            <w:listItem w:displayText="1" w:value="1"/>
            <w:listItem w:displayText="4" w:value="4"/>
            <w:listItem w:displayText="5" w:value="5"/>
          </w:dropDownList>
        </w:sdtPr>
        <w:sdtEndPr>
          <w:rPr>
            <w:rStyle w:val="Smlouvatun"/>
            <w:b/>
            <w:lang w:val="en-US"/>
          </w:rPr>
        </w:sdtEndPr>
        <w:sdtContent>
          <w:r w:rsidR="00F3531A" w:rsidRPr="004F0603">
            <w:rPr>
              <w:rStyle w:val="Smlouva"/>
            </w:rPr>
            <w:t>3</w:t>
          </w:r>
        </w:sdtContent>
      </w:sdt>
      <w:r w:rsidR="003E5355" w:rsidRPr="004F0603">
        <w:rPr>
          <w:rFonts w:ascii="Garamond" w:hAnsi="Garamond" w:cs="Arial"/>
          <w:lang w:val="cs-CZ"/>
        </w:rPr>
        <w:t xml:space="preserve"> </w:t>
      </w:r>
      <w:r w:rsidRPr="004F0603">
        <w:rPr>
          <w:rFonts w:ascii="Garamond" w:hAnsi="Garamond" w:cs="Arial"/>
          <w:lang w:val="cs-CZ"/>
        </w:rPr>
        <w:t>kupující.</w:t>
      </w:r>
    </w:p>
    <w:p w14:paraId="161EE263" w14:textId="77777777" w:rsidR="00541A18" w:rsidRPr="004F0603" w:rsidRDefault="00541A18" w:rsidP="00541A18">
      <w:pPr>
        <w:pStyle w:val="Odstavecseseznamem"/>
        <w:numPr>
          <w:ilvl w:val="0"/>
          <w:numId w:val="6"/>
        </w:numPr>
        <w:spacing w:before="120" w:after="120"/>
        <w:ind w:left="284" w:hanging="284"/>
        <w:jc w:val="both"/>
        <w:rPr>
          <w:rFonts w:ascii="Garamond" w:hAnsi="Garamond" w:cs="Arial"/>
          <w:szCs w:val="24"/>
        </w:rPr>
      </w:pPr>
      <w:r w:rsidRPr="004F0603">
        <w:rPr>
          <w:rFonts w:ascii="Garamond" w:hAnsi="Garamond" w:cs="Arial"/>
          <w:szCs w:val="24"/>
        </w:rPr>
        <w:t xml:space="preserve">Tato smlouva je platná </w:t>
      </w:r>
      <w:r w:rsidR="008F7E46" w:rsidRPr="004F0603">
        <w:rPr>
          <w:rFonts w:ascii="Garamond" w:hAnsi="Garamond" w:cs="Arial"/>
          <w:szCs w:val="24"/>
        </w:rPr>
        <w:t>ode dne,</w:t>
      </w:r>
      <w:r w:rsidRPr="004F0603">
        <w:rPr>
          <w:rFonts w:ascii="Garamond" w:hAnsi="Garamond" w:cs="Arial"/>
          <w:szCs w:val="24"/>
        </w:rPr>
        <w:t xml:space="preserve"> kdy podpis připojí smluvní s</w:t>
      </w:r>
      <w:r w:rsidR="003F2177" w:rsidRPr="004F0603">
        <w:rPr>
          <w:rFonts w:ascii="Garamond" w:hAnsi="Garamond" w:cs="Arial"/>
          <w:szCs w:val="24"/>
        </w:rPr>
        <w:t xml:space="preserve">trana, která ji podepisuje jako </w:t>
      </w:r>
      <w:r w:rsidRPr="004F0603">
        <w:rPr>
          <w:rFonts w:ascii="Garamond" w:hAnsi="Garamond" w:cs="Arial"/>
          <w:szCs w:val="24"/>
        </w:rPr>
        <w:t>poslední.</w:t>
      </w:r>
    </w:p>
    <w:sdt>
      <w:sdtPr>
        <w:rPr>
          <w:rFonts w:ascii="Garamond" w:eastAsia="Times New Roman" w:hAnsi="Garamond" w:cs="Arial"/>
          <w:szCs w:val="24"/>
          <w:lang w:eastAsia="cs-CZ"/>
        </w:rPr>
        <w:id w:val="357707621"/>
        <w:placeholder>
          <w:docPart w:val="DefaultPlaceholder_22675703"/>
        </w:placeholder>
      </w:sdtPr>
      <w:sdtEndPr>
        <w:rPr>
          <w:rFonts w:ascii="Arial" w:eastAsiaTheme="minorHAnsi" w:hAnsi="Arial" w:cs="Times New Roman"/>
          <w:szCs w:val="16"/>
          <w:lang w:eastAsia="en-US"/>
        </w:rPr>
      </w:sdtEndPr>
      <w:sdtContent>
        <w:p w14:paraId="39DFBDF7" w14:textId="77777777" w:rsidR="004C019A" w:rsidRPr="004F0603" w:rsidRDefault="004C019A" w:rsidP="0035346E">
          <w:pPr>
            <w:pStyle w:val="Odstavecseseznamem"/>
            <w:numPr>
              <w:ilvl w:val="0"/>
              <w:numId w:val="6"/>
            </w:numPr>
            <w:spacing w:before="120" w:after="120"/>
            <w:ind w:left="284" w:hanging="284"/>
            <w:jc w:val="both"/>
            <w:rPr>
              <w:rFonts w:ascii="Garamond" w:hAnsi="Garamond" w:cs="Arial"/>
              <w:szCs w:val="24"/>
            </w:rPr>
          </w:pPr>
          <w:r w:rsidRPr="004F0603">
            <w:rPr>
              <w:rFonts w:ascii="Garamond" w:hAnsi="Garamond" w:cs="Arial"/>
              <w:szCs w:val="24"/>
            </w:rPr>
            <w:t>Smluvní strany prohlašují, že se s obsahem této smlouvy před jejím podpisem řádně seznámily a na důkaz toho připojují oprávnění zástupci smluvních stran své podpisy.</w:t>
          </w:r>
        </w:p>
        <w:p w14:paraId="05C3BAE5" w14:textId="585A83F2" w:rsidR="003E5355" w:rsidRPr="007B6593" w:rsidRDefault="004C019A" w:rsidP="007B6593">
          <w:pPr>
            <w:pStyle w:val="Odstavecseseznamem"/>
            <w:keepNext/>
            <w:numPr>
              <w:ilvl w:val="0"/>
              <w:numId w:val="6"/>
            </w:numPr>
            <w:spacing w:before="120" w:after="120"/>
            <w:ind w:left="284" w:hanging="284"/>
            <w:jc w:val="both"/>
            <w:rPr>
              <w:rFonts w:ascii="Garamond" w:hAnsi="Garamond" w:cs="Arial"/>
              <w:szCs w:val="24"/>
            </w:rPr>
          </w:pPr>
          <w:r w:rsidRPr="004F0603">
            <w:rPr>
              <w:rFonts w:ascii="Garamond" w:eastAsia="Times New Roman" w:hAnsi="Garamond" w:cs="Arial"/>
              <w:szCs w:val="24"/>
              <w:lang w:eastAsia="cs-CZ"/>
            </w:rPr>
            <w:t>N</w:t>
          </w:r>
          <w:r w:rsidR="00541A18" w:rsidRPr="004F0603">
            <w:rPr>
              <w:rFonts w:ascii="Garamond" w:eastAsia="Times New Roman" w:hAnsi="Garamond" w:cs="Arial"/>
              <w:szCs w:val="24"/>
              <w:lang w:eastAsia="cs-CZ"/>
            </w:rPr>
            <w:t>edílnou součástí smlouvy jsou přílohy:</w:t>
          </w:r>
        </w:p>
        <w:p w14:paraId="40E59C96" w14:textId="6B9DC52A" w:rsidR="003E5355" w:rsidRPr="004F0603" w:rsidRDefault="009B03AE" w:rsidP="00FF2BC4">
          <w:pPr>
            <w:pStyle w:val="Odstavecseseznamem"/>
            <w:keepNext/>
            <w:tabs>
              <w:tab w:val="left" w:pos="1985"/>
              <w:tab w:val="left" w:pos="2268"/>
            </w:tabs>
            <w:spacing w:before="120" w:after="120"/>
            <w:ind w:left="709"/>
            <w:jc w:val="both"/>
            <w:rPr>
              <w:rFonts w:ascii="Garamond" w:hAnsi="Garamond" w:cs="Arial"/>
              <w:szCs w:val="24"/>
            </w:rPr>
          </w:pPr>
          <w:r w:rsidRPr="004F0603">
            <w:rPr>
              <w:rFonts w:ascii="Garamond" w:hAnsi="Garamond" w:cs="Arial"/>
              <w:szCs w:val="24"/>
            </w:rPr>
            <w:t>Příloha č.</w:t>
          </w:r>
          <w:r w:rsidR="00A319F2" w:rsidRPr="004F0603">
            <w:rPr>
              <w:rFonts w:ascii="Garamond" w:hAnsi="Garamond" w:cs="Arial"/>
              <w:szCs w:val="24"/>
            </w:rPr>
            <w:t> </w:t>
          </w:r>
          <w:r w:rsidR="007B6593">
            <w:rPr>
              <w:rFonts w:ascii="Garamond" w:hAnsi="Garamond" w:cs="Arial"/>
              <w:szCs w:val="24"/>
            </w:rPr>
            <w:t>1</w:t>
          </w:r>
          <w:r w:rsidRPr="004F0603">
            <w:rPr>
              <w:rFonts w:ascii="Garamond" w:hAnsi="Garamond" w:cs="Arial"/>
              <w:szCs w:val="24"/>
            </w:rPr>
            <w:tab/>
            <w:t>–</w:t>
          </w:r>
          <w:r w:rsidRPr="004F0603">
            <w:rPr>
              <w:rFonts w:ascii="Garamond" w:hAnsi="Garamond" w:cs="Arial"/>
              <w:szCs w:val="24"/>
            </w:rPr>
            <w:tab/>
          </w:r>
          <w:r w:rsidR="00E818AA" w:rsidRPr="004F0603">
            <w:rPr>
              <w:rFonts w:ascii="Garamond" w:hAnsi="Garamond" w:cs="Arial"/>
              <w:szCs w:val="24"/>
            </w:rPr>
            <w:t>Kr</w:t>
          </w:r>
          <w:r w:rsidR="006346F1">
            <w:rPr>
              <w:rFonts w:ascii="Garamond" w:hAnsi="Garamond" w:cs="Arial"/>
              <w:szCs w:val="24"/>
            </w:rPr>
            <w:t>y</w:t>
          </w:r>
          <w:r w:rsidR="00E818AA" w:rsidRPr="004F0603">
            <w:rPr>
              <w:rFonts w:ascii="Garamond" w:hAnsi="Garamond" w:cs="Arial"/>
              <w:szCs w:val="24"/>
            </w:rPr>
            <w:t xml:space="preserve">cí list </w:t>
          </w:r>
        </w:p>
      </w:sdtContent>
    </w:sdt>
    <w:p w14:paraId="43B50594" w14:textId="77777777" w:rsidR="00F108AC" w:rsidRPr="004F0603" w:rsidRDefault="00F108AC" w:rsidP="00F108AC">
      <w:pPr>
        <w:keepNext/>
        <w:tabs>
          <w:tab w:val="center" w:pos="1701"/>
          <w:tab w:val="center" w:pos="7230"/>
        </w:tabs>
        <w:spacing w:before="1200" w:after="0" w:line="240" w:lineRule="auto"/>
        <w:rPr>
          <w:rFonts w:ascii="Garamond" w:hAnsi="Garamond" w:cs="Arial"/>
          <w:lang w:val="cs-CZ"/>
        </w:rPr>
      </w:pPr>
      <w:bookmarkStart w:id="7" w:name="_Příloha_č._3"/>
      <w:bookmarkEnd w:id="7"/>
      <w:r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301767516"/>
          <w:placeholder>
            <w:docPart w:val="865A166E1D1F489595A1BA1C39D77922"/>
          </w:placeholder>
          <w:dropDownList>
            <w:listItem w:displayText="V" w:value="V"/>
            <w:listItem w:displayText="Ve" w:value="Ve"/>
          </w:dropDownList>
        </w:sdtPr>
        <w:sdtEndPr>
          <w:rPr>
            <w:rStyle w:val="Smlouvatun"/>
            <w:b/>
            <w:lang w:val="en-US"/>
          </w:rPr>
        </w:sdtEndPr>
        <w:sdtContent>
          <w:r w:rsidR="00534FAF" w:rsidRPr="004F0603">
            <w:rPr>
              <w:rStyle w:val="Smlouva"/>
            </w:rPr>
            <w:t>V</w:t>
          </w:r>
        </w:sdtContent>
      </w:sdt>
      <w:r w:rsidRPr="004F0603">
        <w:rPr>
          <w:rFonts w:ascii="Garamond" w:hAnsi="Garamond" w:cs="Arial"/>
          <w:lang w:val="cs-CZ"/>
        </w:rPr>
        <w:t> </w:t>
      </w:r>
      <w:sdt>
        <w:sdtPr>
          <w:rPr>
            <w:rStyle w:val="Smlouva"/>
          </w:rPr>
          <w:id w:val="-118385007"/>
          <w:placeholder>
            <w:docPart w:val="E196F730B6554D2798E012DF32665A97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="00A319F2" w:rsidRPr="004F0603">
            <w:rPr>
              <w:rFonts w:ascii="Garamond" w:hAnsi="Garamond" w:cs="Arial"/>
              <w:lang w:val="cs-CZ"/>
            </w:rPr>
            <w:t>………………</w:t>
          </w:r>
        </w:sdtContent>
      </w:sdt>
      <w:r w:rsidR="00A319F2" w:rsidRPr="004F0603">
        <w:rPr>
          <w:rFonts w:ascii="Garamond" w:hAnsi="Garamond" w:cs="Arial"/>
          <w:lang w:val="cs-CZ"/>
        </w:rPr>
        <w:t xml:space="preserve"> </w:t>
      </w:r>
      <w:r w:rsidRPr="004F0603">
        <w:rPr>
          <w:rFonts w:ascii="Garamond" w:hAnsi="Garamond" w:cs="Arial"/>
          <w:lang w:val="cs-CZ"/>
        </w:rPr>
        <w:t xml:space="preserve">dne: </w:t>
      </w:r>
      <w:sdt>
        <w:sdtPr>
          <w:rPr>
            <w:rStyle w:val="Smlouva"/>
          </w:rPr>
          <w:id w:val="-176045845"/>
          <w:placeholder>
            <w:docPart w:val="6E5E8AF475D84F0BBE0B8553D0C7EB6E"/>
          </w:placeholder>
          <w:date>
            <w:dateFormat w:val="d. MMMM yyyy"/>
            <w:lid w:val="cs-CZ"/>
            <w:storeMappedDataAs w:val="dateTime"/>
            <w:calendar w:val="gregorian"/>
          </w:date>
        </w:sdtPr>
        <w:sdtEndPr>
          <w:rPr>
            <w:rStyle w:val="Smlouva"/>
          </w:rPr>
        </w:sdtEndPr>
        <w:sdtContent>
          <w:r w:rsidRPr="004F0603">
            <w:rPr>
              <w:rStyle w:val="Smlouva"/>
            </w:rPr>
            <w:t>………………</w:t>
          </w:r>
        </w:sdtContent>
      </w:sdt>
      <w:r w:rsidRPr="004F0603">
        <w:rPr>
          <w:rFonts w:ascii="Garamond" w:hAnsi="Garamond" w:cs="Arial"/>
          <w:lang w:val="cs-CZ"/>
        </w:rPr>
        <w:tab/>
      </w:r>
      <w:sdt>
        <w:sdtPr>
          <w:rPr>
            <w:rStyle w:val="Smlouva"/>
          </w:rPr>
          <w:id w:val="-1258131432"/>
          <w:placeholder>
            <w:docPart w:val="96FA05A1751548F0B79CB6C8BF185993"/>
          </w:placeholder>
          <w:dropDownList>
            <w:listItem w:displayText="V" w:value="V"/>
            <w:listItem w:displayText="Ve" w:value="Ve"/>
          </w:dropDownList>
        </w:sdtPr>
        <w:sdtEndPr>
          <w:rPr>
            <w:rStyle w:val="Smlouvatun"/>
            <w:b/>
            <w:lang w:val="en-US"/>
          </w:rPr>
        </w:sdtEndPr>
        <w:sdtContent>
          <w:r w:rsidR="00534FAF" w:rsidRPr="004F0603">
            <w:rPr>
              <w:rStyle w:val="Smlouva"/>
            </w:rPr>
            <w:t>V</w:t>
          </w:r>
        </w:sdtContent>
      </w:sdt>
      <w:r w:rsidRPr="004F0603">
        <w:rPr>
          <w:rFonts w:cs="Arial"/>
          <w:lang w:val="cs-CZ"/>
        </w:rPr>
        <w:t> </w:t>
      </w:r>
      <w:sdt>
        <w:sdtPr>
          <w:rPr>
            <w:rStyle w:val="Smlouva"/>
          </w:rPr>
          <w:id w:val="332345747"/>
          <w:placeholder>
            <w:docPart w:val="2ADF63AE3D25492B9E2D9AE04916E88D"/>
          </w:placeholder>
          <w:showingPlcHdr/>
        </w:sdtPr>
        <w:sdtEndPr>
          <w:rPr>
            <w:rStyle w:val="Standardnpsmoodstavce"/>
            <w:rFonts w:ascii="Calibri" w:hAnsi="Calibri" w:cs="Arial"/>
            <w:lang w:val="en-US"/>
          </w:rPr>
        </w:sdtEndPr>
        <w:sdtContent>
          <w:r w:rsidRPr="004F0603">
            <w:rPr>
              <w:rFonts w:ascii="Garamond" w:hAnsi="Garamond" w:cs="Arial"/>
              <w:lang w:val="cs-CZ"/>
            </w:rPr>
            <w:t>………………</w:t>
          </w:r>
        </w:sdtContent>
      </w:sdt>
      <w:r w:rsidRPr="004F0603">
        <w:rPr>
          <w:rFonts w:ascii="Garamond" w:hAnsi="Garamond" w:cs="Arial"/>
          <w:lang w:val="cs-CZ"/>
        </w:rPr>
        <w:t xml:space="preserve"> dne: </w:t>
      </w:r>
      <w:sdt>
        <w:sdtPr>
          <w:rPr>
            <w:rStyle w:val="Smlouva"/>
          </w:rPr>
          <w:id w:val="-1708024400"/>
          <w:placeholder>
            <w:docPart w:val="93ED14FBBEC649568B86EAEDD03B01E4"/>
          </w:placeholder>
          <w:date>
            <w:dateFormat w:val="d. MMMM yyyy"/>
            <w:lid w:val="cs-CZ"/>
            <w:storeMappedDataAs w:val="dateTime"/>
            <w:calendar w:val="gregorian"/>
          </w:date>
        </w:sdtPr>
        <w:sdtEndPr>
          <w:rPr>
            <w:rStyle w:val="Smlouva"/>
          </w:rPr>
        </w:sdtEndPr>
        <w:sdtContent>
          <w:r w:rsidRPr="004F0603">
            <w:rPr>
              <w:rStyle w:val="Smlouva"/>
            </w:rPr>
            <w:t>………………</w:t>
          </w:r>
        </w:sdtContent>
      </w:sdt>
    </w:p>
    <w:p w14:paraId="12A3C580" w14:textId="77777777" w:rsidR="00B729ED" w:rsidRPr="004F0603" w:rsidRDefault="00B729ED" w:rsidP="00B729ED">
      <w:pPr>
        <w:keepNext/>
        <w:tabs>
          <w:tab w:val="center" w:pos="1701"/>
          <w:tab w:val="center" w:pos="7230"/>
        </w:tabs>
        <w:spacing w:before="840" w:after="360" w:line="240" w:lineRule="auto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ab/>
        <w:t>Za kupujícího:</w:t>
      </w:r>
      <w:r w:rsidRPr="004F0603">
        <w:rPr>
          <w:rFonts w:ascii="Garamond" w:hAnsi="Garamond" w:cs="Arial"/>
          <w:lang w:val="cs-CZ"/>
        </w:rPr>
        <w:tab/>
        <w:t>Za prodávajícího:</w:t>
      </w:r>
    </w:p>
    <w:p w14:paraId="2FDC84F6" w14:textId="77777777" w:rsidR="00FF2BC4" w:rsidRPr="004F0603" w:rsidRDefault="00FF2BC4" w:rsidP="00FF2BC4">
      <w:pPr>
        <w:keepNext/>
        <w:tabs>
          <w:tab w:val="center" w:pos="1701"/>
          <w:tab w:val="center" w:pos="7230"/>
        </w:tabs>
        <w:spacing w:after="0" w:line="240" w:lineRule="auto"/>
        <w:rPr>
          <w:rFonts w:ascii="Garamond" w:hAnsi="Garamond" w:cs="Arial"/>
          <w:b/>
          <w:lang w:val="cs-CZ"/>
        </w:rPr>
      </w:pPr>
      <w:r w:rsidRPr="004F0603">
        <w:rPr>
          <w:rFonts w:ascii="Garamond" w:hAnsi="Garamond" w:cs="Arial"/>
          <w:b/>
          <w:lang w:val="cs-CZ"/>
        </w:rPr>
        <w:tab/>
        <w:t xml:space="preserve">Česká republika – </w:t>
      </w:r>
      <w:r w:rsidRPr="004F0603">
        <w:rPr>
          <w:rFonts w:ascii="Garamond" w:hAnsi="Garamond" w:cs="Arial"/>
          <w:b/>
          <w:lang w:val="cs-CZ"/>
        </w:rPr>
        <w:tab/>
      </w:r>
      <w:sdt>
        <w:sdtPr>
          <w:rPr>
            <w:rStyle w:val="Smlouvatun"/>
            <w:lang w:val="cs-CZ"/>
          </w:rPr>
          <w:id w:val="-351809670"/>
          <w:placeholder>
            <w:docPart w:val="9DECADA248634811B24A583DAD0F12BF"/>
          </w:placeholder>
          <w:showingPlcHdr/>
        </w:sdtPr>
        <w:sdtEndPr>
          <w:rPr>
            <w:rStyle w:val="Standardnpsmoodstavce"/>
            <w:rFonts w:ascii="Calibri" w:hAnsi="Calibri" w:cs="Arial"/>
            <w:b w:val="0"/>
          </w:rPr>
        </w:sdtEndPr>
        <w:sdtContent>
          <w:r w:rsidRPr="004F0603">
            <w:rPr>
              <w:rStyle w:val="Zstupntext"/>
              <w:rFonts w:ascii="Garamond" w:hAnsi="Garamond"/>
              <w:b/>
              <w:color w:val="auto"/>
              <w:lang w:val="cs-CZ"/>
            </w:rPr>
            <w:t xml:space="preserve">    </w:t>
          </w:r>
        </w:sdtContent>
      </w:sdt>
    </w:p>
    <w:p w14:paraId="39E59374" w14:textId="77777777" w:rsidR="00B729ED" w:rsidRPr="004F0603" w:rsidRDefault="00B729ED" w:rsidP="00B729ED">
      <w:pPr>
        <w:keepNext/>
        <w:tabs>
          <w:tab w:val="center" w:pos="1701"/>
          <w:tab w:val="center" w:pos="6096"/>
        </w:tabs>
        <w:spacing w:after="0" w:line="240" w:lineRule="auto"/>
        <w:rPr>
          <w:rFonts w:ascii="Garamond" w:hAnsi="Garamond" w:cs="Arial"/>
          <w:b/>
          <w:lang w:val="cs-CZ"/>
        </w:rPr>
      </w:pPr>
      <w:r w:rsidRPr="004F0603">
        <w:rPr>
          <w:rFonts w:ascii="Garamond" w:hAnsi="Garamond" w:cs="Arial"/>
          <w:b/>
          <w:lang w:val="cs-CZ"/>
        </w:rPr>
        <w:tab/>
        <w:t>Správa státních hmotných rezerv</w:t>
      </w:r>
    </w:p>
    <w:p w14:paraId="3756AAEC" w14:textId="77777777" w:rsidR="00B729ED" w:rsidRPr="004F0603" w:rsidRDefault="00B729ED" w:rsidP="00B729ED">
      <w:pPr>
        <w:keepNext/>
        <w:tabs>
          <w:tab w:val="center" w:pos="6379"/>
        </w:tabs>
        <w:spacing w:after="840" w:line="240" w:lineRule="auto"/>
        <w:rPr>
          <w:rFonts w:ascii="Garamond" w:hAnsi="Garamond" w:cs="Arial"/>
          <w:lang w:val="cs-CZ"/>
        </w:rPr>
      </w:pPr>
      <w:r w:rsidRPr="004F0603">
        <w:rPr>
          <w:rFonts w:ascii="Garamond" w:hAnsi="Garamond" w:cs="Arial"/>
          <w:lang w:val="cs-CZ"/>
        </w:rPr>
        <w:tab/>
      </w:r>
      <w:sdt>
        <w:sdtPr>
          <w:rPr>
            <w:rFonts w:ascii="Garamond" w:hAnsi="Garamond" w:cs="Arial"/>
            <w:lang w:val="cs-CZ"/>
          </w:rPr>
          <w:id w:val="419766962"/>
          <w:showingPlcHdr/>
          <w:picture/>
        </w:sdtPr>
        <w:sdtEndPr/>
        <w:sdtContent/>
      </w:sdt>
      <w:sdt>
        <w:sdtPr>
          <w:rPr>
            <w:rFonts w:ascii="Garamond" w:hAnsi="Garamond" w:cs="Arial"/>
            <w:lang w:val="cs-CZ"/>
          </w:rPr>
          <w:id w:val="-1229686737"/>
          <w:showingPlcHdr/>
          <w:picture/>
        </w:sdtPr>
        <w:sdtEndPr/>
        <w:sdtContent/>
      </w:sdt>
      <w:sdt>
        <w:sdtPr>
          <w:rPr>
            <w:rFonts w:ascii="Garamond" w:hAnsi="Garamond" w:cs="Arial"/>
            <w:lang w:val="cs-CZ"/>
          </w:rPr>
          <w:id w:val="-1326119343"/>
          <w:showingPlcHdr/>
          <w:picture/>
        </w:sdtPr>
        <w:sdtEndPr/>
        <w:sdtContent>
          <w:r w:rsidRPr="004F0603">
            <w:rPr>
              <w:rFonts w:ascii="Garamond" w:hAnsi="Garamond" w:cs="Arial"/>
              <w:noProof/>
              <w:lang w:val="cs-CZ" w:eastAsia="cs-CZ"/>
            </w:rPr>
            <w:drawing>
              <wp:anchor distT="0" distB="0" distL="114300" distR="114300" simplePos="0" relativeHeight="251659264" behindDoc="1" locked="0" layoutInCell="1" allowOverlap="1" wp14:anchorId="5782330E" wp14:editId="38ED75F4">
                <wp:simplePos x="0" y="0"/>
                <wp:positionH relativeFrom="column">
                  <wp:posOffset>3100705</wp:posOffset>
                </wp:positionH>
                <wp:positionV relativeFrom="paragraph">
                  <wp:posOffset>1270</wp:posOffset>
                </wp:positionV>
                <wp:extent cx="2880000" cy="1440000"/>
                <wp:effectExtent l="0" t="0" r="0" b="0"/>
                <wp:wrapNone/>
                <wp:docPr id="30" name="obrázek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lum bright="70000" contrast="-70000"/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12">
                                  <a14:imgEffect>
                                    <a14:saturation sat="0"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80000" cy="1440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sdtContent>
      </w:sdt>
    </w:p>
    <w:p w14:paraId="12E7FB26" w14:textId="77777777" w:rsidR="00B729ED" w:rsidRPr="004F0603" w:rsidRDefault="00D434C1" w:rsidP="00D434C1">
      <w:pPr>
        <w:keepNext/>
        <w:tabs>
          <w:tab w:val="center" w:pos="1701"/>
          <w:tab w:val="center" w:pos="7230"/>
        </w:tabs>
        <w:spacing w:after="0" w:line="240" w:lineRule="auto"/>
        <w:rPr>
          <w:rFonts w:ascii="Garamond" w:hAnsi="Garamond" w:cs="Arial"/>
          <w:lang w:val="cs-CZ"/>
        </w:rPr>
      </w:pPr>
      <w:r w:rsidRPr="004F0603">
        <w:rPr>
          <w:rStyle w:val="Smlouva"/>
        </w:rPr>
        <w:tab/>
      </w:r>
      <w:sdt>
        <w:sdtPr>
          <w:rPr>
            <w:rStyle w:val="Smlouva"/>
          </w:rPr>
          <w:id w:val="-1359425229"/>
          <w:placeholder>
            <w:docPart w:val="6A467CA3E4DC402B999D651618FB34FB"/>
          </w:placeholder>
        </w:sdtPr>
        <w:sdtEndPr>
          <w:rPr>
            <w:rStyle w:val="Smlouva"/>
          </w:rPr>
        </w:sdtEndPr>
        <w:sdtContent>
          <w:r w:rsidR="00B729ED" w:rsidRPr="004F0603">
            <w:rPr>
              <w:rStyle w:val="Smlouva"/>
            </w:rPr>
            <w:t>………………………………</w:t>
          </w:r>
        </w:sdtContent>
      </w:sdt>
      <w:r w:rsidR="00B729ED" w:rsidRPr="004F0603">
        <w:rPr>
          <w:rFonts w:ascii="Garamond" w:hAnsi="Garamond" w:cs="Arial"/>
          <w:lang w:val="cs-CZ"/>
        </w:rPr>
        <w:tab/>
        <w:t>………………………………</w:t>
      </w:r>
    </w:p>
    <w:p w14:paraId="689AAB5B" w14:textId="77777777" w:rsidR="00EB41B1" w:rsidRPr="004F0603" w:rsidRDefault="00B729ED" w:rsidP="00B729ED">
      <w:pPr>
        <w:keepNext/>
        <w:tabs>
          <w:tab w:val="center" w:pos="1701"/>
          <w:tab w:val="center" w:pos="7230"/>
        </w:tabs>
        <w:spacing w:after="0" w:line="240" w:lineRule="auto"/>
        <w:rPr>
          <w:rStyle w:val="Smlouvamal"/>
          <w:sz w:val="22"/>
          <w:szCs w:val="22"/>
          <w:lang w:val="cs-CZ"/>
        </w:rPr>
      </w:pPr>
      <w:r w:rsidRPr="004F0603">
        <w:rPr>
          <w:rFonts w:ascii="Garamond" w:hAnsi="Garamond" w:cs="Arial"/>
          <w:sz w:val="22"/>
          <w:szCs w:val="22"/>
          <w:lang w:val="cs-CZ"/>
        </w:rPr>
        <w:tab/>
      </w:r>
      <w:sdt>
        <w:sdtPr>
          <w:rPr>
            <w:rStyle w:val="Smlouvamal"/>
            <w:sz w:val="22"/>
            <w:szCs w:val="22"/>
            <w:lang w:val="cs-CZ"/>
          </w:rPr>
          <w:id w:val="1617552824"/>
          <w:placeholder>
            <w:docPart w:val="90A7CE17ABBD4D639D782F16E169B3C6"/>
          </w:placeholder>
        </w:sdtPr>
        <w:sdtEndPr>
          <w:rPr>
            <w:rStyle w:val="Standardnpsmoodstavce"/>
            <w:rFonts w:ascii="Calibri" w:hAnsi="Calibri" w:cs="Arial"/>
            <w:b w:val="0"/>
          </w:rPr>
        </w:sdtEndPr>
        <w:sdtContent>
          <w:r w:rsidR="003F2177" w:rsidRPr="004F0603">
            <w:rPr>
              <w:rStyle w:val="Smlouvamal"/>
              <w:sz w:val="22"/>
              <w:szCs w:val="22"/>
              <w:lang w:val="cs-CZ"/>
            </w:rPr>
            <w:t>Ing. Miroslav Basel</w:t>
          </w:r>
        </w:sdtContent>
      </w:sdt>
      <w:r w:rsidRPr="004F0603">
        <w:rPr>
          <w:rFonts w:ascii="Garamond" w:hAnsi="Garamond" w:cs="Arial"/>
          <w:sz w:val="22"/>
          <w:szCs w:val="22"/>
          <w:lang w:val="cs-CZ"/>
        </w:rPr>
        <w:tab/>
      </w:r>
      <w:sdt>
        <w:sdtPr>
          <w:rPr>
            <w:rStyle w:val="Smlouvamal"/>
            <w:sz w:val="22"/>
            <w:szCs w:val="22"/>
            <w:lang w:val="cs-CZ"/>
          </w:rPr>
          <w:id w:val="1564445851"/>
          <w:placeholder>
            <w:docPart w:val="6EC74CC7159344E0902F3DBEEEBF3FE3"/>
          </w:placeholder>
        </w:sdtPr>
        <w:sdtEndPr>
          <w:rPr>
            <w:rStyle w:val="Standardnpsmoodstavce"/>
            <w:rFonts w:ascii="Calibri" w:hAnsi="Calibri" w:cs="Arial"/>
            <w:b w:val="0"/>
          </w:rPr>
        </w:sdtEndPr>
        <w:sdtContent>
          <w:sdt>
            <w:sdtPr>
              <w:rPr>
                <w:rStyle w:val="Smlouva11-T"/>
                <w:lang w:val="cs-CZ"/>
              </w:rPr>
              <w:id w:val="2053951505"/>
              <w:placeholder>
                <w:docPart w:val="994259E5EB7840DDB4DB11D1114B35A6"/>
              </w:placeholder>
              <w:showingPlcHdr/>
            </w:sdtPr>
            <w:sdtEndPr>
              <w:rPr>
                <w:rStyle w:val="Standardnpsmoodstavce"/>
                <w:rFonts w:ascii="Calibri" w:hAnsi="Calibri" w:cs="Arial"/>
                <w:b w:val="0"/>
                <w:sz w:val="24"/>
              </w:rPr>
            </w:sdtEndPr>
            <w:sdtContent>
              <w:r w:rsidR="00FF2BC4" w:rsidRPr="004F0603">
                <w:rPr>
                  <w:rStyle w:val="Zstupntext"/>
                  <w:rFonts w:ascii="Garamond" w:hAnsi="Garamond"/>
                  <w:color w:val="auto"/>
                  <w:sz w:val="20"/>
                  <w:szCs w:val="20"/>
                  <w:lang w:val="cs-CZ"/>
                </w:rPr>
                <w:t>(titul, jméno, příjmení, funkce, podpis)</w:t>
              </w:r>
            </w:sdtContent>
          </w:sdt>
        </w:sdtContent>
      </w:sdt>
    </w:p>
    <w:p w14:paraId="10ACB800" w14:textId="77777777" w:rsidR="00A319F2" w:rsidRPr="004F0603" w:rsidRDefault="000A6FDF" w:rsidP="00B729ED">
      <w:pPr>
        <w:keepNext/>
        <w:tabs>
          <w:tab w:val="center" w:pos="1701"/>
          <w:tab w:val="center" w:pos="7230"/>
        </w:tabs>
        <w:spacing w:after="0" w:line="240" w:lineRule="auto"/>
        <w:rPr>
          <w:rStyle w:val="Smlouvamalnetun"/>
          <w:lang w:val="cs-CZ"/>
        </w:rPr>
      </w:pPr>
      <w:r w:rsidRPr="004F0603">
        <w:rPr>
          <w:rFonts w:ascii="Garamond" w:hAnsi="Garamond" w:cs="Arial"/>
          <w:lang w:val="cs-CZ"/>
        </w:rPr>
        <w:tab/>
      </w:r>
      <w:sdt>
        <w:sdtPr>
          <w:rPr>
            <w:rStyle w:val="Smlouvamalnetun"/>
            <w:szCs w:val="20"/>
            <w:lang w:val="cs-CZ"/>
          </w:rPr>
          <w:id w:val="-1259130722"/>
          <w:placeholder>
            <w:docPart w:val="FCD4630FAE8D42B8BB330AD03C10A164"/>
          </w:placeholder>
        </w:sdtPr>
        <w:sdtEndPr>
          <w:rPr>
            <w:rStyle w:val="Standardnpsmoodstavce"/>
            <w:rFonts w:ascii="Calibri" w:hAnsi="Calibri" w:cs="Arial"/>
            <w:sz w:val="24"/>
          </w:rPr>
        </w:sdtEndPr>
        <w:sdtContent>
          <w:r w:rsidR="003F2177" w:rsidRPr="004F0603">
            <w:rPr>
              <w:rStyle w:val="Smlouvamalnetun"/>
              <w:szCs w:val="20"/>
              <w:lang w:val="cs-CZ"/>
            </w:rPr>
            <w:t>ředitel Odboru zakázek</w:t>
          </w:r>
        </w:sdtContent>
      </w:sdt>
      <w:r w:rsidRPr="004F0603">
        <w:rPr>
          <w:rFonts w:ascii="Garamond" w:hAnsi="Garamond" w:cs="Arial"/>
          <w:sz w:val="20"/>
          <w:szCs w:val="20"/>
          <w:lang w:val="cs-CZ"/>
        </w:rPr>
        <w:tab/>
      </w:r>
      <w:sdt>
        <w:sdtPr>
          <w:rPr>
            <w:rStyle w:val="Smlouvamalnetun"/>
            <w:lang w:val="cs-CZ"/>
          </w:rPr>
          <w:id w:val="539557135"/>
          <w:placeholder>
            <w:docPart w:val="8C236612400D45BAACA60FBDA16520C3"/>
          </w:placeholder>
          <w:showingPlcHdr/>
        </w:sdtPr>
        <w:sdtEndPr>
          <w:rPr>
            <w:rStyle w:val="Standardnpsmoodstavce"/>
            <w:rFonts w:ascii="Calibri" w:hAnsi="Calibri" w:cs="Arial"/>
            <w:sz w:val="24"/>
          </w:rPr>
        </w:sdtEndPr>
        <w:sdtContent>
          <w:r w:rsidRPr="004F0603">
            <w:rPr>
              <w:rStyle w:val="Zstupntext"/>
              <w:rFonts w:ascii="Garamond" w:hAnsi="Garamond"/>
              <w:color w:val="auto"/>
              <w:sz w:val="20"/>
              <w:szCs w:val="20"/>
              <w:lang w:val="cs-CZ"/>
            </w:rPr>
            <w:t xml:space="preserve">     </w:t>
          </w:r>
        </w:sdtContent>
      </w:sdt>
    </w:p>
    <w:p w14:paraId="4D1B87BB" w14:textId="77777777" w:rsidR="00A319F2" w:rsidRPr="004F0603" w:rsidRDefault="00A319F2">
      <w:pPr>
        <w:spacing w:after="160" w:line="259" w:lineRule="auto"/>
        <w:rPr>
          <w:rStyle w:val="Smlouvamalnetun"/>
          <w:lang w:val="cs-CZ"/>
        </w:rPr>
      </w:pPr>
      <w:r w:rsidRPr="004F0603">
        <w:rPr>
          <w:rStyle w:val="Smlouvamalnetun"/>
          <w:lang w:val="cs-CZ"/>
        </w:rPr>
        <w:br w:type="page"/>
      </w:r>
    </w:p>
    <w:sdt>
      <w:sdtPr>
        <w:rPr>
          <w:rStyle w:val="Smlouvatun"/>
          <w:lang w:val="cs-CZ"/>
        </w:rPr>
        <w:id w:val="-40600451"/>
        <w:placeholder>
          <w:docPart w:val="5DF4097467C8423C93FA3D284BEB6F3F"/>
        </w:placeholder>
      </w:sdtPr>
      <w:sdtEndPr>
        <w:rPr>
          <w:rStyle w:val="Standardnpsmoodstavce"/>
          <w:rFonts w:ascii="Calibri" w:hAnsi="Calibri" w:cs="Arial"/>
          <w:b w:val="0"/>
        </w:rPr>
      </w:sdtEndPr>
      <w:sdtContent>
        <w:p w14:paraId="3432DF76" w14:textId="77777777" w:rsidR="00A73AEE" w:rsidRPr="00D70D32" w:rsidRDefault="00A73AEE" w:rsidP="00C9357C">
          <w:pPr>
            <w:tabs>
              <w:tab w:val="center" w:pos="1701"/>
              <w:tab w:val="center" w:pos="7230"/>
            </w:tabs>
            <w:spacing w:after="120" w:line="240" w:lineRule="auto"/>
            <w:jc w:val="right"/>
            <w:rPr>
              <w:rFonts w:ascii="Garamond" w:hAnsi="Garamond" w:cs="Arial"/>
              <w:color w:val="FF0000"/>
              <w:lang w:val="cs-CZ"/>
            </w:rPr>
          </w:pPr>
          <w:r w:rsidRPr="00D70D32">
            <w:rPr>
              <w:rFonts w:ascii="Garamond" w:eastAsia="Times New Roman" w:hAnsi="Garamond" w:cs="Arial"/>
              <w:b/>
              <w:color w:val="FF0000"/>
              <w:lang w:val="cs-CZ" w:eastAsia="cs-CZ"/>
            </w:rPr>
            <w:t xml:space="preserve"> </w:t>
          </w:r>
        </w:p>
        <w:p w14:paraId="6444F7A6" w14:textId="77777777" w:rsidR="009B2E01" w:rsidRPr="004F0603" w:rsidRDefault="003033F3" w:rsidP="00123368">
          <w:pPr>
            <w:spacing w:after="0" w:line="240" w:lineRule="auto"/>
            <w:ind w:left="1134" w:hanging="1134"/>
            <w:jc w:val="right"/>
            <w:rPr>
              <w:rFonts w:ascii="Garamond" w:eastAsia="Times New Roman" w:hAnsi="Garamond" w:cs="Arial"/>
              <w:b/>
              <w:lang w:val="cs-CZ" w:eastAsia="cs-CZ"/>
            </w:rPr>
          </w:pPr>
          <w:r>
            <w:rPr>
              <w:rFonts w:ascii="Garamond" w:eastAsia="Times New Roman" w:hAnsi="Garamond" w:cs="Arial"/>
              <w:b/>
              <w:lang w:val="cs-CZ" w:eastAsia="cs-CZ"/>
            </w:rPr>
            <w:t>Příloha č. 1</w:t>
          </w:r>
          <w:r w:rsidR="00BF2E0F">
            <w:rPr>
              <w:rFonts w:ascii="Garamond" w:eastAsia="Times New Roman" w:hAnsi="Garamond" w:cs="Arial"/>
              <w:b/>
              <w:lang w:val="cs-CZ" w:eastAsia="cs-CZ"/>
            </w:rPr>
            <w:t>:</w:t>
          </w:r>
          <w:r w:rsidR="00CD3D28">
            <w:rPr>
              <w:rFonts w:ascii="Garamond" w:eastAsia="Times New Roman" w:hAnsi="Garamond" w:cs="Arial"/>
              <w:b/>
              <w:lang w:val="cs-CZ" w:eastAsia="cs-CZ"/>
            </w:rPr>
            <w:t xml:space="preserve"> </w:t>
          </w:r>
          <w:r w:rsidR="00BF2E0F">
            <w:rPr>
              <w:rFonts w:ascii="Garamond" w:eastAsia="Times New Roman" w:hAnsi="Garamond" w:cs="Arial"/>
              <w:b/>
              <w:lang w:val="cs-CZ" w:eastAsia="cs-CZ"/>
            </w:rPr>
            <w:t>Krycí list nabídky</w:t>
          </w:r>
          <w:r w:rsidR="009B2E01" w:rsidRPr="004F0603">
            <w:rPr>
              <w:rFonts w:ascii="Garamond" w:eastAsia="Times New Roman" w:hAnsi="Garamond" w:cs="Arial"/>
              <w:b/>
              <w:lang w:val="cs-CZ" w:eastAsia="cs-CZ"/>
            </w:rPr>
            <w:t xml:space="preserve"> </w:t>
          </w:r>
        </w:p>
        <w:p w14:paraId="44DD93B7" w14:textId="77777777" w:rsidR="009B2E01" w:rsidRPr="004F0603" w:rsidRDefault="009B2E01" w:rsidP="009B2E01">
          <w:pPr>
            <w:rPr>
              <w:rFonts w:ascii="Garamond" w:hAnsi="Garamond"/>
              <w:lang w:val="cs-CZ"/>
            </w:rPr>
          </w:pPr>
        </w:p>
        <w:p w14:paraId="0378A95A" w14:textId="77777777" w:rsidR="00123368" w:rsidRPr="004F0603" w:rsidRDefault="00123368" w:rsidP="009B2E01">
          <w:pPr>
            <w:rPr>
              <w:rFonts w:ascii="Garamond" w:hAnsi="Garamond"/>
              <w:lang w:val="cs-CZ"/>
            </w:rPr>
          </w:pPr>
        </w:p>
        <w:p w14:paraId="47059B51" w14:textId="77777777" w:rsidR="00123368" w:rsidRPr="004F0603" w:rsidRDefault="00123368" w:rsidP="009B2E01">
          <w:pPr>
            <w:rPr>
              <w:rFonts w:ascii="Garamond" w:hAnsi="Garamond"/>
              <w:lang w:val="cs-CZ"/>
            </w:rPr>
          </w:pPr>
        </w:p>
        <w:p w14:paraId="3D24400D" w14:textId="77777777" w:rsidR="00221C88" w:rsidRPr="00221C88" w:rsidRDefault="00221C88" w:rsidP="00221C88">
          <w:pPr>
            <w:spacing w:after="160" w:line="259" w:lineRule="auto"/>
            <w:rPr>
              <w:rFonts w:ascii="Garamond" w:eastAsiaTheme="minorHAnsi" w:hAnsi="Garamond" w:cstheme="minorBidi"/>
              <w:color w:val="FF0000"/>
              <w:lang w:val="cs-CZ"/>
            </w:rPr>
          </w:pPr>
          <w:r w:rsidRPr="00221C88">
            <w:rPr>
              <w:rFonts w:ascii="Garamond" w:eastAsiaTheme="minorHAnsi" w:hAnsi="Garamond" w:cstheme="minorBidi"/>
              <w:color w:val="FF0000"/>
              <w:lang w:val="cs-CZ"/>
            </w:rPr>
            <w:t>Dodavatel doplní dle své nabídky a v souladu s přílohou č. 3 ZD.</w:t>
          </w:r>
        </w:p>
        <w:p w14:paraId="32BA1375" w14:textId="77777777" w:rsidR="00123368" w:rsidRPr="004F0603" w:rsidRDefault="00123368" w:rsidP="009B2E01">
          <w:pPr>
            <w:rPr>
              <w:rFonts w:ascii="Garamond" w:hAnsi="Garamond"/>
              <w:lang w:val="cs-CZ"/>
            </w:rPr>
          </w:pPr>
        </w:p>
        <w:p w14:paraId="27893617" w14:textId="77777777" w:rsidR="00123368" w:rsidRPr="004F0603" w:rsidRDefault="00123368" w:rsidP="009B2E01">
          <w:pPr>
            <w:rPr>
              <w:rFonts w:ascii="Garamond" w:hAnsi="Garamond"/>
              <w:lang w:val="cs-CZ"/>
            </w:rPr>
          </w:pPr>
        </w:p>
        <w:p w14:paraId="55ECC7E0" w14:textId="77777777" w:rsidR="00A319F2" w:rsidRDefault="00A319F2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77BCCD10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2113E636" w14:textId="77777777" w:rsidR="00221C88" w:rsidRDefault="00221C88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137361CA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4C7B3063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2CFC3409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62651097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5A3A4A18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09396160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79594D81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71FF3F74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68322D10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67F7BC9D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260BD244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2E8E3E84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22011031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1DD6F128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59EE5EB3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28B3EAB2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193F7733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32CC8C69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0B864F49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  <w:bookmarkStart w:id="8" w:name="_GoBack"/>
          <w:bookmarkEnd w:id="8"/>
        </w:p>
        <w:p w14:paraId="3A9C50DA" w14:textId="77777777" w:rsidR="00625A27" w:rsidRDefault="00625A27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  <w:p w14:paraId="19D690EA" w14:textId="77777777" w:rsidR="000A6FDF" w:rsidRPr="004F0603" w:rsidRDefault="008933EB" w:rsidP="00A319F2">
          <w:pPr>
            <w:tabs>
              <w:tab w:val="center" w:pos="1701"/>
              <w:tab w:val="center" w:pos="7230"/>
            </w:tabs>
            <w:spacing w:after="120" w:line="240" w:lineRule="auto"/>
            <w:rPr>
              <w:rFonts w:ascii="Garamond" w:hAnsi="Garamond" w:cs="Arial"/>
              <w:lang w:val="cs-CZ"/>
            </w:rPr>
          </w:pPr>
        </w:p>
      </w:sdtContent>
    </w:sdt>
    <w:sectPr w:rsidR="000A6FDF" w:rsidRPr="004F0603" w:rsidSect="00341DED"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701" w:right="1558" w:bottom="1417" w:left="1417" w:header="85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F9AE8A" w14:textId="77777777" w:rsidR="00284AFB" w:rsidRDefault="00284AFB">
      <w:pPr>
        <w:spacing w:after="0" w:line="240" w:lineRule="auto"/>
      </w:pPr>
      <w:r>
        <w:separator/>
      </w:r>
    </w:p>
  </w:endnote>
  <w:endnote w:type="continuationSeparator" w:id="0">
    <w:p w14:paraId="5FBB4AD1" w14:textId="77777777" w:rsidR="00284AFB" w:rsidRDefault="00284A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E3A982" w14:textId="77777777" w:rsidR="00F77D9A" w:rsidRDefault="00F77D9A">
    <w:pPr>
      <w:spacing w:after="0"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F29F38" w14:textId="77777777" w:rsidR="00F77D9A" w:rsidRPr="008E7F59" w:rsidRDefault="008933EB" w:rsidP="0018086A">
    <w:pPr>
      <w:pStyle w:val="Zpat"/>
      <w:jc w:val="right"/>
      <w:rPr>
        <w:rFonts w:ascii="Garamond" w:hAnsi="Garamond"/>
        <w:sz w:val="20"/>
        <w:szCs w:val="20"/>
      </w:rPr>
    </w:pPr>
    <w:r>
      <w:rPr>
        <w:rFonts w:ascii="Garamond" w:hAnsi="Garamond"/>
        <w:sz w:val="20"/>
        <w:szCs w:val="20"/>
      </w:rPr>
      <w:pict w14:anchorId="738D7906">
        <v:rect id="_x0000_i1025" style="width:453.6pt;height:2pt" o:hralign="center" o:hrstd="t" o:hrnoshade="t" o:hr="t" fillcolor="#0f243e" stroked="f"/>
      </w:pict>
    </w:r>
  </w:p>
  <w:p w14:paraId="03D32CF2" w14:textId="77777777" w:rsidR="00F77D9A" w:rsidRPr="003464A1" w:rsidRDefault="00F77D9A" w:rsidP="0018086A">
    <w:pPr>
      <w:jc w:val="center"/>
      <w:rPr>
        <w:rFonts w:ascii="Garamond" w:hAnsi="Garamond" w:cs="Arial"/>
        <w:color w:val="0000FF"/>
        <w:sz w:val="20"/>
        <w:szCs w:val="20"/>
        <w:u w:val="single"/>
        <w:lang w:val="cs-CZ"/>
      </w:rPr>
    </w:pPr>
    <w:r w:rsidRPr="003464A1">
      <w:rPr>
        <w:rFonts w:ascii="Garamond" w:hAnsi="Garamond" w:cs="Arial"/>
        <w:b/>
        <w:bCs/>
        <w:sz w:val="20"/>
        <w:szCs w:val="20"/>
        <w:lang w:val="cs-CZ"/>
      </w:rPr>
      <w:t>ČR - Správa státních hmotných rezerv</w:t>
    </w:r>
    <w:r w:rsidRPr="003464A1">
      <w:rPr>
        <w:rFonts w:ascii="Garamond" w:hAnsi="Garamond" w:cs="Arial"/>
        <w:sz w:val="20"/>
        <w:szCs w:val="20"/>
        <w:lang w:val="cs-CZ"/>
      </w:rPr>
      <w:t xml:space="preserve">, Šeříková 616/1, 150 85  Praha 5 – Malá Strana, tel.: +420 222 806 111, fax: +420 251 510 314, IS DS: 4iqaa3x, e-mail: posta@sshr.cz, </w:t>
    </w:r>
    <w:hyperlink r:id="rId1" w:history="1">
      <w:r w:rsidRPr="003464A1">
        <w:rPr>
          <w:rStyle w:val="Hypertextovodkaz"/>
          <w:rFonts w:ascii="Garamond" w:hAnsi="Garamond" w:cs="Arial"/>
          <w:sz w:val="20"/>
          <w:szCs w:val="20"/>
          <w:lang w:val="cs-CZ"/>
        </w:rPr>
        <w:t>www.sshr.cz</w:t>
      </w:r>
    </w:hyperlink>
  </w:p>
  <w:p w14:paraId="576FEE4B" w14:textId="51154A9F" w:rsidR="00F77D9A" w:rsidRPr="008E7F59" w:rsidRDefault="00F77D9A" w:rsidP="00C04850">
    <w:pPr>
      <w:pStyle w:val="Zpat"/>
      <w:jc w:val="right"/>
      <w:rPr>
        <w:rFonts w:ascii="Garamond" w:hAnsi="Garamond"/>
        <w:noProof/>
        <w:sz w:val="20"/>
        <w:szCs w:val="20"/>
      </w:rPr>
    </w:pPr>
    <w:r w:rsidRPr="008E7F59">
      <w:rPr>
        <w:rFonts w:ascii="Garamond" w:hAnsi="Garamond"/>
        <w:sz w:val="20"/>
        <w:szCs w:val="20"/>
      </w:rPr>
      <w:fldChar w:fldCharType="begin"/>
    </w:r>
    <w:r w:rsidRPr="008E7F59">
      <w:rPr>
        <w:rFonts w:ascii="Garamond" w:hAnsi="Garamond"/>
        <w:sz w:val="20"/>
        <w:szCs w:val="20"/>
      </w:rPr>
      <w:instrText xml:space="preserve"> PAGE   \* MERGEFORMAT </w:instrText>
    </w:r>
    <w:r w:rsidRPr="008E7F59">
      <w:rPr>
        <w:rFonts w:ascii="Garamond" w:hAnsi="Garamond"/>
        <w:sz w:val="20"/>
        <w:szCs w:val="20"/>
      </w:rPr>
      <w:fldChar w:fldCharType="separate"/>
    </w:r>
    <w:r w:rsidR="008933EB" w:rsidRPr="008933EB">
      <w:rPr>
        <w:rFonts w:ascii="Garamond" w:hAnsi="Garamond"/>
        <w:noProof/>
        <w:sz w:val="20"/>
        <w:szCs w:val="22"/>
      </w:rPr>
      <w:t>8</w:t>
    </w:r>
    <w:r w:rsidRPr="008E7F59">
      <w:rPr>
        <w:rFonts w:ascii="Garamond" w:hAnsi="Garamond"/>
        <w:noProof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D25CD7" w14:textId="77777777" w:rsidR="00F77D9A" w:rsidRDefault="00F77D9A" w:rsidP="0018086A">
    <w:pPr>
      <w:pStyle w:val="Bezmezer"/>
      <w:jc w:val="center"/>
      <w:rPr>
        <w:rFonts w:ascii="Arial" w:eastAsia="Times New Roman" w:hAnsi="Arial" w:cs="Arial"/>
        <w:b/>
        <w:i/>
      </w:rPr>
    </w:pPr>
  </w:p>
  <w:p w14:paraId="204052B7" w14:textId="77777777" w:rsidR="00F77D9A" w:rsidRPr="00D47208" w:rsidRDefault="00F77D9A" w:rsidP="0018086A">
    <w:pPr>
      <w:pStyle w:val="Bezmezer"/>
      <w:jc w:val="center"/>
      <w:rPr>
        <w:rFonts w:ascii="Arial" w:eastAsia="Times New Roman" w:hAnsi="Arial" w:cs="Arial"/>
        <w:b/>
        <w:i/>
        <w:sz w:val="20"/>
        <w:highlight w:val="yellow"/>
        <w:shd w:val="clear" w:color="auto" w:fill="CCFF66"/>
      </w:rPr>
    </w:pPr>
    <w:r w:rsidRPr="00D47208">
      <w:rPr>
        <w:rFonts w:ascii="Arial" w:eastAsia="Times New Roman" w:hAnsi="Arial" w:cs="Arial"/>
        <w:b/>
        <w:i/>
        <w:sz w:val="20"/>
      </w:rPr>
      <w:t xml:space="preserve">SMLOUVU JE NEZBYTNÉ VŽDY ZPRACOVAT PODLE KONKRÉTNÍHO PŘÍPADU A PŘEDMĚTU </w:t>
    </w:r>
    <w:proofErr w:type="gramStart"/>
    <w:r w:rsidRPr="00D47208">
      <w:rPr>
        <w:rFonts w:ascii="Arial" w:eastAsia="Times New Roman" w:hAnsi="Arial" w:cs="Arial"/>
        <w:b/>
        <w:i/>
        <w:sz w:val="20"/>
      </w:rPr>
      <w:t>DODÁVKY !!!</w:t>
    </w:r>
    <w:proofErr w:type="gramEnd"/>
  </w:p>
  <w:p w14:paraId="5EB1E935" w14:textId="77777777" w:rsidR="00F77D9A" w:rsidRDefault="00F77D9A">
    <w:pPr>
      <w:pStyle w:val="Zpat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6A4C6EF7" w14:textId="77777777" w:rsidR="00F77D9A" w:rsidRDefault="00F77D9A" w:rsidP="0018086A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6E1168" w14:textId="77777777" w:rsidR="00284AFB" w:rsidRDefault="00284AFB">
      <w:pPr>
        <w:spacing w:after="0" w:line="240" w:lineRule="auto"/>
      </w:pPr>
      <w:r>
        <w:separator/>
      </w:r>
    </w:p>
  </w:footnote>
  <w:footnote w:type="continuationSeparator" w:id="0">
    <w:p w14:paraId="6C9209EE" w14:textId="77777777" w:rsidR="00284AFB" w:rsidRDefault="00284A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85D003" w14:textId="77777777" w:rsidR="003F2177" w:rsidRDefault="003F2177" w:rsidP="00FF2BC4">
    <w:pPr>
      <w:pStyle w:val="Zhlav"/>
      <w:jc w:val="right"/>
      <w:rPr>
        <w:rFonts w:ascii="Garamond" w:hAnsi="Garamond"/>
        <w:sz w:val="24"/>
      </w:rPr>
    </w:pPr>
    <w:bookmarkStart w:id="9" w:name="_Toc501373110"/>
    <w:r w:rsidRPr="003F2177">
      <w:rPr>
        <w:rFonts w:ascii="Garamond" w:hAnsi="Garamond"/>
        <w:sz w:val="24"/>
      </w:rPr>
      <w:t>Příloha</w:t>
    </w:r>
    <w:r w:rsidR="00590277">
      <w:rPr>
        <w:rFonts w:ascii="Garamond" w:hAnsi="Garamond"/>
        <w:sz w:val="24"/>
      </w:rPr>
      <w:t xml:space="preserve"> č. 1</w:t>
    </w:r>
    <w:r w:rsidR="00343FD3">
      <w:rPr>
        <w:rFonts w:ascii="Garamond" w:hAnsi="Garamond"/>
        <w:sz w:val="24"/>
      </w:rPr>
      <w:t xml:space="preserve"> </w:t>
    </w:r>
    <w:r w:rsidRPr="003F2177">
      <w:rPr>
        <w:rFonts w:ascii="Garamond" w:hAnsi="Garamond"/>
        <w:sz w:val="24"/>
      </w:rPr>
      <w:t>– Kupní smlouva</w:t>
    </w:r>
    <w:bookmarkEnd w:id="9"/>
  </w:p>
  <w:p w14:paraId="1889C9E6" w14:textId="1A512FC6" w:rsidR="003F2177" w:rsidRPr="003F2177" w:rsidRDefault="00796F52" w:rsidP="00FF2BC4">
    <w:pPr>
      <w:pStyle w:val="Zhlav"/>
      <w:jc w:val="right"/>
      <w:rPr>
        <w:rFonts w:ascii="Garamond" w:hAnsi="Garamond"/>
        <w:sz w:val="24"/>
      </w:rPr>
    </w:pPr>
    <w:r w:rsidRPr="00796F52">
      <w:rPr>
        <w:rFonts w:ascii="Garamond" w:hAnsi="Garamond"/>
        <w:sz w:val="24"/>
      </w:rPr>
      <w:t>17-202.2 Sušené odtučněné mléko, jeho pořízení a ochraňování</w:t>
    </w:r>
    <w:r w:rsidR="002A5FCE">
      <w:rPr>
        <w:rFonts w:ascii="Garamond" w:hAnsi="Garamond"/>
        <w:sz w:val="24"/>
      </w:rPr>
      <w:t xml:space="preserve"> – </w:t>
    </w:r>
    <w:r w:rsidR="002266DA">
      <w:rPr>
        <w:rFonts w:ascii="Garamond" w:hAnsi="Garamond"/>
        <w:sz w:val="24"/>
      </w:rPr>
      <w:t>1. část</w:t>
    </w:r>
    <w:r w:rsidR="00AF412C">
      <w:rPr>
        <w:rFonts w:ascii="Garamond" w:hAnsi="Garamond"/>
        <w:sz w:val="24"/>
      </w:rPr>
      <w:t xml:space="preserve"> VZ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5359D3" w14:textId="77777777" w:rsidR="00F77D9A" w:rsidRPr="0059466D" w:rsidRDefault="00F77D9A" w:rsidP="0018086A">
    <w:pPr>
      <w:pStyle w:val="Zhlav"/>
      <w:ind w:firstLine="1440"/>
      <w:jc w:val="center"/>
      <w:rPr>
        <w:b/>
        <w:bCs/>
        <w:i/>
        <w:iCs/>
      </w:rPr>
    </w:pPr>
    <w:r>
      <w:rPr>
        <w:noProof/>
      </w:rPr>
      <w:drawing>
        <wp:anchor distT="0" distB="0" distL="36195" distR="36195" simplePos="0" relativeHeight="251659264" behindDoc="1" locked="1" layoutInCell="0" allowOverlap="0" wp14:anchorId="1568DBC2" wp14:editId="72C36FA0">
          <wp:simplePos x="0" y="0"/>
          <wp:positionH relativeFrom="column">
            <wp:align>left</wp:align>
          </wp:positionH>
          <wp:positionV relativeFrom="line">
            <wp:posOffset>-180975</wp:posOffset>
          </wp:positionV>
          <wp:extent cx="934720" cy="328930"/>
          <wp:effectExtent l="19050" t="0" r="0" b="0"/>
          <wp:wrapTight wrapText="bothSides">
            <wp:wrapPolygon edited="0">
              <wp:start x="-440" y="0"/>
              <wp:lineTo x="-440" y="20015"/>
              <wp:lineTo x="21571" y="20015"/>
              <wp:lineTo x="21571" y="0"/>
              <wp:lineTo x="-440" y="0"/>
            </wp:wrapPolygon>
          </wp:wrapTight>
          <wp:docPr id="1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3876" r="787"/>
                  <a:stretch>
                    <a:fillRect/>
                  </a:stretch>
                </pic:blipFill>
                <pic:spPr bwMode="auto">
                  <a:xfrm>
                    <a:off x="0" y="0"/>
                    <a:ext cx="93472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59466D">
      <w:rPr>
        <w:b/>
        <w:bCs/>
        <w:i/>
        <w:iCs/>
      </w:rPr>
      <w:t>SPRÁVA STÁTNÍCH HMOTNÝCH REZERV ČESKÉ REPUBLIKY</w:t>
    </w:r>
  </w:p>
  <w:p w14:paraId="6CA9CED6" w14:textId="77777777" w:rsidR="00F77D9A" w:rsidRDefault="00F77D9A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C7EC8"/>
    <w:multiLevelType w:val="multilevel"/>
    <w:tmpl w:val="F842BEE4"/>
    <w:lvl w:ilvl="0">
      <w:start w:val="1"/>
      <w:numFmt w:val="decimal"/>
      <w:lvlText w:val="%1."/>
      <w:lvlJc w:val="left"/>
      <w:rPr>
        <w:rFonts w:ascii="Arial" w:eastAsia="Times New Roman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2407EE9"/>
    <w:multiLevelType w:val="hybridMultilevel"/>
    <w:tmpl w:val="0302AAB6"/>
    <w:lvl w:ilvl="0" w:tplc="FB6C14A0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987D01"/>
    <w:multiLevelType w:val="multilevel"/>
    <w:tmpl w:val="BE845B92"/>
    <w:lvl w:ilvl="0">
      <w:start w:val="1"/>
      <w:numFmt w:val="decimal"/>
      <w:lvlText w:val="%1."/>
      <w:lvlJc w:val="left"/>
      <w:rPr>
        <w:rFonts w:ascii="Arial" w:eastAsia="Times New Roman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A447D30"/>
    <w:multiLevelType w:val="multilevel"/>
    <w:tmpl w:val="04050023"/>
    <w:lvl w:ilvl="0">
      <w:start w:val="1"/>
      <w:numFmt w:val="upperRoman"/>
      <w:lvlText w:val="Článek %1."/>
      <w:lvlJc w:val="left"/>
      <w:pPr>
        <w:ind w:left="0" w:firstLine="0"/>
      </w:pPr>
    </w:lvl>
    <w:lvl w:ilvl="1">
      <w:start w:val="1"/>
      <w:numFmt w:val="decimalZero"/>
      <w:isLgl/>
      <w:lvlText w:val="Oddíl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" w15:restartNumberingAfterBreak="0">
    <w:nsid w:val="0E0F7577"/>
    <w:multiLevelType w:val="hybridMultilevel"/>
    <w:tmpl w:val="B946324A"/>
    <w:lvl w:ilvl="0" w:tplc="5AD28098">
      <w:start w:val="4"/>
      <w:numFmt w:val="upperRoman"/>
      <w:lvlText w:val="%1."/>
      <w:lvlJc w:val="left"/>
      <w:pPr>
        <w:ind w:left="1800" w:hanging="720"/>
      </w:pPr>
      <w:rPr>
        <w:rFonts w:hint="default"/>
        <w:b/>
        <w:i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3AC5FD8"/>
    <w:multiLevelType w:val="hybridMultilevel"/>
    <w:tmpl w:val="7004D97C"/>
    <w:lvl w:ilvl="0" w:tplc="04050017">
      <w:start w:val="1"/>
      <w:numFmt w:val="lowerLetter"/>
      <w:lvlText w:val="%1)"/>
      <w:lvlJc w:val="left"/>
      <w:pPr>
        <w:ind w:left="2728" w:hanging="360"/>
      </w:pPr>
    </w:lvl>
    <w:lvl w:ilvl="1" w:tplc="04050019">
      <w:start w:val="1"/>
      <w:numFmt w:val="lowerLetter"/>
      <w:lvlText w:val="%2."/>
      <w:lvlJc w:val="left"/>
      <w:pPr>
        <w:ind w:left="3448" w:hanging="360"/>
      </w:pPr>
    </w:lvl>
    <w:lvl w:ilvl="2" w:tplc="0405001B" w:tentative="1">
      <w:start w:val="1"/>
      <w:numFmt w:val="lowerRoman"/>
      <w:lvlText w:val="%3."/>
      <w:lvlJc w:val="right"/>
      <w:pPr>
        <w:ind w:left="4168" w:hanging="180"/>
      </w:pPr>
    </w:lvl>
    <w:lvl w:ilvl="3" w:tplc="0405000F" w:tentative="1">
      <w:start w:val="1"/>
      <w:numFmt w:val="decimal"/>
      <w:lvlText w:val="%4."/>
      <w:lvlJc w:val="left"/>
      <w:pPr>
        <w:ind w:left="4888" w:hanging="360"/>
      </w:pPr>
    </w:lvl>
    <w:lvl w:ilvl="4" w:tplc="04050019" w:tentative="1">
      <w:start w:val="1"/>
      <w:numFmt w:val="lowerLetter"/>
      <w:lvlText w:val="%5."/>
      <w:lvlJc w:val="left"/>
      <w:pPr>
        <w:ind w:left="5608" w:hanging="360"/>
      </w:pPr>
    </w:lvl>
    <w:lvl w:ilvl="5" w:tplc="0405001B" w:tentative="1">
      <w:start w:val="1"/>
      <w:numFmt w:val="lowerRoman"/>
      <w:lvlText w:val="%6."/>
      <w:lvlJc w:val="right"/>
      <w:pPr>
        <w:ind w:left="6328" w:hanging="180"/>
      </w:pPr>
    </w:lvl>
    <w:lvl w:ilvl="6" w:tplc="0405000F" w:tentative="1">
      <w:start w:val="1"/>
      <w:numFmt w:val="decimal"/>
      <w:lvlText w:val="%7."/>
      <w:lvlJc w:val="left"/>
      <w:pPr>
        <w:ind w:left="7048" w:hanging="360"/>
      </w:pPr>
    </w:lvl>
    <w:lvl w:ilvl="7" w:tplc="04050019" w:tentative="1">
      <w:start w:val="1"/>
      <w:numFmt w:val="lowerLetter"/>
      <w:lvlText w:val="%8."/>
      <w:lvlJc w:val="left"/>
      <w:pPr>
        <w:ind w:left="7768" w:hanging="360"/>
      </w:pPr>
    </w:lvl>
    <w:lvl w:ilvl="8" w:tplc="0405001B" w:tentative="1">
      <w:start w:val="1"/>
      <w:numFmt w:val="lowerRoman"/>
      <w:lvlText w:val="%9."/>
      <w:lvlJc w:val="right"/>
      <w:pPr>
        <w:ind w:left="8488" w:hanging="180"/>
      </w:pPr>
    </w:lvl>
  </w:abstractNum>
  <w:abstractNum w:abstractNumId="6" w15:restartNumberingAfterBreak="0">
    <w:nsid w:val="237D39EC"/>
    <w:multiLevelType w:val="hybridMultilevel"/>
    <w:tmpl w:val="8814F8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C97124"/>
    <w:multiLevelType w:val="hybridMultilevel"/>
    <w:tmpl w:val="BB78A1D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9392A09"/>
    <w:multiLevelType w:val="hybridMultilevel"/>
    <w:tmpl w:val="95D6A3A6"/>
    <w:lvl w:ilvl="0" w:tplc="78EA430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B67522C"/>
    <w:multiLevelType w:val="hybridMultilevel"/>
    <w:tmpl w:val="6FC202B2"/>
    <w:lvl w:ilvl="0" w:tplc="70F6F922">
      <w:start w:val="1"/>
      <w:numFmt w:val="upperRoman"/>
      <w:lvlText w:val="%1"/>
      <w:lvlJc w:val="center"/>
      <w:pPr>
        <w:ind w:left="4472" w:hanging="360"/>
      </w:pPr>
      <w:rPr>
        <w:rFonts w:hint="default"/>
        <w:position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C10068"/>
    <w:multiLevelType w:val="hybridMultilevel"/>
    <w:tmpl w:val="256E6086"/>
    <w:lvl w:ilvl="0" w:tplc="FB6C14A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CF07B78"/>
    <w:multiLevelType w:val="hybridMultilevel"/>
    <w:tmpl w:val="E6C6DDD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396949"/>
    <w:multiLevelType w:val="hybridMultilevel"/>
    <w:tmpl w:val="D8C20CC6"/>
    <w:lvl w:ilvl="0" w:tplc="52CCD02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45E77E12"/>
    <w:multiLevelType w:val="hybridMultilevel"/>
    <w:tmpl w:val="3940AD74"/>
    <w:lvl w:ilvl="0" w:tplc="CD8AE134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177707"/>
    <w:multiLevelType w:val="hybridMultilevel"/>
    <w:tmpl w:val="1882751C"/>
    <w:lvl w:ilvl="0" w:tplc="04050019">
      <w:start w:val="1"/>
      <w:numFmt w:val="lowerLetter"/>
      <w:lvlText w:val="%1."/>
      <w:lvlJc w:val="left"/>
      <w:pPr>
        <w:ind w:left="2728" w:hanging="360"/>
      </w:pPr>
    </w:lvl>
    <w:lvl w:ilvl="1" w:tplc="04050019">
      <w:start w:val="1"/>
      <w:numFmt w:val="lowerLetter"/>
      <w:lvlText w:val="%2."/>
      <w:lvlJc w:val="left"/>
      <w:pPr>
        <w:ind w:left="3448" w:hanging="360"/>
      </w:pPr>
    </w:lvl>
    <w:lvl w:ilvl="2" w:tplc="0405001B" w:tentative="1">
      <w:start w:val="1"/>
      <w:numFmt w:val="lowerRoman"/>
      <w:lvlText w:val="%3."/>
      <w:lvlJc w:val="right"/>
      <w:pPr>
        <w:ind w:left="4168" w:hanging="180"/>
      </w:pPr>
    </w:lvl>
    <w:lvl w:ilvl="3" w:tplc="0405000F" w:tentative="1">
      <w:start w:val="1"/>
      <w:numFmt w:val="decimal"/>
      <w:lvlText w:val="%4."/>
      <w:lvlJc w:val="left"/>
      <w:pPr>
        <w:ind w:left="4888" w:hanging="360"/>
      </w:pPr>
    </w:lvl>
    <w:lvl w:ilvl="4" w:tplc="04050019" w:tentative="1">
      <w:start w:val="1"/>
      <w:numFmt w:val="lowerLetter"/>
      <w:lvlText w:val="%5."/>
      <w:lvlJc w:val="left"/>
      <w:pPr>
        <w:ind w:left="5608" w:hanging="360"/>
      </w:pPr>
    </w:lvl>
    <w:lvl w:ilvl="5" w:tplc="0405001B" w:tentative="1">
      <w:start w:val="1"/>
      <w:numFmt w:val="lowerRoman"/>
      <w:lvlText w:val="%6."/>
      <w:lvlJc w:val="right"/>
      <w:pPr>
        <w:ind w:left="6328" w:hanging="180"/>
      </w:pPr>
    </w:lvl>
    <w:lvl w:ilvl="6" w:tplc="0405000F" w:tentative="1">
      <w:start w:val="1"/>
      <w:numFmt w:val="decimal"/>
      <w:lvlText w:val="%7."/>
      <w:lvlJc w:val="left"/>
      <w:pPr>
        <w:ind w:left="7048" w:hanging="360"/>
      </w:pPr>
    </w:lvl>
    <w:lvl w:ilvl="7" w:tplc="04050019" w:tentative="1">
      <w:start w:val="1"/>
      <w:numFmt w:val="lowerLetter"/>
      <w:lvlText w:val="%8."/>
      <w:lvlJc w:val="left"/>
      <w:pPr>
        <w:ind w:left="7768" w:hanging="360"/>
      </w:pPr>
    </w:lvl>
    <w:lvl w:ilvl="8" w:tplc="0405001B" w:tentative="1">
      <w:start w:val="1"/>
      <w:numFmt w:val="lowerRoman"/>
      <w:lvlText w:val="%9."/>
      <w:lvlJc w:val="right"/>
      <w:pPr>
        <w:ind w:left="8488" w:hanging="180"/>
      </w:pPr>
    </w:lvl>
  </w:abstractNum>
  <w:abstractNum w:abstractNumId="15" w15:restartNumberingAfterBreak="0">
    <w:nsid w:val="4D5620C6"/>
    <w:multiLevelType w:val="hybridMultilevel"/>
    <w:tmpl w:val="E3D62A5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863D34"/>
    <w:multiLevelType w:val="hybridMultilevel"/>
    <w:tmpl w:val="28689A5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886A19"/>
    <w:multiLevelType w:val="hybridMultilevel"/>
    <w:tmpl w:val="8EB4FDEE"/>
    <w:lvl w:ilvl="0" w:tplc="76F4DD04">
      <w:start w:val="1"/>
      <w:numFmt w:val="upperRoman"/>
      <w:pStyle w:val="Nadpis3"/>
      <w:lvlText w:val="%1."/>
      <w:lvlJc w:val="center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C37081"/>
    <w:multiLevelType w:val="hybridMultilevel"/>
    <w:tmpl w:val="C254B3C8"/>
    <w:lvl w:ilvl="0" w:tplc="0405000F">
      <w:start w:val="1"/>
      <w:numFmt w:val="decimal"/>
      <w:lvlText w:val="%1."/>
      <w:lvlJc w:val="left"/>
      <w:pPr>
        <w:ind w:left="107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8FE5855"/>
    <w:multiLevelType w:val="hybridMultilevel"/>
    <w:tmpl w:val="E3F4BC52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5B8A746D"/>
    <w:multiLevelType w:val="hybridMultilevel"/>
    <w:tmpl w:val="9EB8872E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0A91139"/>
    <w:multiLevelType w:val="hybridMultilevel"/>
    <w:tmpl w:val="3FF03B72"/>
    <w:lvl w:ilvl="0" w:tplc="083E95F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1E4253D"/>
    <w:multiLevelType w:val="hybridMultilevel"/>
    <w:tmpl w:val="87F66AB0"/>
    <w:lvl w:ilvl="0" w:tplc="FB6C14A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30C09FD"/>
    <w:multiLevelType w:val="hybridMultilevel"/>
    <w:tmpl w:val="E3B42256"/>
    <w:lvl w:ilvl="0" w:tplc="7AB620EE">
      <w:start w:val="1"/>
      <w:numFmt w:val="upperRoman"/>
      <w:lvlText w:val="Článek %1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C23E38"/>
    <w:multiLevelType w:val="hybridMultilevel"/>
    <w:tmpl w:val="3FF03B72"/>
    <w:lvl w:ilvl="0" w:tplc="083E95F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7451189"/>
    <w:multiLevelType w:val="hybridMultilevel"/>
    <w:tmpl w:val="AFF4A7A8"/>
    <w:lvl w:ilvl="0" w:tplc="49A4651E">
      <w:start w:val="6"/>
      <w:numFmt w:val="upperRoman"/>
      <w:lvlText w:val="%1."/>
      <w:lvlJc w:val="left"/>
      <w:pPr>
        <w:ind w:left="1800" w:hanging="720"/>
      </w:pPr>
      <w:rPr>
        <w:rFonts w:hint="default"/>
        <w:b/>
        <w:i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95A5CB1"/>
    <w:multiLevelType w:val="hybridMultilevel"/>
    <w:tmpl w:val="4982828A"/>
    <w:lvl w:ilvl="0" w:tplc="29786A8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E23D30"/>
    <w:multiLevelType w:val="hybridMultilevel"/>
    <w:tmpl w:val="2FBA5A9A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F20687"/>
    <w:multiLevelType w:val="hybridMultilevel"/>
    <w:tmpl w:val="43465F54"/>
    <w:lvl w:ilvl="0" w:tplc="FB6C14A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FE72F7E"/>
    <w:multiLevelType w:val="hybridMultilevel"/>
    <w:tmpl w:val="9D58D0E0"/>
    <w:lvl w:ilvl="0" w:tplc="9A5E8132">
      <w:start w:val="1"/>
      <w:numFmt w:val="decimal"/>
      <w:lvlText w:val="%1."/>
      <w:lvlJc w:val="left"/>
      <w:pPr>
        <w:ind w:left="1004" w:hanging="360"/>
      </w:pPr>
      <w:rPr>
        <w:sz w:val="22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704F4626"/>
    <w:multiLevelType w:val="multilevel"/>
    <w:tmpl w:val="E4D2D842"/>
    <w:lvl w:ilvl="0">
      <w:start w:val="1"/>
      <w:numFmt w:val="upperRoman"/>
      <w:lvlText w:val="Článek %1"/>
      <w:lvlJc w:val="left"/>
      <w:pPr>
        <w:ind w:left="0" w:firstLine="0"/>
      </w:pPr>
      <w:rPr>
        <w:rFonts w:hint="default"/>
        <w:b/>
        <w:sz w:val="24"/>
        <w:szCs w:val="24"/>
      </w:rPr>
    </w:lvl>
    <w:lvl w:ilvl="1">
      <w:start w:val="1"/>
      <w:numFmt w:val="decimalZero"/>
      <w:isLgl/>
      <w:lvlText w:val="Oddíl %1.%2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lvlText w:val="(%3)"/>
      <w:lvlJc w:val="left"/>
      <w:pPr>
        <w:ind w:left="720" w:hanging="432"/>
      </w:pPr>
      <w:rPr>
        <w:rFonts w:hint="default"/>
      </w:rPr>
    </w:lvl>
    <w:lvl w:ilvl="3">
      <w:start w:val="1"/>
      <w:numFmt w:val="lowerRoman"/>
      <w:lvlText w:val="(%4)"/>
      <w:lvlJc w:val="right"/>
      <w:pPr>
        <w:ind w:left="864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1584" w:hanging="144"/>
      </w:pPr>
      <w:rPr>
        <w:rFonts w:hint="default"/>
      </w:rPr>
    </w:lvl>
  </w:abstractNum>
  <w:abstractNum w:abstractNumId="31" w15:restartNumberingAfterBreak="0">
    <w:nsid w:val="71290DC8"/>
    <w:multiLevelType w:val="hybridMultilevel"/>
    <w:tmpl w:val="3D3EF0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690DC2"/>
    <w:multiLevelType w:val="hybridMultilevel"/>
    <w:tmpl w:val="7A045C06"/>
    <w:lvl w:ilvl="0" w:tplc="4E546F04">
      <w:start w:val="4"/>
      <w:numFmt w:val="upperRoman"/>
      <w:lvlText w:val="%1."/>
      <w:lvlJc w:val="left"/>
      <w:pPr>
        <w:ind w:left="1080" w:hanging="720"/>
      </w:pPr>
      <w:rPr>
        <w:rFonts w:hint="default"/>
        <w:b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E633BD"/>
    <w:multiLevelType w:val="hybridMultilevel"/>
    <w:tmpl w:val="1188089A"/>
    <w:lvl w:ilvl="0" w:tplc="9C74A17E">
      <w:start w:val="1"/>
      <w:numFmt w:val="upperRoman"/>
      <w:lvlText w:val="%1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8A263C"/>
    <w:multiLevelType w:val="hybridMultilevel"/>
    <w:tmpl w:val="E708AAD0"/>
    <w:lvl w:ilvl="0" w:tplc="040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5" w15:restartNumberingAfterBreak="0">
    <w:nsid w:val="7A1A00C1"/>
    <w:multiLevelType w:val="hybridMultilevel"/>
    <w:tmpl w:val="59EC1316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B66FEB"/>
    <w:multiLevelType w:val="hybridMultilevel"/>
    <w:tmpl w:val="C1F8E704"/>
    <w:lvl w:ilvl="0" w:tplc="F51CBD18">
      <w:start w:val="1"/>
      <w:numFmt w:val="lowerLetter"/>
      <w:lvlText w:val="%1."/>
      <w:lvlJc w:val="left"/>
      <w:pPr>
        <w:ind w:left="27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7766AF"/>
    <w:multiLevelType w:val="hybridMultilevel"/>
    <w:tmpl w:val="2640C474"/>
    <w:lvl w:ilvl="0" w:tplc="B1BAAD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F55AF3"/>
    <w:multiLevelType w:val="hybridMultilevel"/>
    <w:tmpl w:val="D390CB6C"/>
    <w:lvl w:ilvl="0" w:tplc="17FA1702">
      <w:start w:val="1"/>
      <w:numFmt w:val="upperRoman"/>
      <w:lvlText w:val="Článek %1"/>
      <w:lvlJc w:val="left"/>
      <w:pPr>
        <w:ind w:left="447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192" w:hanging="360"/>
      </w:pPr>
    </w:lvl>
    <w:lvl w:ilvl="2" w:tplc="0405001B" w:tentative="1">
      <w:start w:val="1"/>
      <w:numFmt w:val="lowerRoman"/>
      <w:lvlText w:val="%3."/>
      <w:lvlJc w:val="right"/>
      <w:pPr>
        <w:ind w:left="5912" w:hanging="180"/>
      </w:pPr>
    </w:lvl>
    <w:lvl w:ilvl="3" w:tplc="0405000F" w:tentative="1">
      <w:start w:val="1"/>
      <w:numFmt w:val="decimal"/>
      <w:lvlText w:val="%4."/>
      <w:lvlJc w:val="left"/>
      <w:pPr>
        <w:ind w:left="6632" w:hanging="360"/>
      </w:pPr>
    </w:lvl>
    <w:lvl w:ilvl="4" w:tplc="04050019" w:tentative="1">
      <w:start w:val="1"/>
      <w:numFmt w:val="lowerLetter"/>
      <w:lvlText w:val="%5."/>
      <w:lvlJc w:val="left"/>
      <w:pPr>
        <w:ind w:left="7352" w:hanging="360"/>
      </w:pPr>
    </w:lvl>
    <w:lvl w:ilvl="5" w:tplc="0405001B" w:tentative="1">
      <w:start w:val="1"/>
      <w:numFmt w:val="lowerRoman"/>
      <w:lvlText w:val="%6."/>
      <w:lvlJc w:val="right"/>
      <w:pPr>
        <w:ind w:left="8072" w:hanging="180"/>
      </w:pPr>
    </w:lvl>
    <w:lvl w:ilvl="6" w:tplc="0405000F" w:tentative="1">
      <w:start w:val="1"/>
      <w:numFmt w:val="decimal"/>
      <w:lvlText w:val="%7."/>
      <w:lvlJc w:val="left"/>
      <w:pPr>
        <w:ind w:left="8792" w:hanging="360"/>
      </w:pPr>
    </w:lvl>
    <w:lvl w:ilvl="7" w:tplc="04050019" w:tentative="1">
      <w:start w:val="1"/>
      <w:numFmt w:val="lowerLetter"/>
      <w:lvlText w:val="%8."/>
      <w:lvlJc w:val="left"/>
      <w:pPr>
        <w:ind w:left="9512" w:hanging="360"/>
      </w:pPr>
    </w:lvl>
    <w:lvl w:ilvl="8" w:tplc="0405001B" w:tentative="1">
      <w:start w:val="1"/>
      <w:numFmt w:val="lowerRoman"/>
      <w:lvlText w:val="%9."/>
      <w:lvlJc w:val="right"/>
      <w:pPr>
        <w:ind w:left="10232" w:hanging="180"/>
      </w:pPr>
    </w:lvl>
  </w:abstractNum>
  <w:num w:numId="1">
    <w:abstractNumId w:val="10"/>
  </w:num>
  <w:num w:numId="2">
    <w:abstractNumId w:val="28"/>
  </w:num>
  <w:num w:numId="3">
    <w:abstractNumId w:val="24"/>
  </w:num>
  <w:num w:numId="4">
    <w:abstractNumId w:val="8"/>
  </w:num>
  <w:num w:numId="5">
    <w:abstractNumId w:val="22"/>
  </w:num>
  <w:num w:numId="6">
    <w:abstractNumId w:val="1"/>
  </w:num>
  <w:num w:numId="7">
    <w:abstractNumId w:val="15"/>
  </w:num>
  <w:num w:numId="8">
    <w:abstractNumId w:val="6"/>
  </w:num>
  <w:num w:numId="9">
    <w:abstractNumId w:val="21"/>
  </w:num>
  <w:num w:numId="10">
    <w:abstractNumId w:val="18"/>
  </w:num>
  <w:num w:numId="11">
    <w:abstractNumId w:val="14"/>
  </w:num>
  <w:num w:numId="12">
    <w:abstractNumId w:val="11"/>
  </w:num>
  <w:num w:numId="13">
    <w:abstractNumId w:val="29"/>
  </w:num>
  <w:num w:numId="14">
    <w:abstractNumId w:val="13"/>
  </w:num>
  <w:num w:numId="15">
    <w:abstractNumId w:val="17"/>
  </w:num>
  <w:num w:numId="16">
    <w:abstractNumId w:val="20"/>
  </w:num>
  <w:num w:numId="17">
    <w:abstractNumId w:val="2"/>
  </w:num>
  <w:num w:numId="18">
    <w:abstractNumId w:val="19"/>
  </w:num>
  <w:num w:numId="19">
    <w:abstractNumId w:val="0"/>
  </w:num>
  <w:num w:numId="20">
    <w:abstractNumId w:val="17"/>
  </w:num>
  <w:num w:numId="21">
    <w:abstractNumId w:val="38"/>
  </w:num>
  <w:num w:numId="22">
    <w:abstractNumId w:val="33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9"/>
  </w:num>
  <w:num w:numId="31">
    <w:abstractNumId w:val="3"/>
  </w:num>
  <w:num w:numId="32">
    <w:abstractNumId w:val="30"/>
  </w:num>
  <w:num w:numId="33">
    <w:abstractNumId w:val="36"/>
  </w:num>
  <w:num w:numId="34">
    <w:abstractNumId w:val="27"/>
  </w:num>
  <w:num w:numId="35">
    <w:abstractNumId w:val="35"/>
  </w:num>
  <w:num w:numId="36">
    <w:abstractNumId w:val="5"/>
  </w:num>
  <w:num w:numId="37">
    <w:abstractNumId w:val="23"/>
  </w:num>
  <w:num w:numId="38">
    <w:abstractNumId w:val="34"/>
  </w:num>
  <w:num w:numId="39">
    <w:abstractNumId w:val="26"/>
  </w:num>
  <w:num w:numId="40">
    <w:abstractNumId w:val="37"/>
  </w:num>
  <w:num w:numId="41">
    <w:abstractNumId w:val="7"/>
  </w:num>
  <w:num w:numId="42">
    <w:abstractNumId w:val="12"/>
  </w:num>
  <w:num w:numId="43">
    <w:abstractNumId w:val="32"/>
  </w:num>
  <w:num w:numId="44">
    <w:abstractNumId w:val="25"/>
  </w:num>
  <w:num w:numId="45">
    <w:abstractNumId w:val="4"/>
  </w:num>
  <w:num w:numId="46">
    <w:abstractNumId w:val="31"/>
  </w:num>
  <w:num w:numId="4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edit="forms" w:enforcement="0"/>
  <w:defaultTabStop w:val="709"/>
  <w:hyphenationZone w:val="425"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1CF"/>
    <w:rsid w:val="00000F6A"/>
    <w:rsid w:val="000043CB"/>
    <w:rsid w:val="000066C0"/>
    <w:rsid w:val="000120D6"/>
    <w:rsid w:val="00014401"/>
    <w:rsid w:val="00025F59"/>
    <w:rsid w:val="00033D85"/>
    <w:rsid w:val="00035F92"/>
    <w:rsid w:val="00040396"/>
    <w:rsid w:val="000422FC"/>
    <w:rsid w:val="0004250C"/>
    <w:rsid w:val="0004326A"/>
    <w:rsid w:val="000624C3"/>
    <w:rsid w:val="0007643B"/>
    <w:rsid w:val="00076829"/>
    <w:rsid w:val="00081B5D"/>
    <w:rsid w:val="000821E7"/>
    <w:rsid w:val="0009265C"/>
    <w:rsid w:val="000965F8"/>
    <w:rsid w:val="000A2CA2"/>
    <w:rsid w:val="000A6FDF"/>
    <w:rsid w:val="000A769F"/>
    <w:rsid w:val="000B59F3"/>
    <w:rsid w:val="000C32C5"/>
    <w:rsid w:val="000C4D98"/>
    <w:rsid w:val="000C5747"/>
    <w:rsid w:val="000D00DB"/>
    <w:rsid w:val="000D02A0"/>
    <w:rsid w:val="000D1E75"/>
    <w:rsid w:val="000D779B"/>
    <w:rsid w:val="000E2439"/>
    <w:rsid w:val="000E44B1"/>
    <w:rsid w:val="000E7081"/>
    <w:rsid w:val="000F0E1C"/>
    <w:rsid w:val="000F6673"/>
    <w:rsid w:val="0010080D"/>
    <w:rsid w:val="00110B7B"/>
    <w:rsid w:val="00123368"/>
    <w:rsid w:val="00123BC1"/>
    <w:rsid w:val="00125A3B"/>
    <w:rsid w:val="00132C01"/>
    <w:rsid w:val="00136EF5"/>
    <w:rsid w:val="00141D35"/>
    <w:rsid w:val="00142DAA"/>
    <w:rsid w:val="00143DD1"/>
    <w:rsid w:val="001451EA"/>
    <w:rsid w:val="0014556D"/>
    <w:rsid w:val="00151F5A"/>
    <w:rsid w:val="00153F9B"/>
    <w:rsid w:val="0015641C"/>
    <w:rsid w:val="00156587"/>
    <w:rsid w:val="00161F6E"/>
    <w:rsid w:val="00165598"/>
    <w:rsid w:val="00165D88"/>
    <w:rsid w:val="00167872"/>
    <w:rsid w:val="001700DD"/>
    <w:rsid w:val="001719D0"/>
    <w:rsid w:val="0018086A"/>
    <w:rsid w:val="00190ADD"/>
    <w:rsid w:val="001A418C"/>
    <w:rsid w:val="001A6A66"/>
    <w:rsid w:val="001B48B6"/>
    <w:rsid w:val="001C1430"/>
    <w:rsid w:val="001D1FB0"/>
    <w:rsid w:val="001D2FBE"/>
    <w:rsid w:val="001D5184"/>
    <w:rsid w:val="001D5573"/>
    <w:rsid w:val="001E12E5"/>
    <w:rsid w:val="001E4D4D"/>
    <w:rsid w:val="001E5B08"/>
    <w:rsid w:val="001E6D0E"/>
    <w:rsid w:val="001E721E"/>
    <w:rsid w:val="001F1C62"/>
    <w:rsid w:val="001F7DBB"/>
    <w:rsid w:val="00203F46"/>
    <w:rsid w:val="00210125"/>
    <w:rsid w:val="00213364"/>
    <w:rsid w:val="00221C88"/>
    <w:rsid w:val="00225DB9"/>
    <w:rsid w:val="00225F85"/>
    <w:rsid w:val="002266DA"/>
    <w:rsid w:val="00227855"/>
    <w:rsid w:val="0023080C"/>
    <w:rsid w:val="00230854"/>
    <w:rsid w:val="00237362"/>
    <w:rsid w:val="00251A91"/>
    <w:rsid w:val="00251BD0"/>
    <w:rsid w:val="00262447"/>
    <w:rsid w:val="00275D14"/>
    <w:rsid w:val="00280AB8"/>
    <w:rsid w:val="00284AFB"/>
    <w:rsid w:val="00285551"/>
    <w:rsid w:val="00292E90"/>
    <w:rsid w:val="002A06C9"/>
    <w:rsid w:val="002A5705"/>
    <w:rsid w:val="002A5FCE"/>
    <w:rsid w:val="002B2B09"/>
    <w:rsid w:val="002C083D"/>
    <w:rsid w:val="002C3169"/>
    <w:rsid w:val="002C6C30"/>
    <w:rsid w:val="002C76B8"/>
    <w:rsid w:val="002F1DCD"/>
    <w:rsid w:val="002F245A"/>
    <w:rsid w:val="002F4869"/>
    <w:rsid w:val="003033F3"/>
    <w:rsid w:val="003060DA"/>
    <w:rsid w:val="00322172"/>
    <w:rsid w:val="00332178"/>
    <w:rsid w:val="00332D5A"/>
    <w:rsid w:val="0033408E"/>
    <w:rsid w:val="00334A9D"/>
    <w:rsid w:val="00341AA3"/>
    <w:rsid w:val="00341DED"/>
    <w:rsid w:val="00343737"/>
    <w:rsid w:val="00343FD3"/>
    <w:rsid w:val="0034484C"/>
    <w:rsid w:val="003464A1"/>
    <w:rsid w:val="003508DB"/>
    <w:rsid w:val="00353461"/>
    <w:rsid w:val="0035346E"/>
    <w:rsid w:val="00355B0C"/>
    <w:rsid w:val="00356707"/>
    <w:rsid w:val="003628AA"/>
    <w:rsid w:val="00365571"/>
    <w:rsid w:val="003711AF"/>
    <w:rsid w:val="00372CF0"/>
    <w:rsid w:val="0038176A"/>
    <w:rsid w:val="00384F84"/>
    <w:rsid w:val="00385201"/>
    <w:rsid w:val="00390DC3"/>
    <w:rsid w:val="003917FE"/>
    <w:rsid w:val="00392AB7"/>
    <w:rsid w:val="00397D17"/>
    <w:rsid w:val="003A47F0"/>
    <w:rsid w:val="003A4B17"/>
    <w:rsid w:val="003A6BA4"/>
    <w:rsid w:val="003B7F6F"/>
    <w:rsid w:val="003C1E81"/>
    <w:rsid w:val="003C5306"/>
    <w:rsid w:val="003C5D9C"/>
    <w:rsid w:val="003D20DE"/>
    <w:rsid w:val="003D2A09"/>
    <w:rsid w:val="003D4260"/>
    <w:rsid w:val="003D5698"/>
    <w:rsid w:val="003D7EFB"/>
    <w:rsid w:val="003E42B3"/>
    <w:rsid w:val="003E5355"/>
    <w:rsid w:val="003F1F2F"/>
    <w:rsid w:val="003F2177"/>
    <w:rsid w:val="003F42F8"/>
    <w:rsid w:val="003F4AF5"/>
    <w:rsid w:val="003F50F9"/>
    <w:rsid w:val="003F69D1"/>
    <w:rsid w:val="0040036C"/>
    <w:rsid w:val="00405EBA"/>
    <w:rsid w:val="00406350"/>
    <w:rsid w:val="00406A43"/>
    <w:rsid w:val="00424A66"/>
    <w:rsid w:val="004260EA"/>
    <w:rsid w:val="00452E09"/>
    <w:rsid w:val="004543C8"/>
    <w:rsid w:val="004545AC"/>
    <w:rsid w:val="00454EE5"/>
    <w:rsid w:val="00461A04"/>
    <w:rsid w:val="00461E6E"/>
    <w:rsid w:val="00462008"/>
    <w:rsid w:val="00464961"/>
    <w:rsid w:val="00471E50"/>
    <w:rsid w:val="004731E9"/>
    <w:rsid w:val="00486376"/>
    <w:rsid w:val="004A2DB2"/>
    <w:rsid w:val="004A45D6"/>
    <w:rsid w:val="004A5C43"/>
    <w:rsid w:val="004B273E"/>
    <w:rsid w:val="004B5B5F"/>
    <w:rsid w:val="004C019A"/>
    <w:rsid w:val="004C2CD2"/>
    <w:rsid w:val="004D3FA5"/>
    <w:rsid w:val="004D6B8C"/>
    <w:rsid w:val="004E3F94"/>
    <w:rsid w:val="004E5924"/>
    <w:rsid w:val="004E63A8"/>
    <w:rsid w:val="004E7A57"/>
    <w:rsid w:val="004F0603"/>
    <w:rsid w:val="004F6A83"/>
    <w:rsid w:val="005031FD"/>
    <w:rsid w:val="005065DA"/>
    <w:rsid w:val="00506C5B"/>
    <w:rsid w:val="005177BD"/>
    <w:rsid w:val="00523948"/>
    <w:rsid w:val="00525756"/>
    <w:rsid w:val="005325B3"/>
    <w:rsid w:val="00534FAF"/>
    <w:rsid w:val="00540012"/>
    <w:rsid w:val="00541A18"/>
    <w:rsid w:val="00544E8D"/>
    <w:rsid w:val="0055312A"/>
    <w:rsid w:val="005539A9"/>
    <w:rsid w:val="00553DB9"/>
    <w:rsid w:val="005550E1"/>
    <w:rsid w:val="00555BE3"/>
    <w:rsid w:val="00557E5C"/>
    <w:rsid w:val="0058146F"/>
    <w:rsid w:val="00590277"/>
    <w:rsid w:val="005A05BD"/>
    <w:rsid w:val="005B3090"/>
    <w:rsid w:val="005B61CE"/>
    <w:rsid w:val="005B68BB"/>
    <w:rsid w:val="005C015B"/>
    <w:rsid w:val="005C1796"/>
    <w:rsid w:val="005C4719"/>
    <w:rsid w:val="005C4F8A"/>
    <w:rsid w:val="005D1BED"/>
    <w:rsid w:val="005D44A8"/>
    <w:rsid w:val="005E3F13"/>
    <w:rsid w:val="005F4E72"/>
    <w:rsid w:val="005F7349"/>
    <w:rsid w:val="006042C9"/>
    <w:rsid w:val="00621158"/>
    <w:rsid w:val="006223ED"/>
    <w:rsid w:val="0062395F"/>
    <w:rsid w:val="00625A27"/>
    <w:rsid w:val="0062623D"/>
    <w:rsid w:val="00627A4A"/>
    <w:rsid w:val="006346F1"/>
    <w:rsid w:val="00634A14"/>
    <w:rsid w:val="00667230"/>
    <w:rsid w:val="006728B6"/>
    <w:rsid w:val="006742EC"/>
    <w:rsid w:val="00693F24"/>
    <w:rsid w:val="006A4D43"/>
    <w:rsid w:val="006A6631"/>
    <w:rsid w:val="006C1630"/>
    <w:rsid w:val="006C6659"/>
    <w:rsid w:val="006E08D9"/>
    <w:rsid w:val="006E13DB"/>
    <w:rsid w:val="006E40C9"/>
    <w:rsid w:val="006E6EE1"/>
    <w:rsid w:val="006F1102"/>
    <w:rsid w:val="006F3FFC"/>
    <w:rsid w:val="006F526A"/>
    <w:rsid w:val="006F6C97"/>
    <w:rsid w:val="0070608C"/>
    <w:rsid w:val="007117A5"/>
    <w:rsid w:val="007125CB"/>
    <w:rsid w:val="00716DE5"/>
    <w:rsid w:val="007221B4"/>
    <w:rsid w:val="00722754"/>
    <w:rsid w:val="0073116C"/>
    <w:rsid w:val="007320CA"/>
    <w:rsid w:val="00736081"/>
    <w:rsid w:val="00737619"/>
    <w:rsid w:val="007376D3"/>
    <w:rsid w:val="007470DE"/>
    <w:rsid w:val="007538FE"/>
    <w:rsid w:val="007548D6"/>
    <w:rsid w:val="00772F7E"/>
    <w:rsid w:val="00794E95"/>
    <w:rsid w:val="00796F52"/>
    <w:rsid w:val="007A2DEE"/>
    <w:rsid w:val="007A3650"/>
    <w:rsid w:val="007B3331"/>
    <w:rsid w:val="007B6593"/>
    <w:rsid w:val="007B7FED"/>
    <w:rsid w:val="007C2423"/>
    <w:rsid w:val="007C44F2"/>
    <w:rsid w:val="007C5571"/>
    <w:rsid w:val="007C6D71"/>
    <w:rsid w:val="007D724D"/>
    <w:rsid w:val="007D7F36"/>
    <w:rsid w:val="007E1190"/>
    <w:rsid w:val="007E523F"/>
    <w:rsid w:val="007E7696"/>
    <w:rsid w:val="007F2CB7"/>
    <w:rsid w:val="00800E0D"/>
    <w:rsid w:val="0080205C"/>
    <w:rsid w:val="0080527B"/>
    <w:rsid w:val="008201CF"/>
    <w:rsid w:val="0082499D"/>
    <w:rsid w:val="00827137"/>
    <w:rsid w:val="008275B8"/>
    <w:rsid w:val="0083194D"/>
    <w:rsid w:val="008339D0"/>
    <w:rsid w:val="00836E94"/>
    <w:rsid w:val="008633CF"/>
    <w:rsid w:val="00864B68"/>
    <w:rsid w:val="00865506"/>
    <w:rsid w:val="00871812"/>
    <w:rsid w:val="008732B3"/>
    <w:rsid w:val="008768AE"/>
    <w:rsid w:val="008769E0"/>
    <w:rsid w:val="00882E23"/>
    <w:rsid w:val="00885E70"/>
    <w:rsid w:val="00891265"/>
    <w:rsid w:val="00891998"/>
    <w:rsid w:val="00892EC6"/>
    <w:rsid w:val="008933EB"/>
    <w:rsid w:val="00897354"/>
    <w:rsid w:val="008A1AC1"/>
    <w:rsid w:val="008A730C"/>
    <w:rsid w:val="008B1306"/>
    <w:rsid w:val="008B51D1"/>
    <w:rsid w:val="008B5901"/>
    <w:rsid w:val="008B68C3"/>
    <w:rsid w:val="008B6D18"/>
    <w:rsid w:val="008C21DD"/>
    <w:rsid w:val="008C700B"/>
    <w:rsid w:val="008D0173"/>
    <w:rsid w:val="008E7F59"/>
    <w:rsid w:val="008F31D7"/>
    <w:rsid w:val="008F5C34"/>
    <w:rsid w:val="008F7E46"/>
    <w:rsid w:val="00904BBB"/>
    <w:rsid w:val="00907FEB"/>
    <w:rsid w:val="009200E0"/>
    <w:rsid w:val="00922DD5"/>
    <w:rsid w:val="00933E8E"/>
    <w:rsid w:val="009353DE"/>
    <w:rsid w:val="00941BAF"/>
    <w:rsid w:val="00950551"/>
    <w:rsid w:val="00950C1D"/>
    <w:rsid w:val="009559BD"/>
    <w:rsid w:val="00955D6C"/>
    <w:rsid w:val="00960C39"/>
    <w:rsid w:val="00981D1D"/>
    <w:rsid w:val="00991329"/>
    <w:rsid w:val="009944A8"/>
    <w:rsid w:val="00994CCB"/>
    <w:rsid w:val="0099715D"/>
    <w:rsid w:val="009B03AE"/>
    <w:rsid w:val="009B2E01"/>
    <w:rsid w:val="009B4CE5"/>
    <w:rsid w:val="009B6F85"/>
    <w:rsid w:val="009C3E4E"/>
    <w:rsid w:val="009C469A"/>
    <w:rsid w:val="009C48F9"/>
    <w:rsid w:val="009D0791"/>
    <w:rsid w:val="009D2EE3"/>
    <w:rsid w:val="009E1F4C"/>
    <w:rsid w:val="009F22B6"/>
    <w:rsid w:val="009F62DC"/>
    <w:rsid w:val="00A07A4D"/>
    <w:rsid w:val="00A2002F"/>
    <w:rsid w:val="00A2294A"/>
    <w:rsid w:val="00A264E5"/>
    <w:rsid w:val="00A30B04"/>
    <w:rsid w:val="00A319F2"/>
    <w:rsid w:val="00A31B0F"/>
    <w:rsid w:val="00A423F6"/>
    <w:rsid w:val="00A4486C"/>
    <w:rsid w:val="00A470C4"/>
    <w:rsid w:val="00A54BF6"/>
    <w:rsid w:val="00A557F1"/>
    <w:rsid w:val="00A56984"/>
    <w:rsid w:val="00A6186F"/>
    <w:rsid w:val="00A62F8C"/>
    <w:rsid w:val="00A73AEE"/>
    <w:rsid w:val="00A762FC"/>
    <w:rsid w:val="00A76F6A"/>
    <w:rsid w:val="00A800E7"/>
    <w:rsid w:val="00A82DCD"/>
    <w:rsid w:val="00A84B18"/>
    <w:rsid w:val="00A87939"/>
    <w:rsid w:val="00A9011C"/>
    <w:rsid w:val="00A947D3"/>
    <w:rsid w:val="00AA22D3"/>
    <w:rsid w:val="00AA33ED"/>
    <w:rsid w:val="00AA3845"/>
    <w:rsid w:val="00AB2DF3"/>
    <w:rsid w:val="00AB2E62"/>
    <w:rsid w:val="00AD5F19"/>
    <w:rsid w:val="00AD76DC"/>
    <w:rsid w:val="00AD7986"/>
    <w:rsid w:val="00AE2F6B"/>
    <w:rsid w:val="00AE384C"/>
    <w:rsid w:val="00AE39D8"/>
    <w:rsid w:val="00AE75C9"/>
    <w:rsid w:val="00AF130A"/>
    <w:rsid w:val="00AF412C"/>
    <w:rsid w:val="00AF4C63"/>
    <w:rsid w:val="00AF56BE"/>
    <w:rsid w:val="00AF6311"/>
    <w:rsid w:val="00B07A02"/>
    <w:rsid w:val="00B33BBD"/>
    <w:rsid w:val="00B37963"/>
    <w:rsid w:val="00B407F3"/>
    <w:rsid w:val="00B4510F"/>
    <w:rsid w:val="00B52346"/>
    <w:rsid w:val="00B57F8C"/>
    <w:rsid w:val="00B64109"/>
    <w:rsid w:val="00B643FF"/>
    <w:rsid w:val="00B65FD7"/>
    <w:rsid w:val="00B6715C"/>
    <w:rsid w:val="00B729ED"/>
    <w:rsid w:val="00B74E0E"/>
    <w:rsid w:val="00B865B7"/>
    <w:rsid w:val="00B90ED6"/>
    <w:rsid w:val="00BA268E"/>
    <w:rsid w:val="00BA3A19"/>
    <w:rsid w:val="00BA47D8"/>
    <w:rsid w:val="00BA7035"/>
    <w:rsid w:val="00BB33EA"/>
    <w:rsid w:val="00BC4094"/>
    <w:rsid w:val="00BC51D6"/>
    <w:rsid w:val="00BC59F8"/>
    <w:rsid w:val="00BC7652"/>
    <w:rsid w:val="00BD063A"/>
    <w:rsid w:val="00BD2759"/>
    <w:rsid w:val="00BD7627"/>
    <w:rsid w:val="00BE2610"/>
    <w:rsid w:val="00BE5C08"/>
    <w:rsid w:val="00BE6BCB"/>
    <w:rsid w:val="00BF20B1"/>
    <w:rsid w:val="00BF2E0F"/>
    <w:rsid w:val="00C018ED"/>
    <w:rsid w:val="00C04501"/>
    <w:rsid w:val="00C04850"/>
    <w:rsid w:val="00C05780"/>
    <w:rsid w:val="00C05E23"/>
    <w:rsid w:val="00C060FE"/>
    <w:rsid w:val="00C064E5"/>
    <w:rsid w:val="00C07744"/>
    <w:rsid w:val="00C10022"/>
    <w:rsid w:val="00C11E73"/>
    <w:rsid w:val="00C22515"/>
    <w:rsid w:val="00C30FCA"/>
    <w:rsid w:val="00C32DBA"/>
    <w:rsid w:val="00C33CA7"/>
    <w:rsid w:val="00C36F4F"/>
    <w:rsid w:val="00C40119"/>
    <w:rsid w:val="00C47AB7"/>
    <w:rsid w:val="00C53D43"/>
    <w:rsid w:val="00C5673D"/>
    <w:rsid w:val="00C6543D"/>
    <w:rsid w:val="00C67B12"/>
    <w:rsid w:val="00C76336"/>
    <w:rsid w:val="00C849A0"/>
    <w:rsid w:val="00C9021E"/>
    <w:rsid w:val="00C92220"/>
    <w:rsid w:val="00C9357C"/>
    <w:rsid w:val="00C97D8A"/>
    <w:rsid w:val="00CB2806"/>
    <w:rsid w:val="00CC5032"/>
    <w:rsid w:val="00CD0A04"/>
    <w:rsid w:val="00CD3D28"/>
    <w:rsid w:val="00CD7C42"/>
    <w:rsid w:val="00CE14A8"/>
    <w:rsid w:val="00CE278A"/>
    <w:rsid w:val="00CF34BD"/>
    <w:rsid w:val="00CF74DD"/>
    <w:rsid w:val="00CF7866"/>
    <w:rsid w:val="00D06DEF"/>
    <w:rsid w:val="00D16964"/>
    <w:rsid w:val="00D1762D"/>
    <w:rsid w:val="00D201C7"/>
    <w:rsid w:val="00D22A23"/>
    <w:rsid w:val="00D30144"/>
    <w:rsid w:val="00D434C1"/>
    <w:rsid w:val="00D615E8"/>
    <w:rsid w:val="00D70D32"/>
    <w:rsid w:val="00D70DAA"/>
    <w:rsid w:val="00D93369"/>
    <w:rsid w:val="00D937B8"/>
    <w:rsid w:val="00D94E53"/>
    <w:rsid w:val="00D960C6"/>
    <w:rsid w:val="00DA2598"/>
    <w:rsid w:val="00DA2D1F"/>
    <w:rsid w:val="00DC3052"/>
    <w:rsid w:val="00DD3080"/>
    <w:rsid w:val="00DD61B3"/>
    <w:rsid w:val="00DD63DA"/>
    <w:rsid w:val="00DD7748"/>
    <w:rsid w:val="00DF7CE5"/>
    <w:rsid w:val="00E10ED3"/>
    <w:rsid w:val="00E162AF"/>
    <w:rsid w:val="00E216CE"/>
    <w:rsid w:val="00E352A9"/>
    <w:rsid w:val="00E508F3"/>
    <w:rsid w:val="00E5254C"/>
    <w:rsid w:val="00E637FE"/>
    <w:rsid w:val="00E64096"/>
    <w:rsid w:val="00E727F4"/>
    <w:rsid w:val="00E818AA"/>
    <w:rsid w:val="00E83339"/>
    <w:rsid w:val="00E85A35"/>
    <w:rsid w:val="00E94B37"/>
    <w:rsid w:val="00E94FC2"/>
    <w:rsid w:val="00E961F5"/>
    <w:rsid w:val="00E97031"/>
    <w:rsid w:val="00E97DD3"/>
    <w:rsid w:val="00EA5344"/>
    <w:rsid w:val="00EA666A"/>
    <w:rsid w:val="00EB0770"/>
    <w:rsid w:val="00EB134F"/>
    <w:rsid w:val="00EB1DEA"/>
    <w:rsid w:val="00EB41B1"/>
    <w:rsid w:val="00EC3CEC"/>
    <w:rsid w:val="00EC4758"/>
    <w:rsid w:val="00EC6EF1"/>
    <w:rsid w:val="00ED2A87"/>
    <w:rsid w:val="00ED39DE"/>
    <w:rsid w:val="00ED41E3"/>
    <w:rsid w:val="00ED49BD"/>
    <w:rsid w:val="00ED4FDE"/>
    <w:rsid w:val="00EE0759"/>
    <w:rsid w:val="00EE6E1F"/>
    <w:rsid w:val="00F02031"/>
    <w:rsid w:val="00F045A9"/>
    <w:rsid w:val="00F108AC"/>
    <w:rsid w:val="00F11369"/>
    <w:rsid w:val="00F22FD3"/>
    <w:rsid w:val="00F3531A"/>
    <w:rsid w:val="00F358DA"/>
    <w:rsid w:val="00F37F1B"/>
    <w:rsid w:val="00F424F7"/>
    <w:rsid w:val="00F438D5"/>
    <w:rsid w:val="00F4608F"/>
    <w:rsid w:val="00F5432D"/>
    <w:rsid w:val="00F5514C"/>
    <w:rsid w:val="00F55620"/>
    <w:rsid w:val="00F61A61"/>
    <w:rsid w:val="00F66B2C"/>
    <w:rsid w:val="00F7169A"/>
    <w:rsid w:val="00F7674B"/>
    <w:rsid w:val="00F77D9A"/>
    <w:rsid w:val="00F82958"/>
    <w:rsid w:val="00F834A0"/>
    <w:rsid w:val="00F85225"/>
    <w:rsid w:val="00F86DBD"/>
    <w:rsid w:val="00F87085"/>
    <w:rsid w:val="00F91AE3"/>
    <w:rsid w:val="00F91DF4"/>
    <w:rsid w:val="00F95A5B"/>
    <w:rsid w:val="00F96147"/>
    <w:rsid w:val="00FA2EF5"/>
    <w:rsid w:val="00FA6CD3"/>
    <w:rsid w:val="00FB5918"/>
    <w:rsid w:val="00FB7CB1"/>
    <w:rsid w:val="00FC3FCA"/>
    <w:rsid w:val="00FC5125"/>
    <w:rsid w:val="00FD603E"/>
    <w:rsid w:val="00FD614D"/>
    <w:rsid w:val="00FF1DA9"/>
    <w:rsid w:val="00FF2BC4"/>
    <w:rsid w:val="00FF6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  <w14:docId w14:val="26E1A5AE"/>
  <w15:docId w15:val="{B9BD3A21-B398-48D9-AB70-D87850EE4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16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41A18"/>
    <w:pPr>
      <w:spacing w:after="200" w:line="276" w:lineRule="auto"/>
    </w:pPr>
    <w:rPr>
      <w:rFonts w:ascii="Calibri" w:eastAsia="Calibri" w:hAnsi="Calibri"/>
      <w:sz w:val="24"/>
      <w:szCs w:val="24"/>
      <w:lang w:val="en-US"/>
    </w:rPr>
  </w:style>
  <w:style w:type="paragraph" w:styleId="Nadpis3">
    <w:name w:val="heading 3"/>
    <w:aliases w:val="ČLÁNEK"/>
    <w:basedOn w:val="Normln"/>
    <w:next w:val="Normln"/>
    <w:link w:val="Nadpis3Char"/>
    <w:uiPriority w:val="1"/>
    <w:qFormat/>
    <w:rsid w:val="00541A18"/>
    <w:pPr>
      <w:keepNext/>
      <w:keepLines/>
      <w:numPr>
        <w:numId w:val="15"/>
      </w:numPr>
      <w:spacing w:before="120" w:after="0" w:line="240" w:lineRule="auto"/>
      <w:jc w:val="center"/>
      <w:outlineLvl w:val="2"/>
    </w:pPr>
    <w:rPr>
      <w:rFonts w:ascii="Arial" w:eastAsiaTheme="majorEastAsia" w:hAnsi="Arial" w:cstheme="majorBidi"/>
      <w:b/>
      <w:bCs/>
      <w:sz w:val="22"/>
    </w:rPr>
  </w:style>
  <w:style w:type="paragraph" w:styleId="Nadpis5">
    <w:name w:val="heading 5"/>
    <w:basedOn w:val="Normln"/>
    <w:next w:val="Normln"/>
    <w:link w:val="Nadpis5Char"/>
    <w:uiPriority w:val="99"/>
    <w:qFormat/>
    <w:rsid w:val="00541A18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cs-CZ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aliases w:val="ČLÁNEK Char"/>
    <w:basedOn w:val="Standardnpsmoodstavce"/>
    <w:link w:val="Nadpis3"/>
    <w:uiPriority w:val="1"/>
    <w:rsid w:val="00541A18"/>
    <w:rPr>
      <w:rFonts w:eastAsiaTheme="majorEastAsia" w:cstheme="majorBidi"/>
      <w:b/>
      <w:bCs/>
      <w:szCs w:val="24"/>
      <w:lang w:val="en-US"/>
    </w:rPr>
  </w:style>
  <w:style w:type="character" w:customStyle="1" w:styleId="Nadpis5Char">
    <w:name w:val="Nadpis 5 Char"/>
    <w:basedOn w:val="Standardnpsmoodstavce"/>
    <w:link w:val="Nadpis5"/>
    <w:uiPriority w:val="99"/>
    <w:rsid w:val="00541A18"/>
    <w:rPr>
      <w:rFonts w:ascii="Times New Roman" w:eastAsia="Times New Roman" w:hAnsi="Times New Roman"/>
      <w:b/>
      <w:bCs/>
      <w:i/>
      <w:iCs/>
      <w:sz w:val="26"/>
      <w:szCs w:val="26"/>
      <w:lang w:eastAsia="cs-CZ"/>
    </w:rPr>
  </w:style>
  <w:style w:type="paragraph" w:styleId="Zhlav">
    <w:name w:val="header"/>
    <w:basedOn w:val="Normln"/>
    <w:link w:val="ZhlavChar"/>
    <w:rsid w:val="00541A18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22"/>
      <w:lang w:val="cs-CZ" w:eastAsia="cs-CZ"/>
    </w:rPr>
  </w:style>
  <w:style w:type="character" w:customStyle="1" w:styleId="ZhlavChar">
    <w:name w:val="Záhlaví Char"/>
    <w:basedOn w:val="Standardnpsmoodstavce"/>
    <w:link w:val="Zhlav"/>
    <w:rsid w:val="00541A18"/>
    <w:rPr>
      <w:rFonts w:eastAsia="Times New Roman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rsid w:val="00541A18"/>
    <w:pPr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541A18"/>
    <w:rPr>
      <w:rFonts w:ascii="Times New Roman" w:eastAsia="Times New Roman" w:hAnsi="Times New Roman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rsid w:val="00541A18"/>
    <w:pPr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Zkladntext2Char">
    <w:name w:val="Základní text 2 Char"/>
    <w:basedOn w:val="Standardnpsmoodstavce"/>
    <w:link w:val="Zkladntext2"/>
    <w:uiPriority w:val="99"/>
    <w:rsid w:val="00541A18"/>
    <w:rPr>
      <w:rFonts w:ascii="Times New Roman" w:eastAsia="Times New Roman" w:hAnsi="Times New Roman"/>
      <w:sz w:val="24"/>
      <w:szCs w:val="24"/>
      <w:lang w:eastAsia="cs-CZ"/>
    </w:rPr>
  </w:style>
  <w:style w:type="paragraph" w:styleId="Zkladntext3">
    <w:name w:val="Body Text 3"/>
    <w:basedOn w:val="Normln"/>
    <w:link w:val="Zkladntext3Char"/>
    <w:uiPriority w:val="99"/>
    <w:rsid w:val="00541A18"/>
    <w:pPr>
      <w:spacing w:after="0" w:line="240" w:lineRule="auto"/>
      <w:jc w:val="center"/>
    </w:pPr>
    <w:rPr>
      <w:rFonts w:ascii="Times New Roman" w:eastAsia="Times New Roman" w:hAnsi="Times New Roman"/>
      <w:lang w:val="cs-CZ" w:eastAsia="cs-CZ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541A18"/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link w:val="Odstavecseseznamem"/>
    <w:uiPriority w:val="34"/>
    <w:locked/>
    <w:rsid w:val="00541A18"/>
    <w:rPr>
      <w:sz w:val="24"/>
    </w:rPr>
  </w:style>
  <w:style w:type="paragraph" w:styleId="Odstavecseseznamem">
    <w:name w:val="List Paragraph"/>
    <w:basedOn w:val="Normln"/>
    <w:link w:val="OdstavecseseznamemChar"/>
    <w:qFormat/>
    <w:rsid w:val="00541A18"/>
    <w:pPr>
      <w:spacing w:after="0" w:line="240" w:lineRule="auto"/>
      <w:ind w:left="708"/>
    </w:pPr>
    <w:rPr>
      <w:rFonts w:ascii="Arial" w:eastAsiaTheme="minorHAnsi" w:hAnsi="Arial"/>
      <w:szCs w:val="16"/>
      <w:lang w:val="cs-CZ"/>
    </w:rPr>
  </w:style>
  <w:style w:type="character" w:styleId="Odkaznakoment">
    <w:name w:val="annotation reference"/>
    <w:basedOn w:val="Standardnpsmoodstavce"/>
    <w:uiPriority w:val="99"/>
    <w:semiHidden/>
    <w:rsid w:val="00541A18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rsid w:val="00541A18"/>
    <w:pPr>
      <w:spacing w:after="0" w:line="240" w:lineRule="auto"/>
    </w:pPr>
    <w:rPr>
      <w:rFonts w:ascii="Arial" w:eastAsia="Times New Roman" w:hAnsi="Arial"/>
      <w:sz w:val="20"/>
      <w:szCs w:val="20"/>
      <w:lang w:val="cs-CZ" w:eastAsia="cs-CZ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541A18"/>
    <w:rPr>
      <w:rFonts w:eastAsia="Times New Roman"/>
      <w:sz w:val="20"/>
      <w:szCs w:val="20"/>
      <w:lang w:eastAsia="cs-CZ"/>
    </w:rPr>
  </w:style>
  <w:style w:type="paragraph" w:styleId="Nzev">
    <w:name w:val="Title"/>
    <w:basedOn w:val="Normln"/>
    <w:link w:val="NzevChar"/>
    <w:uiPriority w:val="99"/>
    <w:qFormat/>
    <w:rsid w:val="00541A18"/>
    <w:pPr>
      <w:spacing w:after="0" w:line="240" w:lineRule="auto"/>
      <w:jc w:val="center"/>
    </w:pPr>
    <w:rPr>
      <w:rFonts w:ascii="Arial Narrow" w:eastAsia="Times New Roman" w:hAnsi="Arial Narrow"/>
      <w:b/>
      <w:sz w:val="28"/>
      <w:szCs w:val="20"/>
      <w:lang w:val="cs-CZ" w:eastAsia="cs-CZ"/>
    </w:rPr>
  </w:style>
  <w:style w:type="character" w:customStyle="1" w:styleId="NzevChar">
    <w:name w:val="Název Char"/>
    <w:basedOn w:val="Standardnpsmoodstavce"/>
    <w:link w:val="Nzev"/>
    <w:uiPriority w:val="99"/>
    <w:rsid w:val="00541A18"/>
    <w:rPr>
      <w:rFonts w:ascii="Arial Narrow" w:eastAsia="Times New Roman" w:hAnsi="Arial Narrow"/>
      <w:b/>
      <w:sz w:val="28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41A18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22"/>
      <w:lang w:val="cs-CZ"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541A18"/>
    <w:rPr>
      <w:rFonts w:eastAsia="Times New Roman"/>
      <w:szCs w:val="24"/>
      <w:lang w:eastAsia="cs-CZ"/>
    </w:rPr>
  </w:style>
  <w:style w:type="paragraph" w:styleId="Bezmezer">
    <w:name w:val="No Spacing"/>
    <w:uiPriority w:val="1"/>
    <w:qFormat/>
    <w:rsid w:val="00541A18"/>
    <w:pPr>
      <w:spacing w:after="0" w:line="240" w:lineRule="auto"/>
    </w:pPr>
    <w:rPr>
      <w:rFonts w:ascii="Calibri" w:eastAsia="Calibri" w:hAnsi="Calibri"/>
      <w:szCs w:val="22"/>
    </w:rPr>
  </w:style>
  <w:style w:type="character" w:customStyle="1" w:styleId="Zkladntext0">
    <w:name w:val="Základní text_"/>
    <w:basedOn w:val="Standardnpsmoodstavce"/>
    <w:link w:val="Zkladntext30"/>
    <w:uiPriority w:val="99"/>
    <w:locked/>
    <w:rsid w:val="00541A18"/>
    <w:rPr>
      <w:rFonts w:eastAsia="Times New Roman" w:cs="Arial"/>
      <w:shd w:val="clear" w:color="auto" w:fill="FFFFFF"/>
    </w:rPr>
  </w:style>
  <w:style w:type="paragraph" w:customStyle="1" w:styleId="Zkladntext30">
    <w:name w:val="Základní text3"/>
    <w:basedOn w:val="Normln"/>
    <w:link w:val="Zkladntext0"/>
    <w:uiPriority w:val="99"/>
    <w:rsid w:val="00541A18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 w:val="22"/>
      <w:szCs w:val="16"/>
      <w:lang w:val="cs-CZ"/>
    </w:rPr>
  </w:style>
  <w:style w:type="character" w:styleId="Hypertextovodkaz">
    <w:name w:val="Hyperlink"/>
    <w:basedOn w:val="Standardnpsmoodstavce"/>
    <w:uiPriority w:val="99"/>
    <w:unhideWhenUsed/>
    <w:rsid w:val="00541A18"/>
    <w:rPr>
      <w:color w:val="0000FF"/>
      <w:u w:val="single"/>
    </w:rPr>
  </w:style>
  <w:style w:type="paragraph" w:customStyle="1" w:styleId="Zkladntext1">
    <w:name w:val="Základní text1"/>
    <w:basedOn w:val="Normln"/>
    <w:rsid w:val="00541A18"/>
    <w:pPr>
      <w:shd w:val="clear" w:color="auto" w:fill="FFFFFF"/>
      <w:spacing w:after="540" w:line="278" w:lineRule="exact"/>
      <w:ind w:left="397" w:right="40" w:hanging="380"/>
      <w:jc w:val="center"/>
    </w:pPr>
    <w:rPr>
      <w:rFonts w:ascii="Times New Roman" w:eastAsia="Times New Roman" w:hAnsi="Times New Roman"/>
      <w:sz w:val="21"/>
      <w:szCs w:val="21"/>
      <w:lang w:val="cs-CZ"/>
    </w:rPr>
  </w:style>
  <w:style w:type="character" w:customStyle="1" w:styleId="h1a2">
    <w:name w:val="h1a2"/>
    <w:basedOn w:val="Standardnpsmoodstavce"/>
    <w:rsid w:val="00541A18"/>
    <w:rPr>
      <w:vanish w:val="0"/>
      <w:webHidden w:val="0"/>
      <w:sz w:val="24"/>
      <w:szCs w:val="24"/>
      <w:specVanish w:val="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41A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1A18"/>
    <w:rPr>
      <w:rFonts w:ascii="Segoe UI" w:eastAsia="Calibri" w:hAnsi="Segoe UI" w:cs="Segoe UI"/>
      <w:sz w:val="18"/>
      <w:szCs w:val="18"/>
      <w:lang w:val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41A18"/>
    <w:pPr>
      <w:spacing w:after="200"/>
    </w:pPr>
    <w:rPr>
      <w:rFonts w:ascii="Calibri" w:eastAsia="Calibri" w:hAnsi="Calibri"/>
      <w:b/>
      <w:bCs/>
      <w:lang w:val="en-US"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41A18"/>
    <w:rPr>
      <w:rFonts w:ascii="Calibri" w:eastAsia="Calibri" w:hAnsi="Calibri"/>
      <w:b/>
      <w:bCs/>
      <w:sz w:val="20"/>
      <w:szCs w:val="20"/>
      <w:lang w:val="en-US" w:eastAsia="cs-CZ"/>
    </w:rPr>
  </w:style>
  <w:style w:type="paragraph" w:styleId="Revize">
    <w:name w:val="Revision"/>
    <w:hidden/>
    <w:uiPriority w:val="99"/>
    <w:semiHidden/>
    <w:rsid w:val="00262447"/>
    <w:pPr>
      <w:spacing w:after="0" w:line="240" w:lineRule="auto"/>
    </w:pPr>
    <w:rPr>
      <w:rFonts w:ascii="Calibri" w:eastAsia="Calibri" w:hAnsi="Calibri"/>
      <w:sz w:val="24"/>
      <w:szCs w:val="24"/>
      <w:lang w:val="en-US"/>
    </w:rPr>
  </w:style>
  <w:style w:type="character" w:styleId="Zstupntext">
    <w:name w:val="Placeholder Text"/>
    <w:basedOn w:val="Standardnpsmoodstavce"/>
    <w:uiPriority w:val="99"/>
    <w:semiHidden/>
    <w:rsid w:val="005C015B"/>
    <w:rPr>
      <w:color w:val="808080"/>
    </w:rPr>
  </w:style>
  <w:style w:type="character" w:customStyle="1" w:styleId="Styl1">
    <w:name w:val="Styl1"/>
    <w:basedOn w:val="Standardnpsmoodstavce"/>
    <w:uiPriority w:val="1"/>
    <w:rsid w:val="008201CF"/>
    <w:rPr>
      <w:rFonts w:ascii="Garamond" w:hAnsi="Garamond"/>
      <w:sz w:val="24"/>
    </w:rPr>
  </w:style>
  <w:style w:type="character" w:customStyle="1" w:styleId="Smlouva">
    <w:name w:val="Smlouva"/>
    <w:basedOn w:val="Standardnpsmoodstavce"/>
    <w:uiPriority w:val="1"/>
    <w:qFormat/>
    <w:rsid w:val="006A4D43"/>
    <w:rPr>
      <w:rFonts w:ascii="Garamond" w:hAnsi="Garamond"/>
      <w:sz w:val="24"/>
      <w:lang w:val="cs-CZ"/>
    </w:rPr>
  </w:style>
  <w:style w:type="character" w:customStyle="1" w:styleId="Smlouvatun">
    <w:name w:val="Smlouva tučně"/>
    <w:basedOn w:val="Standardnpsmoodstavce"/>
    <w:uiPriority w:val="1"/>
    <w:rsid w:val="00C47AB7"/>
    <w:rPr>
      <w:rFonts w:ascii="Garamond" w:hAnsi="Garamond"/>
      <w:b/>
      <w:sz w:val="24"/>
    </w:rPr>
  </w:style>
  <w:style w:type="character" w:customStyle="1" w:styleId="smlouvy">
    <w:name w:val="č. smlouvy"/>
    <w:basedOn w:val="Standardnpsmoodstavce"/>
    <w:uiPriority w:val="1"/>
    <w:rsid w:val="00D937B8"/>
    <w:rPr>
      <w:rFonts w:ascii="Garamond" w:hAnsi="Garamond"/>
      <w:b/>
      <w:sz w:val="28"/>
    </w:rPr>
  </w:style>
  <w:style w:type="character" w:customStyle="1" w:styleId="Smlouvamal">
    <w:name w:val="Smlouva malé"/>
    <w:basedOn w:val="Standardnpsmoodstavce"/>
    <w:uiPriority w:val="1"/>
    <w:rsid w:val="00D434C1"/>
    <w:rPr>
      <w:rFonts w:ascii="Garamond" w:hAnsi="Garamond"/>
      <w:b/>
      <w:sz w:val="20"/>
    </w:rPr>
  </w:style>
  <w:style w:type="character" w:customStyle="1" w:styleId="Smlouvamalnetun">
    <w:name w:val="Smlouva malé netučné"/>
    <w:basedOn w:val="Standardnpsmoodstavce"/>
    <w:uiPriority w:val="1"/>
    <w:rsid w:val="000A6FDF"/>
    <w:rPr>
      <w:rFonts w:ascii="Garamond" w:hAnsi="Garamond"/>
      <w:sz w:val="20"/>
    </w:r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2C3169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val="cs-CZ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2C3169"/>
    <w:rPr>
      <w:rFonts w:asciiTheme="minorHAnsi" w:hAnsiTheme="minorHAnsi" w:cstheme="minorBidi"/>
      <w:szCs w:val="22"/>
    </w:rPr>
  </w:style>
  <w:style w:type="character" w:customStyle="1" w:styleId="Smlouva11-T">
    <w:name w:val="Smlouva 11 - T"/>
    <w:basedOn w:val="Standardnpsmoodstavce"/>
    <w:uiPriority w:val="1"/>
    <w:rsid w:val="00FF2BC4"/>
    <w:rPr>
      <w:rFonts w:ascii="Garamond" w:hAnsi="Garamond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shr.cz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wnload\Kupn&#237;%20smlouva%20-%20p&#345;&#237;prava%20&#250;pravy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14C9D66C42C414BBE708782C1277E0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EE134B-DA39-48CF-959D-CF453546E6A2}"/>
      </w:docPartPr>
      <w:docPartBody>
        <w:p w:rsidR="00A4380A" w:rsidRDefault="00FC07CF" w:rsidP="00FC07CF">
          <w:pPr>
            <w:pStyle w:val="014C9D66C42C414BBE708782C1277E0D73"/>
          </w:pPr>
          <w:r w:rsidRPr="003F42F8">
            <w:rPr>
              <w:rStyle w:val="Zstupntext"/>
              <w:rFonts w:ascii="Garamond" w:hAnsi="Garamond"/>
              <w:color w:val="FF0000"/>
              <w:lang w:val="cs-CZ"/>
            </w:rPr>
            <w:t>vedoucí zaměstnanec Správy v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 </w:t>
          </w:r>
          <w:r w:rsidRPr="003F42F8">
            <w:rPr>
              <w:rStyle w:val="Zstupntext"/>
              <w:rFonts w:ascii="Garamond" w:hAnsi="Garamond"/>
              <w:color w:val="FF0000"/>
              <w:lang w:val="cs-CZ"/>
            </w:rPr>
            <w:t>souladu s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 </w:t>
          </w:r>
          <w:r w:rsidRPr="003F42F8">
            <w:rPr>
              <w:rStyle w:val="Zstupntext"/>
              <w:rFonts w:ascii="Garamond" w:hAnsi="Garamond"/>
              <w:color w:val="FF0000"/>
              <w:lang w:val="cs-CZ"/>
            </w:rPr>
            <w:t>Podpisovým řádem Správy, v platném znění</w:t>
          </w:r>
        </w:p>
      </w:docPartBody>
    </w:docPart>
    <w:docPart>
      <w:docPartPr>
        <w:name w:val="FC4E376FBF0E45F2B5583454BE88EFC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38564F3-5C53-4A5B-BB75-F78B54F0A85F}"/>
      </w:docPartPr>
      <w:docPartBody>
        <w:p w:rsidR="00A4380A" w:rsidRDefault="00FC07CF" w:rsidP="00FC07CF">
          <w:pPr>
            <w:pStyle w:val="FC4E376FBF0E45F2B5583454BE88EFC772"/>
          </w:pPr>
          <w:r w:rsidRPr="003F42F8">
            <w:rPr>
              <w:rStyle w:val="Zstupntext"/>
              <w:rFonts w:ascii="Garamond" w:hAnsi="Garamond"/>
              <w:color w:val="FF0000"/>
              <w:lang w:val="cs-CZ"/>
            </w:rPr>
            <w:t>zadejte číslo smlouvy</w:t>
          </w:r>
        </w:p>
      </w:docPartBody>
    </w:docPart>
    <w:docPart>
      <w:docPartPr>
        <w:name w:val="854521F0C081437C9706AD529C58A98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2461E1-5F4D-4523-B587-90F6C5B2C670}"/>
      </w:docPartPr>
      <w:docPartBody>
        <w:p w:rsidR="00A4380A" w:rsidRDefault="00FC07CF" w:rsidP="00FC07CF">
          <w:pPr>
            <w:pStyle w:val="854521F0C081437C9706AD529C58A98571"/>
          </w:pPr>
          <w:r w:rsidRPr="003F42F8">
            <w:rPr>
              <w:rStyle w:val="Zstupntext"/>
              <w:rFonts w:ascii="Garamond" w:hAnsi="Garamond"/>
              <w:lang w:val="cs-CZ"/>
            </w:rPr>
            <w:t>ředitel IZ</w:t>
          </w:r>
        </w:p>
      </w:docPartBody>
    </w:docPart>
    <w:docPart>
      <w:docPartPr>
        <w:name w:val="4C0DAF9C053040099ADB729B0DC9875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861FA38-7033-4025-9040-078FEBB5B3D4}"/>
      </w:docPartPr>
      <w:docPartBody>
        <w:p w:rsidR="00A4380A" w:rsidRDefault="00FC07CF" w:rsidP="00FC07CF">
          <w:pPr>
            <w:pStyle w:val="4C0DAF9C053040099ADB729B0DC9875171"/>
          </w:pPr>
          <w:r w:rsidRPr="003F42F8">
            <w:rPr>
              <w:rStyle w:val="Zstupntext"/>
              <w:rFonts w:ascii="Garamond" w:hAnsi="Garamond"/>
              <w:color w:val="FF0000"/>
              <w:lang w:val="cs-CZ"/>
            </w:rPr>
            <w:t>zadejte telefon</w:t>
          </w:r>
        </w:p>
      </w:docPartBody>
    </w:docPart>
    <w:docPart>
      <w:docPartPr>
        <w:name w:val="BC099ED8C8CF4A3C993FFE68B9BC316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BDF3A25-5E68-4E5A-80F4-0E95F23524D0}"/>
      </w:docPartPr>
      <w:docPartBody>
        <w:p w:rsidR="00A4380A" w:rsidRDefault="00FC07CF" w:rsidP="00FC07CF">
          <w:pPr>
            <w:pStyle w:val="BC099ED8C8CF4A3C993FFE68B9BC316169"/>
          </w:pPr>
          <w:r w:rsidRPr="003F42F8">
            <w:rPr>
              <w:rStyle w:val="Zstupntext"/>
              <w:rFonts w:ascii="Garamond" w:hAnsi="Garamond"/>
              <w:color w:val="FF0000"/>
              <w:lang w:val="cs-CZ"/>
            </w:rPr>
            <w:t>zadejte faxové číslo</w:t>
          </w:r>
        </w:p>
      </w:docPartBody>
    </w:docPart>
    <w:docPart>
      <w:docPartPr>
        <w:name w:val="C6C09CD1115A4FE58EA432DD80FC7F9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B8394FC-6C44-45C7-B892-91FFA331CAFE}"/>
      </w:docPartPr>
      <w:docPartBody>
        <w:p w:rsidR="00A4380A" w:rsidRDefault="00FC07CF" w:rsidP="00FC07CF">
          <w:pPr>
            <w:pStyle w:val="C6C09CD1115A4FE58EA432DD80FC7F9369"/>
          </w:pPr>
          <w:r w:rsidRPr="003F42F8">
            <w:rPr>
              <w:rStyle w:val="Zstupntext"/>
              <w:rFonts w:ascii="Garamond" w:hAnsi="Garamond"/>
              <w:color w:val="FF0000"/>
              <w:lang w:val="cs-CZ"/>
            </w:rPr>
            <w:t>zadejte e-mail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 xml:space="preserve"> po @</w:t>
          </w:r>
        </w:p>
      </w:docPartBody>
    </w:docPart>
    <w:docPart>
      <w:docPartPr>
        <w:name w:val="E801B0AD94AB45C5876D47EB529785C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959CED4-FF60-471B-92F2-A70869AF6DA9}"/>
      </w:docPartPr>
      <w:docPartBody>
        <w:p w:rsidR="006A7CB1" w:rsidRDefault="00FC07CF" w:rsidP="00FC07CF">
          <w:pPr>
            <w:pStyle w:val="E801B0AD94AB45C5876D47EB529785CD65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zadejte název včetně dodatku např.</w:t>
          </w:r>
          <w:r w:rsidRPr="00406A43">
            <w:rPr>
              <w:rStyle w:val="Zstupntext"/>
              <w:rFonts w:ascii="Garamond" w:hAnsi="Garamond"/>
              <w:color w:val="FF0000"/>
              <w:lang w:val="cs-CZ"/>
            </w:rPr>
            <w:t xml:space="preserve"> s. r. o. apod.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 xml:space="preserve"> nebo jméno</w:t>
          </w:r>
        </w:p>
      </w:docPartBody>
    </w:docPart>
    <w:docPart>
      <w:docPartPr>
        <w:name w:val="1A5D42A275884203BD5FC7544055276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C9EC5E4-E15F-4DD4-8D5D-63AF08E148EA}"/>
      </w:docPartPr>
      <w:docPartBody>
        <w:p w:rsidR="006A7CB1" w:rsidRDefault="00FC07CF" w:rsidP="00FC07CF">
          <w:pPr>
            <w:pStyle w:val="1A5D42A275884203BD5FC7544055276665"/>
          </w:pPr>
          <w:r w:rsidRPr="00406A43">
            <w:rPr>
              <w:rStyle w:val="Zstupntext"/>
              <w:rFonts w:ascii="Garamond" w:hAnsi="Garamond"/>
              <w:color w:val="FF0000"/>
              <w:lang w:val="cs-CZ"/>
            </w:rPr>
            <w:t>zadejte adresu</w:t>
          </w:r>
        </w:p>
      </w:docPartBody>
    </w:docPart>
    <w:docPart>
      <w:docPartPr>
        <w:name w:val="10E8C3508210477483955EF52B56176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5D567E1-5124-4D4F-87C5-82152E0D0AE3}"/>
      </w:docPartPr>
      <w:docPartBody>
        <w:p w:rsidR="006A7CB1" w:rsidRDefault="00FC07CF" w:rsidP="00FC07CF">
          <w:pPr>
            <w:pStyle w:val="10E8C3508210477483955EF52B56176365"/>
          </w:pPr>
          <w:r w:rsidRPr="00406A43">
            <w:rPr>
              <w:rStyle w:val="Zstupntext"/>
              <w:rFonts w:ascii="Garamond" w:hAnsi="Garamond"/>
              <w:color w:val="FF0000"/>
              <w:lang w:val="cs-CZ"/>
            </w:rPr>
            <w:t>zadejte adresu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,</w:t>
          </w:r>
          <w:r w:rsidRPr="00406A43">
            <w:rPr>
              <w:rStyle w:val="Zstupntext"/>
              <w:rFonts w:ascii="Garamond" w:hAnsi="Garamond"/>
              <w:color w:val="FF0000"/>
              <w:lang w:val="cs-CZ"/>
            </w:rPr>
            <w:t xml:space="preserve"> je-li odlišná od adresy sídla – jinak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 xml:space="preserve"> stiskněte jednou mezerník</w:t>
          </w:r>
        </w:p>
      </w:docPartBody>
    </w:docPart>
    <w:docPart>
      <w:docPartPr>
        <w:name w:val="D601992707F144B68EFC49BD1A14155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D5DADCE-51D9-4C1B-9C3A-AC68C58943B0}"/>
      </w:docPartPr>
      <w:docPartBody>
        <w:p w:rsidR="006A7CB1" w:rsidRDefault="00FC07CF" w:rsidP="00FC07CF">
          <w:pPr>
            <w:pStyle w:val="D601992707F144B68EFC49BD1A14155163"/>
          </w:pPr>
          <w:r w:rsidRPr="00356707">
            <w:rPr>
              <w:rStyle w:val="Zstupntext"/>
              <w:rFonts w:ascii="Garamond" w:hAnsi="Garamond"/>
              <w:color w:val="FF0000"/>
              <w:lang w:val="cs-CZ"/>
            </w:rPr>
            <w:t>X 0000 vedená u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 xml:space="preserve"> …nebo v případě FO datum zápisu do ŽR</w:t>
          </w:r>
        </w:p>
      </w:docPartBody>
    </w:docPart>
    <w:docPart>
      <w:docPartPr>
        <w:name w:val="54A395AA182546FA8EEDC3E104414B6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3E34904-863D-461E-B568-49F6EB8489E2}"/>
      </w:docPartPr>
      <w:docPartBody>
        <w:p w:rsidR="006A7CB1" w:rsidRDefault="00FC07CF" w:rsidP="00FC07CF">
          <w:pPr>
            <w:pStyle w:val="54A395AA182546FA8EEDC3E104414B6662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 xml:space="preserve">zastoupení dle OR či u FO </w:t>
          </w:r>
          <w:r w:rsidRPr="00464961">
            <w:rPr>
              <w:rStyle w:val="Zstupntext"/>
              <w:rFonts w:ascii="Garamond" w:hAnsi="Garamond"/>
              <w:color w:val="FF0000"/>
              <w:lang w:val="cs-CZ"/>
            </w:rPr>
            <w:t>město</w:t>
          </w:r>
          <w:r w:rsidRPr="008339D0">
            <w:rPr>
              <w:rFonts w:ascii="Garamond" w:hAnsi="Garamond" w:cs="Arial"/>
              <w:color w:val="FF0000"/>
              <w:lang w:val="cs-CZ"/>
            </w:rPr>
            <w:t>; evidenční číslo, číslo jednací ŽL</w:t>
          </w:r>
        </w:p>
      </w:docPartBody>
    </w:docPart>
    <w:docPart>
      <w:docPartPr>
        <w:name w:val="DefaultPlaceholder_2267570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02D1145-3339-41F4-AEDE-3F1C0A685005}"/>
      </w:docPartPr>
      <w:docPartBody>
        <w:p w:rsidR="006A7CB1" w:rsidRDefault="006A7CB1">
          <w:r w:rsidRPr="003A6229">
            <w:rPr>
              <w:rStyle w:val="Zstupntext"/>
            </w:rPr>
            <w:t>Klepněte sem a zadejte text.</w:t>
          </w:r>
        </w:p>
      </w:docPartBody>
    </w:docPart>
    <w:docPart>
      <w:docPartPr>
        <w:name w:val="9E3C9FF5D9F44B46BF270132AA4C4A0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B243E9C-6013-4359-A367-6256DB034E5C}"/>
      </w:docPartPr>
      <w:docPartBody>
        <w:p w:rsidR="006A7CB1" w:rsidRDefault="00FC07CF" w:rsidP="00FC07CF">
          <w:pPr>
            <w:pStyle w:val="9E3C9FF5D9F44B46BF270132AA4C4A025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IČO – 8 znaků</w:t>
          </w:r>
        </w:p>
      </w:docPartBody>
    </w:docPart>
    <w:docPart>
      <w:docPartPr>
        <w:name w:val="84A0EBB45F804ACB83C76EBB09D4D7D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A080D20-1D40-48A5-9FDB-19CF50460258}"/>
      </w:docPartPr>
      <w:docPartBody>
        <w:p w:rsidR="006A7CB1" w:rsidRDefault="00FC07CF" w:rsidP="00FC07CF">
          <w:pPr>
            <w:pStyle w:val="84A0EBB45F804ACB83C76EBB09D4D7D35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DIČ – neplátce DPH stisknout jedenkrát mezerník</w:t>
          </w:r>
        </w:p>
      </w:docPartBody>
    </w:docPart>
    <w:docPart>
      <w:docPartPr>
        <w:name w:val="C476E339123445EA9A2FC3E6E04A374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91C113A-8D24-4D1D-B519-C1638FA38821}"/>
      </w:docPartPr>
      <w:docPartBody>
        <w:p w:rsidR="006A7CB1" w:rsidRDefault="00FC07CF" w:rsidP="00FC07CF">
          <w:pPr>
            <w:pStyle w:val="C476E339123445EA9A2FC3E6E04A37435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bankovní ústav</w:t>
          </w:r>
        </w:p>
      </w:docPartBody>
    </w:docPart>
    <w:docPart>
      <w:docPartPr>
        <w:name w:val="D6569010661A44B284FBA4506F0D968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4C91147-631F-4A33-9FE8-1862272E16CE}"/>
      </w:docPartPr>
      <w:docPartBody>
        <w:p w:rsidR="006A7CB1" w:rsidRDefault="00FC07CF" w:rsidP="00FC07CF">
          <w:pPr>
            <w:pStyle w:val="D6569010661A44B284FBA4506F0D96805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zadejte číslo svého účtu</w:t>
          </w:r>
        </w:p>
      </w:docPartBody>
    </w:docPart>
    <w:docPart>
      <w:docPartPr>
        <w:name w:val="BC1E1B4EFE26437197E1A82A39CC699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4DC6B0F-D9B8-46FA-A235-54F45DB5D2C6}"/>
      </w:docPartPr>
      <w:docPartBody>
        <w:p w:rsidR="006A7CB1" w:rsidRDefault="00FC07CF" w:rsidP="00FC07CF">
          <w:pPr>
            <w:pStyle w:val="BC1E1B4EFE26437197E1A82A39CC699B5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zadejte kontaktní osobu</w:t>
          </w:r>
        </w:p>
      </w:docPartBody>
    </w:docPart>
    <w:docPart>
      <w:docPartPr>
        <w:name w:val="D4889BF01EE24343AF62090FB880D41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512D490-3480-46DB-869E-A4AB1A449A72}"/>
      </w:docPartPr>
      <w:docPartBody>
        <w:p w:rsidR="006A7CB1" w:rsidRDefault="00FC07CF" w:rsidP="00FC07CF">
          <w:pPr>
            <w:pStyle w:val="D4889BF01EE24343AF62090FB880D4145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zadejte kontaktní telefon</w:t>
          </w:r>
        </w:p>
      </w:docPartBody>
    </w:docPart>
    <w:docPart>
      <w:docPartPr>
        <w:name w:val="D3AA9AB7BBC041B78F81DCA01757D84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C44D788-6D84-4961-9BAC-1969D2712A48}"/>
      </w:docPartPr>
      <w:docPartBody>
        <w:p w:rsidR="006A7CB1" w:rsidRDefault="00FC07CF" w:rsidP="00FC07CF">
          <w:pPr>
            <w:pStyle w:val="D3AA9AB7BBC041B78F81DCA01757D84E5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pokud nemáte fax, stiskněte jednou mezerník</w:t>
          </w:r>
        </w:p>
      </w:docPartBody>
    </w:docPart>
    <w:docPart>
      <w:docPartPr>
        <w:name w:val="3499881A853B430E85FB3707A2AFD31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76A23F6-0DCD-4CA8-9102-D08A7935BC97}"/>
      </w:docPartPr>
      <w:docPartBody>
        <w:p w:rsidR="006A7CB1" w:rsidRDefault="00FC07CF" w:rsidP="00FC07CF">
          <w:pPr>
            <w:pStyle w:val="3499881A853B430E85FB3707A2AFD3175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identifikace datové schránky – nemáte-li, stiskněte jednou mezerník</w:t>
          </w:r>
        </w:p>
      </w:docPartBody>
    </w:docPart>
    <w:docPart>
      <w:docPartPr>
        <w:name w:val="0D5AA7F7F9424C558B3C2DAB253A586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EA5F848-13C8-4545-8062-6E5BC77D76BC}"/>
      </w:docPartPr>
      <w:docPartBody>
        <w:p w:rsidR="006A7CB1" w:rsidRDefault="00FC07CF" w:rsidP="00FC07CF">
          <w:pPr>
            <w:pStyle w:val="0D5AA7F7F9424C558B3C2DAB253A586A54"/>
          </w:pPr>
          <w:r w:rsidRPr="00FA2EF5">
            <w:rPr>
              <w:rStyle w:val="Zstupntext"/>
              <w:rFonts w:ascii="Garamond" w:hAnsi="Garamond"/>
              <w:color w:val="FF0000"/>
            </w:rPr>
            <w:t>Vyberte zda PO či FO</w:t>
          </w:r>
        </w:p>
      </w:docPartBody>
    </w:docPart>
    <w:docPart>
      <w:docPartPr>
        <w:name w:val="022EDE3300784BF190719E8B1228C63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4EF9372-8429-4715-800C-548E523D6459}"/>
      </w:docPartPr>
      <w:docPartBody>
        <w:p w:rsidR="006A7CB1" w:rsidRDefault="00FC07CF" w:rsidP="00FC07CF">
          <w:pPr>
            <w:pStyle w:val="022EDE3300784BF190719E8B1228C63A53"/>
          </w:pPr>
          <w:r w:rsidRPr="00FA2EF5">
            <w:rPr>
              <w:rStyle w:val="Zstupntext"/>
              <w:rFonts w:ascii="Garamond" w:hAnsi="Garamond"/>
              <w:color w:val="FF0000"/>
            </w:rPr>
            <w:t>Vyberte zda PO či FO</w:t>
          </w:r>
        </w:p>
      </w:docPartBody>
    </w:docPart>
    <w:docPart>
      <w:docPartPr>
        <w:name w:val="079DF2C3680F4107B9DB6F9CE6FD999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40B5132-CCAA-440D-A222-0D33D8042082}"/>
      </w:docPartPr>
      <w:docPartBody>
        <w:p w:rsidR="006A7CB1" w:rsidRDefault="00FC07CF" w:rsidP="00FC07CF">
          <w:pPr>
            <w:pStyle w:val="079DF2C3680F4107B9DB6F9CE6FD999F52"/>
          </w:pPr>
          <w:r w:rsidRPr="00FA2EF5">
            <w:rPr>
              <w:rStyle w:val="Zstupntext"/>
              <w:rFonts w:ascii="Garamond" w:hAnsi="Garamond"/>
              <w:color w:val="FF0000"/>
            </w:rPr>
            <w:t>Vyberte zda PO či FO</w:t>
          </w:r>
        </w:p>
      </w:docPartBody>
    </w:docPart>
    <w:docPart>
      <w:docPartPr>
        <w:name w:val="D0B20A4567154534AB897B1092036D0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99D5BBF-212F-4325-969B-3AB723E392AF}"/>
      </w:docPartPr>
      <w:docPartBody>
        <w:p w:rsidR="006A7CB1" w:rsidRDefault="00FC07CF" w:rsidP="00FC07CF">
          <w:pPr>
            <w:pStyle w:val="D0B20A4567154534AB897B1092036D0B51"/>
          </w:pPr>
          <w:r w:rsidRPr="00FA2EF5">
            <w:rPr>
              <w:rStyle w:val="Zstupntext"/>
              <w:rFonts w:ascii="Garamond" w:hAnsi="Garamond"/>
              <w:color w:val="FF0000"/>
            </w:rPr>
            <w:t>Vyberte zda PO či FO</w:t>
          </w:r>
        </w:p>
      </w:docPartBody>
    </w:docPart>
    <w:docPart>
      <w:docPartPr>
        <w:name w:val="16F89F634B364F0BB09E40C103BFA06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553016C-868F-41D9-BF07-14E8D1285AAE}"/>
      </w:docPartPr>
      <w:docPartBody>
        <w:p w:rsidR="00F17FCB" w:rsidRDefault="00FC07CF" w:rsidP="00FC07CF">
          <w:pPr>
            <w:pStyle w:val="16F89F634B364F0BB09E40C103BFA06A41"/>
          </w:pPr>
          <w:r w:rsidRPr="0062623D">
            <w:rPr>
              <w:rStyle w:val="Zstupntext"/>
              <w:rFonts w:ascii="Garamond" w:hAnsi="Garamond"/>
              <w:color w:val="FF0000"/>
              <w:lang w:val="cs-CZ"/>
            </w:rPr>
            <w:t>XXXX</w:t>
          </w:r>
        </w:p>
      </w:docPartBody>
    </w:docPart>
    <w:docPart>
      <w:docPartPr>
        <w:name w:val="6EACA55EAD83471F8111CAC54EAEA51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7E8F2A3-E178-4379-B020-02124325458A}"/>
      </w:docPartPr>
      <w:docPartBody>
        <w:p w:rsidR="00F17FCB" w:rsidRDefault="00FC07CF" w:rsidP="00FC07CF">
          <w:pPr>
            <w:pStyle w:val="6EACA55EAD83471F8111CAC54EAEA51D41"/>
          </w:pPr>
          <w:r w:rsidRPr="0062623D">
            <w:rPr>
              <w:rStyle w:val="Zstupntext"/>
              <w:rFonts w:ascii="Garamond" w:hAnsi="Garamond"/>
              <w:color w:val="FF0000"/>
              <w:lang w:val="cs-CZ"/>
            </w:rPr>
            <w:t>XX-XXX – název VZ</w:t>
          </w:r>
        </w:p>
      </w:docPartBody>
    </w:docPart>
    <w:docPart>
      <w:docPartPr>
        <w:name w:val="ADDB6B72204646F49D424C4C78859C9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BE739AF-530A-402B-8097-9D03D87CCE2A}"/>
      </w:docPartPr>
      <w:docPartBody>
        <w:p w:rsidR="00F17FCB" w:rsidRDefault="00FC07CF" w:rsidP="00FC07CF">
          <w:pPr>
            <w:pStyle w:val="ADDB6B72204646F49D424C4C78859C9540"/>
          </w:pPr>
          <w:r w:rsidRPr="0062623D">
            <w:rPr>
              <w:rStyle w:val="Zstupntext"/>
              <w:rFonts w:ascii="Garamond" w:hAnsi="Garamond"/>
              <w:color w:val="FF0000"/>
              <w:lang w:val="cs-CZ"/>
            </w:rPr>
            <w:t>XX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-SSHR</w:t>
          </w:r>
        </w:p>
      </w:docPartBody>
    </w:docPart>
    <w:docPart>
      <w:docPartPr>
        <w:name w:val="B3B808E05CC546E7A19AA7C08629954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AFCA8C9-6D17-4A46-8937-086481707908}"/>
      </w:docPartPr>
      <w:docPartBody>
        <w:p w:rsidR="00F17FCB" w:rsidRDefault="00FC07CF" w:rsidP="00FC07CF">
          <w:pPr>
            <w:pStyle w:val="B3B808E05CC546E7A19AA7C08629954439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doplň předmět smlouvy včetně množství – tj. číselného vyjádření</w:t>
          </w:r>
        </w:p>
      </w:docPartBody>
    </w:docPart>
    <w:docPart>
      <w:docPartPr>
        <w:name w:val="7DF6A0F6370647BA858E5843666B398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2B0E7EC-5679-4CAC-95C2-DCFBA0D4AA6B}"/>
      </w:docPartPr>
      <w:docPartBody>
        <w:p w:rsidR="00F17FCB" w:rsidRDefault="00FC07CF" w:rsidP="00FC07CF">
          <w:pPr>
            <w:pStyle w:val="7DF6A0F6370647BA858E5843666B398532"/>
          </w:pPr>
          <w:r w:rsidRPr="00EA666A">
            <w:rPr>
              <w:rStyle w:val="Zstupntext"/>
              <w:rFonts w:ascii="Garamond" w:hAnsi="Garamond"/>
              <w:color w:val="FF0000"/>
              <w:sz w:val="24"/>
            </w:rPr>
            <w:t>číslo</w:t>
          </w:r>
        </w:p>
      </w:docPartBody>
    </w:docPart>
    <w:docPart>
      <w:docPartPr>
        <w:name w:val="D54B031AC3544CCE8CD7B693798EAAA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ED4D5C0-D2F4-47F1-BE40-7DB57C23A349}"/>
      </w:docPartPr>
      <w:docPartBody>
        <w:p w:rsidR="00F17FCB" w:rsidRDefault="00FC07CF" w:rsidP="00FC07CF">
          <w:pPr>
            <w:pStyle w:val="D54B031AC3544CCE8CD7B693798EAAA532"/>
          </w:pP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Mož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r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at tečku, nebo dílčí dodávka</w:t>
          </w:r>
        </w:p>
      </w:docPartBody>
    </w:docPart>
    <w:docPart>
      <w:docPartPr>
        <w:name w:val="B32583E3F48D4AD892C442B874D97F2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6068558-2513-4C34-AE0B-AC52CD036017}"/>
      </w:docPartPr>
      <w:docPartBody>
        <w:p w:rsidR="00F17FCB" w:rsidRDefault="00FC07CF" w:rsidP="00FC07CF">
          <w:pPr>
            <w:pStyle w:val="B32583E3F48D4AD892C442B874D97F2F31"/>
          </w:pP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Mož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r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at tečku, nebo dílčí dodávka</w:t>
          </w:r>
        </w:p>
      </w:docPartBody>
    </w:docPart>
    <w:docPart>
      <w:docPartPr>
        <w:name w:val="3685E9AF53A24ACAA8B037F299CF899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D341934-AF88-4CA1-B63D-E332A9F53137}"/>
      </w:docPartPr>
      <w:docPartBody>
        <w:p w:rsidR="00F17FCB" w:rsidRDefault="00FC07CF" w:rsidP="00FC07CF">
          <w:pPr>
            <w:pStyle w:val="3685E9AF53A24ACAA8B037F299CF899631"/>
          </w:pPr>
          <w:r w:rsidRPr="00D30144">
            <w:rPr>
              <w:rStyle w:val="Zstupntext"/>
              <w:rFonts w:ascii="Garamond" w:hAnsi="Garamond"/>
              <w:color w:val="FF0000"/>
              <w:lang w:val="cs-CZ"/>
            </w:rPr>
            <w:t>číselné vyjádření</w:t>
          </w:r>
        </w:p>
      </w:docPartBody>
    </w:docPart>
    <w:docPart>
      <w:docPartPr>
        <w:name w:val="F89A466EDBB940D3810884428114E89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1932203-5B0B-4664-9517-DB927E61DBEF}"/>
      </w:docPartPr>
      <w:docPartBody>
        <w:p w:rsidR="00F17FCB" w:rsidRDefault="00FC07CF" w:rsidP="00FC07CF">
          <w:pPr>
            <w:pStyle w:val="F89A466EDBB940D3810884428114E89931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slovní</w:t>
          </w:r>
          <w:r w:rsidRPr="00D30144">
            <w:rPr>
              <w:rStyle w:val="Zstupntext"/>
              <w:rFonts w:ascii="Garamond" w:hAnsi="Garamond"/>
              <w:color w:val="FF0000"/>
              <w:lang w:val="cs-CZ"/>
            </w:rPr>
            <w:t xml:space="preserve"> vyjádření</w:t>
          </w:r>
        </w:p>
      </w:docPartBody>
    </w:docPart>
    <w:docPart>
      <w:docPartPr>
        <w:name w:val="118B2CCD90234CF6B8B09BF8D1F206F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3D374C5-EC34-4B08-BA20-967A9EF2BA2B}"/>
      </w:docPartPr>
      <w:docPartBody>
        <w:p w:rsidR="00F17FCB" w:rsidRDefault="00FC07CF" w:rsidP="00FC07CF">
          <w:pPr>
            <w:pStyle w:val="118B2CCD90234CF6B8B09BF8D1F206F531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vybrat vhodné</w:t>
          </w:r>
        </w:p>
      </w:docPartBody>
    </w:docPart>
    <w:docPart>
      <w:docPartPr>
        <w:name w:val="07D15450E50442A3AC9E844B90AF0D6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93EAD29-B0E3-41FA-9699-3BEEE6009E3A}"/>
      </w:docPartPr>
      <w:docPartBody>
        <w:p w:rsidR="00F17FCB" w:rsidRDefault="00FC07CF" w:rsidP="00FC07CF">
          <w:pPr>
            <w:pStyle w:val="07D15450E50442A3AC9E844B90AF0D6530"/>
          </w:pP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Mož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r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at prázdnotu, nebo dílčí dodávka</w:t>
          </w:r>
        </w:p>
      </w:docPartBody>
    </w:docPart>
    <w:docPart>
      <w:docPartPr>
        <w:name w:val="305476CE191048DCB64B4D39EBF6ED6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9528549-5C56-4EE0-9773-D23692B55790}"/>
      </w:docPartPr>
      <w:docPartBody>
        <w:p w:rsidR="00F17FCB" w:rsidRDefault="00FC07CF" w:rsidP="00FC07CF">
          <w:pPr>
            <w:pStyle w:val="305476CE191048DCB64B4D39EBF6ED6F30"/>
          </w:pP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Mož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r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at prázdnotu, nebo dílčí dodávka</w:t>
          </w:r>
        </w:p>
      </w:docPartBody>
    </w:docPart>
    <w:docPart>
      <w:docPartPr>
        <w:name w:val="6D0BA870FB664BDA8321E40B8762F09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FBFABA3-8413-411B-AE1E-A4908F687573}"/>
      </w:docPartPr>
      <w:docPartBody>
        <w:p w:rsidR="00F17FCB" w:rsidRDefault="00FC07CF" w:rsidP="00FC07CF">
          <w:pPr>
            <w:pStyle w:val="6D0BA870FB664BDA8321E40B8762F09E30"/>
          </w:pP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Mož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r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at prázdnotu, nebo dílčí dodávka</w:t>
          </w:r>
        </w:p>
      </w:docPartBody>
    </w:docPart>
    <w:docPart>
      <w:docPartPr>
        <w:name w:val="421938CEBABB4D5997B2D1B008FB418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204282E-B720-4B75-B444-B368C28A0C0B}"/>
      </w:docPartPr>
      <w:docPartBody>
        <w:p w:rsidR="00F17FCB" w:rsidRDefault="00FC07CF" w:rsidP="00FC07CF">
          <w:pPr>
            <w:pStyle w:val="421938CEBABB4D5997B2D1B008FB418430"/>
          </w:pP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Mož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r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at prázdnotu, nebo dílčí dodávka</w:t>
          </w:r>
        </w:p>
      </w:docPartBody>
    </w:docPart>
    <w:docPart>
      <w:docPartPr>
        <w:name w:val="34D65ABD22CF4D6DB6E836275191F89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EF8EF4A-3239-48B9-AE4B-4527C31CCD74}"/>
      </w:docPartPr>
      <w:docPartBody>
        <w:p w:rsidR="00F17FCB" w:rsidRDefault="00FC07CF" w:rsidP="00FC07CF">
          <w:pPr>
            <w:pStyle w:val="34D65ABD22CF4D6DB6E836275191F89730"/>
          </w:pP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Mož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r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at tečku, nebo dílčí dodávka</w:t>
          </w:r>
        </w:p>
      </w:docPartBody>
    </w:docPart>
    <w:docPart>
      <w:docPartPr>
        <w:name w:val="D9BA242745D447DB97B130543F4AFC5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97E259B-2A1D-499F-8B8C-4C2A5B74E479}"/>
      </w:docPartPr>
      <w:docPartBody>
        <w:p w:rsidR="00F17FCB" w:rsidRDefault="00FC07CF" w:rsidP="00FC07CF">
          <w:pPr>
            <w:pStyle w:val="D9BA242745D447DB97B130543F4AFC5630"/>
          </w:pP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Mož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r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at prázdnotu, nebo dílčí dodávka</w:t>
          </w:r>
        </w:p>
      </w:docPartBody>
    </w:docPart>
    <w:docPart>
      <w:docPartPr>
        <w:name w:val="207A95D584FB415C94741879055A2C8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05C1028-F4A3-4D00-9246-F6F485676D1E}"/>
      </w:docPartPr>
      <w:docPartBody>
        <w:p w:rsidR="00F17FCB" w:rsidRDefault="006A7CB1" w:rsidP="006A7CB1">
          <w:pPr>
            <w:pStyle w:val="207A95D584FB415C94741879055A2C81"/>
          </w:pPr>
          <w:r w:rsidRPr="003A6229">
            <w:rPr>
              <w:rStyle w:val="Zstupntext"/>
            </w:rPr>
            <w:t>Klepněte sem a zadejte text.</w:t>
          </w:r>
        </w:p>
      </w:docPartBody>
    </w:docPart>
    <w:docPart>
      <w:docPartPr>
        <w:name w:val="DBFB21BC513547C28576B9A8AA2926E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C233228-AE4F-4BB3-AA87-F2F3CE105F04}"/>
      </w:docPartPr>
      <w:docPartBody>
        <w:p w:rsidR="00F17FCB" w:rsidRDefault="00FC07CF" w:rsidP="00FC07CF">
          <w:pPr>
            <w:pStyle w:val="DBFB21BC513547C28576B9A8AA2926E530"/>
          </w:pPr>
          <w:r w:rsidRPr="00506C5B">
            <w:rPr>
              <w:rStyle w:val="Zstupntext"/>
              <w:rFonts w:ascii="Garamond" w:hAnsi="Garamond"/>
              <w:color w:val="FF0000"/>
            </w:rPr>
            <w:t>Mož</w:t>
          </w:r>
          <w:r>
            <w:rPr>
              <w:rStyle w:val="Zstupntext"/>
              <w:rFonts w:ascii="Garamond" w:hAnsi="Garamond"/>
              <w:color w:val="FF0000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</w:rPr>
            <w:t>r</w:t>
          </w:r>
          <w:r>
            <w:rPr>
              <w:rStyle w:val="Zstupntext"/>
              <w:rFonts w:ascii="Garamond" w:hAnsi="Garamond"/>
              <w:color w:val="FF0000"/>
            </w:rPr>
            <w:t>at prázdnotu, nebo dílčí dodávka</w:t>
          </w:r>
        </w:p>
      </w:docPartBody>
    </w:docPart>
    <w:docPart>
      <w:docPartPr>
        <w:name w:val="B9A43BEDB887471E8D676E2568C1819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4973C72-C7FA-47DB-A50A-B05A22AF868C}"/>
      </w:docPartPr>
      <w:docPartBody>
        <w:p w:rsidR="00F17FCB" w:rsidRDefault="00FC07CF" w:rsidP="00FC07CF">
          <w:pPr>
            <w:pStyle w:val="B9A43BEDB887471E8D676E2568C1819230"/>
          </w:pPr>
          <w:r w:rsidRPr="00506C5B">
            <w:rPr>
              <w:rStyle w:val="Zstupntext"/>
              <w:rFonts w:ascii="Garamond" w:hAnsi="Garamond"/>
              <w:color w:val="FF0000"/>
            </w:rPr>
            <w:t>Mož</w:t>
          </w:r>
          <w:r>
            <w:rPr>
              <w:rStyle w:val="Zstupntext"/>
              <w:rFonts w:ascii="Garamond" w:hAnsi="Garamond"/>
              <w:color w:val="FF0000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</w:rPr>
            <w:t>r</w:t>
          </w:r>
          <w:r>
            <w:rPr>
              <w:rStyle w:val="Zstupntext"/>
              <w:rFonts w:ascii="Garamond" w:hAnsi="Garamond"/>
              <w:color w:val="FF0000"/>
            </w:rPr>
            <w:t>at prázdnotu, nebo dílčí dodávka</w:t>
          </w:r>
        </w:p>
      </w:docPartBody>
    </w:docPart>
    <w:docPart>
      <w:docPartPr>
        <w:name w:val="01895CD11221461D9CC92D22BC96493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5CF1AA7-2F00-482C-A662-B238CDFC15BF}"/>
      </w:docPartPr>
      <w:docPartBody>
        <w:p w:rsidR="00F17FCB" w:rsidRDefault="00FC07CF" w:rsidP="00FC07CF">
          <w:pPr>
            <w:pStyle w:val="01895CD11221461D9CC92D22BC96493E29"/>
          </w:pP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Mož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  <w:lang w:val="cs-CZ"/>
            </w:rPr>
            <w:t>r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>at tečku, nebo dopravní dispozice</w:t>
          </w:r>
        </w:p>
      </w:docPartBody>
    </w:docPart>
    <w:docPart>
      <w:docPartPr>
        <w:name w:val="443192A0205241498F8D59BCCEDF913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A14E833-CAD2-462F-B15D-EB97737BEC5A}"/>
      </w:docPartPr>
      <w:docPartBody>
        <w:p w:rsidR="00F17FCB" w:rsidRDefault="00FC07CF" w:rsidP="00FC07CF">
          <w:pPr>
            <w:pStyle w:val="443192A0205241498F8D59BCCEDF91392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vybrat vhodné</w:t>
          </w:r>
        </w:p>
      </w:docPartBody>
    </w:docPart>
    <w:docPart>
      <w:docPartPr>
        <w:name w:val="D2E4BA6FEA8345C0933D0D2B057BA92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821DE40-7792-4F90-88AB-DEE3B5B7D27C}"/>
      </w:docPartPr>
      <w:docPartBody>
        <w:p w:rsidR="00F17FCB" w:rsidRDefault="00FC07CF" w:rsidP="00FC07CF">
          <w:pPr>
            <w:pStyle w:val="D2E4BA6FEA8345C0933D0D2B057BA92B2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vybrat vhodné</w:t>
          </w:r>
        </w:p>
      </w:docPartBody>
    </w:docPart>
    <w:docPart>
      <w:docPartPr>
        <w:name w:val="CA6DE1125E8049608069F8ED2EB3BDF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A545CB5-B4B0-47D8-9D01-3C6ACC393452}"/>
      </w:docPartPr>
      <w:docPartBody>
        <w:p w:rsidR="00F17FCB" w:rsidRDefault="00FC07CF" w:rsidP="00FC07CF">
          <w:pPr>
            <w:pStyle w:val="CA6DE1125E8049608069F8ED2EB3BDF528"/>
          </w:pPr>
          <w:r w:rsidRPr="00506C5B">
            <w:rPr>
              <w:rStyle w:val="Zstupntext"/>
              <w:rFonts w:ascii="Garamond" w:hAnsi="Garamond"/>
              <w:color w:val="FF0000"/>
            </w:rPr>
            <w:t>Mož</w:t>
          </w:r>
          <w:r>
            <w:rPr>
              <w:rStyle w:val="Zstupntext"/>
              <w:rFonts w:ascii="Garamond" w:hAnsi="Garamond"/>
              <w:color w:val="FF0000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</w:rPr>
            <w:t>r</w:t>
          </w:r>
          <w:r>
            <w:rPr>
              <w:rStyle w:val="Zstupntext"/>
              <w:rFonts w:ascii="Garamond" w:hAnsi="Garamond"/>
              <w:color w:val="FF0000"/>
            </w:rPr>
            <w:t>at prázdnotu, nebo dílčí dodávka</w:t>
          </w:r>
        </w:p>
      </w:docPartBody>
    </w:docPart>
    <w:docPart>
      <w:docPartPr>
        <w:name w:val="C4E72F6F3ED04476BE05579C395DE0A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1CAA959-FC7D-44E9-BC8B-CF826E79908D}"/>
      </w:docPartPr>
      <w:docPartBody>
        <w:p w:rsidR="00F17FCB" w:rsidRDefault="00FC07CF" w:rsidP="00FC07CF">
          <w:pPr>
            <w:pStyle w:val="C4E72F6F3ED04476BE05579C395DE0AC28"/>
          </w:pPr>
          <w:r w:rsidRPr="00506C5B">
            <w:rPr>
              <w:rStyle w:val="Zstupntext"/>
              <w:rFonts w:ascii="Garamond" w:hAnsi="Garamond"/>
              <w:color w:val="FF0000"/>
            </w:rPr>
            <w:t>Mož</w:t>
          </w:r>
          <w:r>
            <w:rPr>
              <w:rStyle w:val="Zstupntext"/>
              <w:rFonts w:ascii="Garamond" w:hAnsi="Garamond"/>
              <w:color w:val="FF0000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</w:rPr>
            <w:t>r</w:t>
          </w:r>
          <w:r>
            <w:rPr>
              <w:rStyle w:val="Zstupntext"/>
              <w:rFonts w:ascii="Garamond" w:hAnsi="Garamond"/>
              <w:color w:val="FF0000"/>
            </w:rPr>
            <w:t>at prázdnotu, nebo dílčí dodávka</w:t>
          </w:r>
        </w:p>
      </w:docPartBody>
    </w:docPart>
    <w:docPart>
      <w:docPartPr>
        <w:name w:val="E1670732A57F4710B02EAED0D5535D4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F0A1CB4-F713-4A5E-BCE3-23321348C10E}"/>
      </w:docPartPr>
      <w:docPartBody>
        <w:p w:rsidR="00F17FCB" w:rsidRDefault="00FC07CF" w:rsidP="00FC07CF">
          <w:pPr>
            <w:pStyle w:val="E1670732A57F4710B02EAED0D5535D4428"/>
          </w:pPr>
          <w:r w:rsidRPr="00506C5B">
            <w:rPr>
              <w:rStyle w:val="Zstupntext"/>
              <w:rFonts w:ascii="Garamond" w:hAnsi="Garamond"/>
              <w:color w:val="FF0000"/>
            </w:rPr>
            <w:t>Mož</w:t>
          </w:r>
          <w:r>
            <w:rPr>
              <w:rStyle w:val="Zstupntext"/>
              <w:rFonts w:ascii="Garamond" w:hAnsi="Garamond"/>
              <w:color w:val="FF0000"/>
            </w:rPr>
            <w:t>né doplnit: vyb</w:t>
          </w:r>
          <w:r w:rsidRPr="00506C5B">
            <w:rPr>
              <w:rStyle w:val="Zstupntext"/>
              <w:rFonts w:ascii="Garamond" w:hAnsi="Garamond"/>
              <w:color w:val="FF0000"/>
            </w:rPr>
            <w:t>r</w:t>
          </w:r>
          <w:r>
            <w:rPr>
              <w:rStyle w:val="Zstupntext"/>
              <w:rFonts w:ascii="Garamond" w:hAnsi="Garamond"/>
              <w:color w:val="FF0000"/>
            </w:rPr>
            <w:t>at tečku, nebo dílčí dodávka</w:t>
          </w:r>
        </w:p>
      </w:docPartBody>
    </w:docPart>
    <w:docPart>
      <w:docPartPr>
        <w:name w:val="59D6E593A8914AF39C19DF53D66BF44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078539E-E512-4780-9EC7-CBA84E34D60D}"/>
      </w:docPartPr>
      <w:docPartBody>
        <w:p w:rsidR="00F17FCB" w:rsidRDefault="00FC07CF" w:rsidP="00FC07CF">
          <w:pPr>
            <w:pStyle w:val="59D6E593A8914AF39C19DF53D66BF4482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vybrat vhodné</w:t>
          </w:r>
        </w:p>
      </w:docPartBody>
    </w:docPart>
    <w:docPart>
      <w:docPartPr>
        <w:name w:val="059C6ACE51104FA4BAA0969F6EBA025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52D84D3-0863-4181-BDC5-8189B7C19EEB}"/>
      </w:docPartPr>
      <w:docPartBody>
        <w:p w:rsidR="00F17FCB" w:rsidRDefault="00FC07CF" w:rsidP="00FC07CF">
          <w:pPr>
            <w:pStyle w:val="059C6ACE51104FA4BAA0969F6EBA025A2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vybrat vhodné</w:t>
          </w:r>
        </w:p>
      </w:docPartBody>
    </w:docPart>
    <w:docPart>
      <w:docPartPr>
        <w:name w:val="6B6945B62A65425AA313AEF9CAF8846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97D8D67-9EEB-409E-98F4-99FC737DB2FB}"/>
      </w:docPartPr>
      <w:docPartBody>
        <w:p w:rsidR="00F17FCB" w:rsidRDefault="00FC07CF" w:rsidP="00FC07CF">
          <w:pPr>
            <w:pStyle w:val="6B6945B62A65425AA313AEF9CAF884642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vybrat vhodné</w:t>
          </w:r>
        </w:p>
      </w:docPartBody>
    </w:docPart>
    <w:docPart>
      <w:docPartPr>
        <w:name w:val="F19C38CCCE36490C8CF3B007DD26183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6B69DA2-9D8F-4C99-80BC-7F865F94E517}"/>
      </w:docPartPr>
      <w:docPartBody>
        <w:p w:rsidR="00F17FCB" w:rsidRDefault="00FC07CF" w:rsidP="00FC07CF">
          <w:pPr>
            <w:pStyle w:val="F19C38CCCE36490C8CF3B007DD26183728"/>
          </w:pPr>
          <w:r>
            <w:rPr>
              <w:rStyle w:val="Zstupntext"/>
              <w:rFonts w:ascii="Garamond" w:hAnsi="Garamond"/>
              <w:color w:val="FF0000"/>
              <w:lang w:val="cs-CZ"/>
            </w:rPr>
            <w:t>vybrat vhodné</w:t>
          </w:r>
        </w:p>
      </w:docPartBody>
    </w:docPart>
    <w:docPart>
      <w:docPartPr>
        <w:name w:val="84B33DD157D14C44A80FDD4FFC3FB9E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4627105-1501-4797-85CD-08220941C1D1}"/>
      </w:docPartPr>
      <w:docPartBody>
        <w:p w:rsidR="00F17FCB" w:rsidRDefault="00FC07CF" w:rsidP="00FC07CF">
          <w:pPr>
            <w:pStyle w:val="84B33DD157D14C44A80FDD4FFC3FB9E326"/>
          </w:pPr>
          <w:r w:rsidRPr="003F42F8">
            <w:rPr>
              <w:rStyle w:val="Zstupntext"/>
              <w:rFonts w:ascii="Garamond" w:hAnsi="Garamond"/>
              <w:color w:val="FF0000"/>
              <w:lang w:val="cs-CZ"/>
            </w:rPr>
            <w:t>zadejte e-mail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 xml:space="preserve"> před @</w:t>
          </w:r>
        </w:p>
      </w:docPartBody>
    </w:docPart>
    <w:docPart>
      <w:docPartPr>
        <w:name w:val="6F008E9630714EF187293D6F8F0959A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A4F2C80-3DD4-40F1-A6CC-108924176C3E}"/>
      </w:docPartPr>
      <w:docPartBody>
        <w:p w:rsidR="00812690" w:rsidRDefault="00FC07CF" w:rsidP="00FC07CF">
          <w:pPr>
            <w:pStyle w:val="6F008E9630714EF187293D6F8F0959A417"/>
          </w:pPr>
          <w:r w:rsidRPr="000C4D98">
            <w:rPr>
              <w:rStyle w:val="Zstupntext"/>
              <w:rFonts w:ascii="Garamond" w:eastAsiaTheme="minorHAnsi" w:hAnsi="Garamond"/>
              <w:color w:val="FF0000"/>
              <w:sz w:val="24"/>
              <w:szCs w:val="24"/>
            </w:rPr>
            <w:t>vždy ověřit s</w:t>
          </w:r>
          <w:r>
            <w:rPr>
              <w:rStyle w:val="Zstupntext"/>
              <w:rFonts w:ascii="Garamond" w:eastAsiaTheme="minorHAnsi" w:hAnsi="Garamond"/>
              <w:color w:val="FF0000"/>
              <w:sz w:val="24"/>
              <w:szCs w:val="24"/>
            </w:rPr>
            <w:t> </w:t>
          </w:r>
          <w:r w:rsidRPr="000C4D98">
            <w:rPr>
              <w:rStyle w:val="Zstupntext"/>
              <w:rFonts w:ascii="Garamond" w:eastAsiaTheme="minorHAnsi" w:hAnsi="Garamond"/>
              <w:color w:val="FF0000"/>
              <w:sz w:val="24"/>
              <w:szCs w:val="24"/>
            </w:rPr>
            <w:t>OE, včetně správného předčíslí účtu</w:t>
          </w:r>
          <w:r>
            <w:rPr>
              <w:rStyle w:val="Zstupntext"/>
              <w:rFonts w:ascii="Garamond" w:eastAsiaTheme="minorHAnsi" w:hAnsi="Garamond"/>
              <w:color w:val="FF0000"/>
              <w:sz w:val="24"/>
              <w:szCs w:val="24"/>
            </w:rPr>
            <w:t xml:space="preserve"> – červený text smazat stiskem mezerníku</w:t>
          </w:r>
        </w:p>
      </w:docPartBody>
    </w:docPart>
    <w:docPart>
      <w:docPartPr>
        <w:name w:val="75D25494A9AD46F79510D5829F82FA3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3388AE0-6BA1-44E1-9E7B-82BF14CA0739}"/>
      </w:docPartPr>
      <w:docPartBody>
        <w:p w:rsidR="00812690" w:rsidRDefault="00FC07CF" w:rsidP="00FC07CF">
          <w:pPr>
            <w:pStyle w:val="75D25494A9AD46F79510D5829F82FA3C17"/>
          </w:pPr>
          <w:r w:rsidRPr="003F42F8">
            <w:rPr>
              <w:rStyle w:val="Zstupntext"/>
              <w:rFonts w:ascii="Garamond" w:hAnsi="Garamond"/>
              <w:color w:val="FF0000"/>
              <w:lang w:val="cs-CZ"/>
            </w:rPr>
            <w:t>zadejte e-mail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 xml:space="preserve"> před @</w:t>
          </w:r>
        </w:p>
      </w:docPartBody>
    </w:docPart>
    <w:docPart>
      <w:docPartPr>
        <w:name w:val="3D0B8413524948C3B2DBA1CE0CEA49D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A37CE74-2492-4F3F-BC74-C4ACF41B4414}"/>
      </w:docPartPr>
      <w:docPartBody>
        <w:p w:rsidR="00812690" w:rsidRDefault="00FC07CF" w:rsidP="00FC07CF">
          <w:pPr>
            <w:pStyle w:val="3D0B8413524948C3B2DBA1CE0CEA49D717"/>
          </w:pPr>
          <w:r w:rsidRPr="003F42F8">
            <w:rPr>
              <w:rStyle w:val="Zstupntext"/>
              <w:rFonts w:ascii="Garamond" w:hAnsi="Garamond"/>
              <w:color w:val="FF0000"/>
              <w:lang w:val="cs-CZ"/>
            </w:rPr>
            <w:t>zadejte e-mail</w:t>
          </w:r>
          <w:r>
            <w:rPr>
              <w:rStyle w:val="Zstupntext"/>
              <w:rFonts w:ascii="Garamond" w:hAnsi="Garamond"/>
              <w:color w:val="FF0000"/>
              <w:lang w:val="cs-CZ"/>
            </w:rPr>
            <w:t xml:space="preserve"> po @</w:t>
          </w:r>
        </w:p>
      </w:docPartBody>
    </w:docPart>
    <w:docPart>
      <w:docPartPr>
        <w:name w:val="04BFA7AC190B44F48B9E6E6D39D4215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ECB9396-A46D-4625-8978-11A2FBFF98B7}"/>
      </w:docPartPr>
      <w:docPartBody>
        <w:p w:rsidR="00830914" w:rsidRDefault="00FC07CF" w:rsidP="00FC07CF">
          <w:pPr>
            <w:pStyle w:val="04BFA7AC190B44F48B9E6E6D39D4215E11"/>
          </w:pPr>
          <w:r w:rsidRPr="00306716">
            <w:rPr>
              <w:rStyle w:val="Smlouva"/>
              <w:color w:val="FF0000"/>
            </w:rPr>
            <w:t>částka: vzor – 1.234.567,88</w:t>
          </w:r>
        </w:p>
      </w:docPartBody>
    </w:docPart>
    <w:docPart>
      <w:docPartPr>
        <w:name w:val="0473AB3585864FEE9E88DAB5480F875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ED6370C-5431-412A-8CBD-4E280248E975}"/>
      </w:docPartPr>
      <w:docPartBody>
        <w:p w:rsidR="00830914" w:rsidRDefault="00FC07CF" w:rsidP="00FC07CF">
          <w:pPr>
            <w:pStyle w:val="0473AB3585864FEE9E88DAB5480F875E11"/>
          </w:pPr>
          <w:r w:rsidRPr="00306716">
            <w:rPr>
              <w:rStyle w:val="Smlouva"/>
              <w:color w:val="FF0000"/>
            </w:rPr>
            <w:t>částka: vzor – 1.234.567,88</w:t>
          </w:r>
        </w:p>
      </w:docPartBody>
    </w:docPart>
    <w:docPart>
      <w:docPartPr>
        <w:name w:val="AA7C77DF354D467D8548B85FFDEE23E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007624D-DA27-4892-BF20-801DA80BA4CC}"/>
      </w:docPartPr>
      <w:docPartBody>
        <w:p w:rsidR="00830914" w:rsidRDefault="00FC07CF" w:rsidP="00FC07CF">
          <w:pPr>
            <w:pStyle w:val="AA7C77DF354D467D8548B85FFDEE23E211"/>
          </w:pPr>
          <w:r w:rsidRPr="00306716">
            <w:rPr>
              <w:rStyle w:val="Smlouva"/>
              <w:color w:val="FF0000"/>
            </w:rPr>
            <w:t>částka: vzor – 1.234.567,88</w:t>
          </w:r>
        </w:p>
      </w:docPartBody>
    </w:docPart>
    <w:docPart>
      <w:docPartPr>
        <w:name w:val="CAC120E1798743D7A26B3F73D024EE7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1A07F40-EDC0-420A-953C-A7126BF1096C}"/>
      </w:docPartPr>
      <w:docPartBody>
        <w:p w:rsidR="00830914" w:rsidRDefault="00FC07CF" w:rsidP="00FC07CF">
          <w:pPr>
            <w:pStyle w:val="CAC120E1798743D7A26B3F73D024EE7111"/>
          </w:pPr>
          <w:r w:rsidRPr="00306716">
            <w:rPr>
              <w:rStyle w:val="Smlouva"/>
              <w:color w:val="FF0000"/>
            </w:rPr>
            <w:t>částka: vzor – 1.234.567,88</w:t>
          </w:r>
        </w:p>
      </w:docPartBody>
    </w:docPart>
    <w:docPart>
      <w:docPartPr>
        <w:name w:val="506EA5E119DC48BAA3EB4AA91118B9F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7D54CD0-6492-49D5-8A5D-68A1671F2D66}"/>
      </w:docPartPr>
      <w:docPartBody>
        <w:p w:rsidR="00830914" w:rsidRDefault="00FC07CF" w:rsidP="00FC07CF">
          <w:pPr>
            <w:pStyle w:val="506EA5E119DC48BAA3EB4AA91118B9F411"/>
          </w:pPr>
          <w:r>
            <w:rPr>
              <w:rStyle w:val="Zstupntext"/>
              <w:rFonts w:ascii="Garamond" w:hAnsi="Garamond"/>
              <w:color w:val="FF0000"/>
            </w:rPr>
            <w:t>doplnit vhodné</w:t>
          </w:r>
        </w:p>
      </w:docPartBody>
    </w:docPart>
    <w:docPart>
      <w:docPartPr>
        <w:name w:val="2122226986BF4BA98931DBA4F490194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834C1798-091D-493B-A876-3103A0AFAFBF}"/>
      </w:docPartPr>
      <w:docPartBody>
        <w:p w:rsidR="00830914" w:rsidRDefault="00FC07CF" w:rsidP="00FC07CF">
          <w:pPr>
            <w:pStyle w:val="2122226986BF4BA98931DBA4F490194811"/>
          </w:pPr>
          <w:r>
            <w:rPr>
              <w:rStyle w:val="Zstupntext"/>
              <w:rFonts w:ascii="Garamond" w:hAnsi="Garamond"/>
              <w:color w:val="FF0000"/>
            </w:rPr>
            <w:t>doplnit vhodné</w:t>
          </w:r>
        </w:p>
      </w:docPartBody>
    </w:docPart>
    <w:docPart>
      <w:docPartPr>
        <w:name w:val="892D333BF848491BB8D84BD3C693742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B065ABD-86D1-4F6B-86DC-9D69C33D24EF}"/>
      </w:docPartPr>
      <w:docPartBody>
        <w:p w:rsidR="00830914" w:rsidRDefault="00FC07CF" w:rsidP="00FC07CF">
          <w:pPr>
            <w:pStyle w:val="892D333BF848491BB8D84BD3C693742211"/>
          </w:pPr>
          <w:r>
            <w:rPr>
              <w:rStyle w:val="Zstupntext"/>
              <w:rFonts w:ascii="Garamond" w:hAnsi="Garamond"/>
              <w:color w:val="FF0000"/>
            </w:rPr>
            <w:t>doplnit vhodné</w:t>
          </w:r>
        </w:p>
      </w:docPartBody>
    </w:docPart>
    <w:docPart>
      <w:docPartPr>
        <w:name w:val="909154E870F84022983431ECA9AF207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404AAA8-EA96-4084-A7A8-DA6517F7FBD9}"/>
      </w:docPartPr>
      <w:docPartBody>
        <w:p w:rsidR="00830914" w:rsidRDefault="00FC07CF" w:rsidP="00FC07CF">
          <w:pPr>
            <w:pStyle w:val="909154E870F84022983431ECA9AF207F11"/>
          </w:pPr>
          <w:r>
            <w:rPr>
              <w:rStyle w:val="Zstupntext"/>
              <w:rFonts w:ascii="Garamond" w:hAnsi="Garamond"/>
              <w:color w:val="FF0000"/>
            </w:rPr>
            <w:t>doplnit vhodné</w:t>
          </w:r>
        </w:p>
      </w:docPartBody>
    </w:docPart>
    <w:docPart>
      <w:docPartPr>
        <w:name w:val="6A467CA3E4DC402B999D651618FB34F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4C0B2B8-FE62-4A07-8717-1A1DEEE32E75}"/>
      </w:docPartPr>
      <w:docPartBody>
        <w:p w:rsidR="007354F6" w:rsidRDefault="00830914" w:rsidP="00830914">
          <w:pPr>
            <w:pStyle w:val="6A467CA3E4DC402B999D651618FB34FB"/>
          </w:pPr>
          <w:r w:rsidRPr="005F4D66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6E5E8AF475D84F0BBE0B8553D0C7EB6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B8A734E-41A8-4207-B566-421D4E1D2FDD}"/>
      </w:docPartPr>
      <w:docPartBody>
        <w:p w:rsidR="00A9419F" w:rsidRDefault="007354F6" w:rsidP="007354F6">
          <w:pPr>
            <w:pStyle w:val="6E5E8AF475D84F0BBE0B8553D0C7EB6E"/>
          </w:pPr>
          <w:r w:rsidRPr="00DF144A">
            <w:rPr>
              <w:rStyle w:val="Zstupntext"/>
            </w:rPr>
            <w:t>Klikněte nebo klepněte sem a zadejte datum.</w:t>
          </w:r>
        </w:p>
      </w:docPartBody>
    </w:docPart>
    <w:docPart>
      <w:docPartPr>
        <w:name w:val="2ADF63AE3D25492B9E2D9AE04916E88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08BBB77-DC8F-4AC6-9FD8-D2EBC5CAE35C}"/>
      </w:docPartPr>
      <w:docPartBody>
        <w:p w:rsidR="00A9419F" w:rsidRDefault="00FC07CF" w:rsidP="00FC07CF">
          <w:pPr>
            <w:pStyle w:val="2ADF63AE3D25492B9E2D9AE04916E88D9"/>
          </w:pPr>
          <w:r w:rsidRPr="00D25391">
            <w:rPr>
              <w:rFonts w:ascii="Garamond" w:hAnsi="Garamond" w:cs="Arial"/>
              <w:lang w:val="cs-CZ"/>
            </w:rPr>
            <w:t>………………</w:t>
          </w:r>
        </w:p>
      </w:docPartBody>
    </w:docPart>
    <w:docPart>
      <w:docPartPr>
        <w:name w:val="93ED14FBBEC649568B86EAEDD03B01E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B1A0AB7-C6CD-4C55-92D8-85F5A26914C2}"/>
      </w:docPartPr>
      <w:docPartBody>
        <w:p w:rsidR="00A9419F" w:rsidRDefault="007354F6" w:rsidP="007354F6">
          <w:pPr>
            <w:pStyle w:val="93ED14FBBEC649568B86EAEDD03B01E4"/>
          </w:pPr>
          <w:r w:rsidRPr="00DF144A">
            <w:rPr>
              <w:rStyle w:val="Zstupntext"/>
            </w:rPr>
            <w:t>Klikněte nebo klepněte sem a zadejte datum.</w:t>
          </w:r>
        </w:p>
      </w:docPartBody>
    </w:docPart>
    <w:docPart>
      <w:docPartPr>
        <w:name w:val="90A7CE17ABBD4D639D782F16E169B3C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73C2870-8FC9-4C3E-AC5C-C6CCD9224B6A}"/>
      </w:docPartPr>
      <w:docPartBody>
        <w:p w:rsidR="006E7D16" w:rsidRDefault="00FC07CF" w:rsidP="00FC07CF">
          <w:pPr>
            <w:pStyle w:val="90A7CE17ABBD4D639D782F16E169B3C66"/>
          </w:pPr>
          <w:r w:rsidRPr="0023080C">
            <w:rPr>
              <w:rStyle w:val="Zstupntext"/>
              <w:rFonts w:ascii="Garamond" w:hAnsi="Garamond"/>
              <w:sz w:val="20"/>
              <w:szCs w:val="20"/>
              <w:lang w:val="cs-CZ"/>
            </w:rPr>
            <w:t>(titul, jméno, příjmení, funkce, podpis)</w:t>
          </w:r>
        </w:p>
      </w:docPartBody>
    </w:docPart>
    <w:docPart>
      <w:docPartPr>
        <w:name w:val="6EC74CC7159344E0902F3DBEEEBF3FE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50C95A2-35B7-4392-823E-407E53112394}"/>
      </w:docPartPr>
      <w:docPartBody>
        <w:p w:rsidR="006E7D16" w:rsidRDefault="00FC07CF" w:rsidP="00FC07CF">
          <w:pPr>
            <w:pStyle w:val="6EC74CC7159344E0902F3DBEEEBF3FE36"/>
          </w:pPr>
          <w:r w:rsidRPr="0023080C">
            <w:rPr>
              <w:rStyle w:val="Zstupntext"/>
              <w:rFonts w:ascii="Garamond" w:hAnsi="Garamond"/>
              <w:sz w:val="20"/>
              <w:szCs w:val="20"/>
              <w:lang w:val="cs-CZ"/>
            </w:rPr>
            <w:t>(titul, jméno, příjmení, funkce, podpis)</w:t>
          </w:r>
        </w:p>
      </w:docPartBody>
    </w:docPart>
    <w:docPart>
      <w:docPartPr>
        <w:name w:val="FCD4630FAE8D42B8BB330AD03C10A16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DE572F2-A6A8-4C82-B6BF-1A2E75031CA2}"/>
      </w:docPartPr>
      <w:docPartBody>
        <w:p w:rsidR="00735EDF" w:rsidRDefault="00FC07CF" w:rsidP="00FC07CF">
          <w:pPr>
            <w:pStyle w:val="FCD4630FAE8D42B8BB330AD03C10A1645"/>
          </w:pPr>
          <w:r>
            <w:rPr>
              <w:rStyle w:val="Zstupntext"/>
              <w:rFonts w:ascii="Garamond" w:hAnsi="Garamond"/>
              <w:sz w:val="20"/>
              <w:szCs w:val="20"/>
              <w:lang w:val="cs-CZ"/>
            </w:rPr>
            <w:t xml:space="preserve">     </w:t>
          </w:r>
        </w:p>
      </w:docPartBody>
    </w:docPart>
    <w:docPart>
      <w:docPartPr>
        <w:name w:val="8C236612400D45BAACA60FBDA16520C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FBF63CA-6891-40F9-8163-2A63AD22305A}"/>
      </w:docPartPr>
      <w:docPartBody>
        <w:p w:rsidR="00735EDF" w:rsidRDefault="00FC07CF" w:rsidP="00FC07CF">
          <w:pPr>
            <w:pStyle w:val="8C236612400D45BAACA60FBDA16520C35"/>
          </w:pPr>
          <w:r>
            <w:rPr>
              <w:rStyle w:val="Zstupntext"/>
              <w:rFonts w:ascii="Garamond" w:hAnsi="Garamond"/>
              <w:sz w:val="20"/>
              <w:szCs w:val="20"/>
              <w:lang w:val="cs-CZ"/>
            </w:rPr>
            <w:t xml:space="preserve">     </w:t>
          </w:r>
        </w:p>
      </w:docPartBody>
    </w:docPart>
    <w:docPart>
      <w:docPartPr>
        <w:name w:val="865A166E1D1F489595A1BA1C39D7792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D216627-797A-456D-B789-F78A41D57BA3}"/>
      </w:docPartPr>
      <w:docPartBody>
        <w:p w:rsidR="007973E0" w:rsidRDefault="000951D7" w:rsidP="000951D7">
          <w:pPr>
            <w:pStyle w:val="865A166E1D1F489595A1BA1C39D77922"/>
          </w:pPr>
          <w:r w:rsidRPr="00F639AD">
            <w:rPr>
              <w:rStyle w:val="Zstupntext"/>
              <w:rFonts w:ascii="Garamond" w:hAnsi="Garamond"/>
              <w:color w:val="auto"/>
            </w:rPr>
            <w:t>V</w:t>
          </w:r>
        </w:p>
      </w:docPartBody>
    </w:docPart>
    <w:docPart>
      <w:docPartPr>
        <w:name w:val="96FA05A1751548F0B79CB6C8BF18599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0601095-5155-4DF6-82E6-D77334DA7895}"/>
      </w:docPartPr>
      <w:docPartBody>
        <w:p w:rsidR="007973E0" w:rsidRDefault="000951D7" w:rsidP="000951D7">
          <w:pPr>
            <w:pStyle w:val="96FA05A1751548F0B79CB6C8BF185993"/>
          </w:pPr>
          <w:r w:rsidRPr="00F639AD">
            <w:rPr>
              <w:rStyle w:val="Zstupntext"/>
              <w:rFonts w:ascii="Garamond" w:hAnsi="Garamond"/>
              <w:color w:val="auto"/>
            </w:rPr>
            <w:t>V</w:t>
          </w:r>
        </w:p>
      </w:docPartBody>
    </w:docPart>
    <w:docPart>
      <w:docPartPr>
        <w:name w:val="DE1734400A4943A38FC025F2A075D3D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9BF0147-B566-4A23-A345-72E5787065B1}"/>
      </w:docPartPr>
      <w:docPartBody>
        <w:p w:rsidR="007973E0" w:rsidRDefault="000951D7" w:rsidP="000951D7">
          <w:pPr>
            <w:pStyle w:val="DE1734400A4943A38FC025F2A075D3D1"/>
          </w:pPr>
          <w:r w:rsidRPr="00AB7949">
            <w:rPr>
              <w:rStyle w:val="Zstupntext"/>
            </w:rPr>
            <w:t>Klikněte sem a zadejte text.</w:t>
          </w:r>
        </w:p>
      </w:docPartBody>
    </w:docPart>
    <w:docPart>
      <w:docPartPr>
        <w:name w:val="4DCF5D68266B4791A265C581028D723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BDAD27A-EEA7-41E0-8AB3-61641D2A6CEF}"/>
      </w:docPartPr>
      <w:docPartBody>
        <w:p w:rsidR="006B5311" w:rsidRDefault="00FC07CF" w:rsidP="00FC07CF">
          <w:pPr>
            <w:pStyle w:val="4DCF5D68266B4791A265C581028D72375"/>
          </w:pPr>
          <w:r w:rsidRPr="009353DE">
            <w:rPr>
              <w:rStyle w:val="Zstupntext"/>
              <w:rFonts w:ascii="Garamond" w:hAnsi="Garamond"/>
              <w:color w:val="FF0000"/>
            </w:rPr>
            <w:t>…doplnit adresu/y…</w:t>
          </w:r>
        </w:p>
      </w:docPartBody>
    </w:docPart>
    <w:docPart>
      <w:docPartPr>
        <w:name w:val="0C4E6BFFF4344A1FAB93B6D3272D539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8806AE7-C2F1-4E37-AA3C-FCA97F0188B9}"/>
      </w:docPartPr>
      <w:docPartBody>
        <w:p w:rsidR="006B5311" w:rsidRDefault="00FC07CF" w:rsidP="00FC07CF">
          <w:pPr>
            <w:pStyle w:val="0C4E6BFFF4344A1FAB93B6D3272D53905"/>
          </w:pPr>
          <w:r>
            <w:rPr>
              <w:rStyle w:val="Zstupntext"/>
              <w:rFonts w:ascii="Garamond" w:hAnsi="Garamond"/>
              <w:color w:val="FF0000"/>
            </w:rPr>
            <w:t>adresa</w:t>
          </w:r>
        </w:p>
      </w:docPartBody>
    </w:docPart>
    <w:docPart>
      <w:docPartPr>
        <w:name w:val="5DF4097467C8423C93FA3D284BEB6F3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EDA85D5-3259-4598-B735-9AF3BCF3D06F}"/>
      </w:docPartPr>
      <w:docPartBody>
        <w:p w:rsidR="00FC07CF" w:rsidRDefault="00FC07CF" w:rsidP="00FC07CF">
          <w:pPr>
            <w:pStyle w:val="5DF4097467C8423C93FA3D284BEB6F3F"/>
          </w:pPr>
          <w:r w:rsidRPr="000C7E64">
            <w:rPr>
              <w:rStyle w:val="Zstupntext"/>
            </w:rPr>
            <w:t>Klikněte sem a zadejte text.</w:t>
          </w:r>
        </w:p>
      </w:docPartBody>
    </w:docPart>
    <w:docPart>
      <w:docPartPr>
        <w:name w:val="E196F730B6554D2798E012DF32665A9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2AF5148-191C-4F7D-B666-2175BFC4C163}"/>
      </w:docPartPr>
      <w:docPartBody>
        <w:p w:rsidR="00FC07CF" w:rsidRDefault="00FC07CF" w:rsidP="00FC07CF">
          <w:pPr>
            <w:pStyle w:val="E196F730B6554D2798E012DF32665A972"/>
          </w:pPr>
          <w:r w:rsidRPr="00D25391">
            <w:rPr>
              <w:rFonts w:ascii="Garamond" w:hAnsi="Garamond" w:cs="Arial"/>
              <w:lang w:val="cs-CZ"/>
            </w:rPr>
            <w:t>………………</w:t>
          </w:r>
        </w:p>
      </w:docPartBody>
    </w:docPart>
    <w:docPart>
      <w:docPartPr>
        <w:name w:val="B6634A4A48744A659A6981CF48DEB70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735975D-B884-4148-AE06-C3328CE93588}"/>
      </w:docPartPr>
      <w:docPartBody>
        <w:p w:rsidR="000D7831" w:rsidRDefault="00FC07CF" w:rsidP="00FC07CF">
          <w:pPr>
            <w:pStyle w:val="B6634A4A48744A659A6981CF48DEB705"/>
          </w:pPr>
          <w:r w:rsidRPr="002C5DCD">
            <w:rPr>
              <w:rStyle w:val="Zstupntext"/>
              <w:rFonts w:ascii="Garamond" w:hAnsi="Garamond"/>
              <w:color w:val="FF0000"/>
            </w:rPr>
            <w:t>číselné vyjádření smluvní pokuty – přiměřenost je od 0,2 do 0,5, přičemž výjimečně lze při zakázkách v řádu milionů volit hodnotu na 0,1 – zde volit cca 0,3</w:t>
          </w:r>
          <w:r>
            <w:rPr>
              <w:rStyle w:val="Zstupntext"/>
              <w:rFonts w:ascii="Garamond" w:hAnsi="Garamond"/>
              <w:color w:val="FF0000"/>
            </w:rPr>
            <w:t xml:space="preserve"> – nebo zvolit pevnou částku v Kč za den</w:t>
          </w:r>
        </w:p>
      </w:docPartBody>
    </w:docPart>
    <w:docPart>
      <w:docPartPr>
        <w:name w:val="92931D87F1EA438BBCFB68358D1FE40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ED68CBC-E62C-489E-91B6-DAA945B649EB}"/>
      </w:docPartPr>
      <w:docPartBody>
        <w:p w:rsidR="000D7831" w:rsidRDefault="00FC07CF" w:rsidP="00FC07CF">
          <w:pPr>
            <w:pStyle w:val="92931D87F1EA438BBCFB68358D1FE40C"/>
          </w:pPr>
          <w:r w:rsidRPr="002C5DCD">
            <w:rPr>
              <w:rStyle w:val="Zstupntext"/>
              <w:rFonts w:ascii="Garamond" w:hAnsi="Garamond"/>
              <w:color w:val="FF0000"/>
            </w:rPr>
            <w:t>vybrat vhodné</w:t>
          </w:r>
        </w:p>
      </w:docPartBody>
    </w:docPart>
    <w:docPart>
      <w:docPartPr>
        <w:name w:val="B960566CB6EB4FC48A832A6093041DA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709EB7E-861A-4DF6-AE2C-7BE3F862A4B7}"/>
      </w:docPartPr>
      <w:docPartBody>
        <w:p w:rsidR="000D7831" w:rsidRDefault="00FC07CF" w:rsidP="00FC07CF">
          <w:pPr>
            <w:pStyle w:val="B960566CB6EB4FC48A832A6093041DA3"/>
          </w:pPr>
          <w:r w:rsidRPr="002C5DCD">
            <w:rPr>
              <w:rStyle w:val="Zstupntext"/>
              <w:rFonts w:ascii="Garamond" w:hAnsi="Garamond"/>
              <w:color w:val="FF0000"/>
            </w:rPr>
            <w:t>číselné vyjádření smluvní pokuty – přiměřenost je od 0,2 do 0,5, přičemž výjimečně lze při zakázkách v řádu milionů volit hodnotu na 0,1 – zde volit cca 0,3 – nebo zvolit pevnou částku v Kč za den</w:t>
          </w:r>
        </w:p>
      </w:docPartBody>
    </w:docPart>
    <w:docPart>
      <w:docPartPr>
        <w:name w:val="1C324FA1040F4EED8896DD0D73F84E9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AFD2DCC-620E-4EA6-AED4-A52895785FAE}"/>
      </w:docPartPr>
      <w:docPartBody>
        <w:p w:rsidR="000D7831" w:rsidRDefault="00FC07CF" w:rsidP="00FC07CF">
          <w:pPr>
            <w:pStyle w:val="1C324FA1040F4EED8896DD0D73F84E9A"/>
          </w:pPr>
          <w:r w:rsidRPr="002C5DCD">
            <w:rPr>
              <w:rStyle w:val="Zstupntext"/>
              <w:rFonts w:ascii="Garamond" w:hAnsi="Garamond"/>
              <w:color w:val="FF0000"/>
            </w:rPr>
            <w:t>vybrat vhodné</w:t>
          </w:r>
        </w:p>
      </w:docPartBody>
    </w:docPart>
    <w:docPart>
      <w:docPartPr>
        <w:name w:val="18D689AD32B64914AA6C2701CA676A1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9196259-855E-4F2D-9D73-90B124E9AB82}"/>
      </w:docPartPr>
      <w:docPartBody>
        <w:p w:rsidR="000D7831" w:rsidRDefault="00FC07CF" w:rsidP="00FC07CF">
          <w:pPr>
            <w:pStyle w:val="18D689AD32B64914AA6C2701CA676A18"/>
          </w:pPr>
          <w:r w:rsidRPr="00D30144">
            <w:rPr>
              <w:rStyle w:val="Zstupntext"/>
              <w:rFonts w:ascii="Garamond" w:hAnsi="Garamond"/>
              <w:color w:val="FF0000"/>
            </w:rPr>
            <w:t>číselné vyjádření</w:t>
          </w:r>
          <w:r>
            <w:rPr>
              <w:rStyle w:val="Zstupntext"/>
              <w:rFonts w:ascii="Garamond" w:hAnsi="Garamond"/>
              <w:color w:val="FF0000"/>
            </w:rPr>
            <w:t xml:space="preserve"> smluvní pokuty – přiměřenost je od 0,2 do 0,5, přičemž výjimečně lze při zakázkách v řádu milionů volit hodnotu na 0,1 – zde volit cca 0,2 </w:t>
          </w:r>
          <w:r w:rsidRPr="002C5DCD">
            <w:rPr>
              <w:rStyle w:val="Zstupntext"/>
              <w:rFonts w:ascii="Garamond" w:hAnsi="Garamond"/>
              <w:color w:val="FF0000"/>
            </w:rPr>
            <w:t>– nebo zvolit pevnou částku v Kč za den</w:t>
          </w:r>
        </w:p>
      </w:docPartBody>
    </w:docPart>
    <w:docPart>
      <w:docPartPr>
        <w:name w:val="8438577F63A84680BA9D9286ED4BFE2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D67AD46-AFD9-43C2-886F-A85BB0D3570D}"/>
      </w:docPartPr>
      <w:docPartBody>
        <w:p w:rsidR="000D7831" w:rsidRDefault="00FC07CF" w:rsidP="00FC07CF">
          <w:pPr>
            <w:pStyle w:val="8438577F63A84680BA9D9286ED4BFE2F"/>
          </w:pPr>
          <w:r w:rsidRPr="002C5DCD">
            <w:rPr>
              <w:rStyle w:val="Zstupntext"/>
              <w:rFonts w:ascii="Garamond" w:hAnsi="Garamond"/>
              <w:color w:val="FF0000"/>
            </w:rPr>
            <w:t>vybrat vhodné</w:t>
          </w:r>
        </w:p>
      </w:docPartBody>
    </w:docPart>
    <w:docPart>
      <w:docPartPr>
        <w:name w:val="E298DBF628E645A7AD6CCC82CF55A32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5A64AC3-2F73-4D4C-BBB2-CAFAE7EF9DD1}"/>
      </w:docPartPr>
      <w:docPartBody>
        <w:p w:rsidR="0056246A" w:rsidRDefault="00BE7434" w:rsidP="00BE7434">
          <w:pPr>
            <w:pStyle w:val="E298DBF628E645A7AD6CCC82CF55A325"/>
          </w:pPr>
          <w:r w:rsidRPr="003F42F8">
            <w:rPr>
              <w:rStyle w:val="Zstupntext"/>
              <w:rFonts w:ascii="Garamond" w:hAnsi="Garamond"/>
            </w:rPr>
            <w:t>ředitel IZ</w:t>
          </w:r>
        </w:p>
      </w:docPartBody>
    </w:docPart>
    <w:docPart>
      <w:docPartPr>
        <w:name w:val="87172BDEBC424081A31EDF1F8CD1EDC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192E445-DBED-441A-80EC-B1A5ADF95A56}"/>
      </w:docPartPr>
      <w:docPartBody>
        <w:p w:rsidR="00671447" w:rsidRDefault="00A06FC6" w:rsidP="00A06FC6">
          <w:pPr>
            <w:pStyle w:val="87172BDEBC424081A31EDF1F8CD1EDC6"/>
          </w:pPr>
          <w:r w:rsidRPr="003A6229">
            <w:rPr>
              <w:rStyle w:val="Zstupntext"/>
            </w:rPr>
            <w:t>Klepněte sem a zadejte text.</w:t>
          </w:r>
        </w:p>
      </w:docPartBody>
    </w:docPart>
    <w:docPart>
      <w:docPartPr>
        <w:name w:val="C31D9CE485D946CA854B6636857405C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A2B83F-DC90-4E51-888D-183F4894C51A}"/>
      </w:docPartPr>
      <w:docPartBody>
        <w:p w:rsidR="00671447" w:rsidRDefault="00A06FC6" w:rsidP="00A06FC6">
          <w:pPr>
            <w:pStyle w:val="C31D9CE485D946CA854B6636857405C6"/>
          </w:pPr>
          <w:r>
            <w:rPr>
              <w:rStyle w:val="Zstupntext"/>
              <w:rFonts w:ascii="Garamond" w:hAnsi="Garamond"/>
              <w:color w:val="FF0000"/>
            </w:rPr>
            <w:t>doplnit vhodné</w:t>
          </w:r>
        </w:p>
      </w:docPartBody>
    </w:docPart>
    <w:docPart>
      <w:docPartPr>
        <w:name w:val="8AF8E60964884A3FB1191FEDC434904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F4032D-A9DC-4BB4-B795-F27A6DC92043}"/>
      </w:docPartPr>
      <w:docPartBody>
        <w:p w:rsidR="00671447" w:rsidRDefault="00A06FC6" w:rsidP="00A06FC6">
          <w:pPr>
            <w:pStyle w:val="8AF8E60964884A3FB1191FEDC434904B"/>
          </w:pPr>
          <w:r>
            <w:rPr>
              <w:rStyle w:val="Zstupntext"/>
              <w:rFonts w:ascii="Garamond" w:hAnsi="Garamond"/>
              <w:color w:val="FF0000"/>
            </w:rPr>
            <w:t>doplnit vhodné</w:t>
          </w:r>
        </w:p>
      </w:docPartBody>
    </w:docPart>
    <w:docPart>
      <w:docPartPr>
        <w:name w:val="9DECADA248634811B24A583DAD0F12B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3785CC9-1C21-4C95-A38F-C909ED773731}"/>
      </w:docPartPr>
      <w:docPartBody>
        <w:p w:rsidR="00BC7F7E" w:rsidRDefault="00875755" w:rsidP="00875755">
          <w:pPr>
            <w:pStyle w:val="9DECADA248634811B24A583DAD0F12BF"/>
          </w:pPr>
          <w:r w:rsidRPr="00AE7185">
            <w:rPr>
              <w:rStyle w:val="Zstupntext"/>
              <w:rFonts w:ascii="Garamond" w:hAnsi="Garamond"/>
              <w:b/>
            </w:rPr>
            <w:t xml:space="preserve">    </w:t>
          </w:r>
        </w:p>
      </w:docPartBody>
    </w:docPart>
    <w:docPart>
      <w:docPartPr>
        <w:name w:val="994259E5EB7840DDB4DB11D1114B35A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D7EDD00-7952-4CB0-B063-0104F83004F4}"/>
      </w:docPartPr>
      <w:docPartBody>
        <w:p w:rsidR="00BC7F7E" w:rsidRDefault="00875755" w:rsidP="00875755">
          <w:pPr>
            <w:pStyle w:val="994259E5EB7840DDB4DB11D1114B35A6"/>
          </w:pPr>
          <w:r w:rsidRPr="00136031">
            <w:rPr>
              <w:rStyle w:val="Zstupntext"/>
              <w:rFonts w:ascii="Garamond" w:hAnsi="Garamond"/>
              <w:sz w:val="20"/>
              <w:szCs w:val="20"/>
            </w:rPr>
            <w:t>(titul, jméno, příjmení, funkce, podpis)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FD35B9"/>
    <w:rsid w:val="0008642D"/>
    <w:rsid w:val="000951D7"/>
    <w:rsid w:val="000A56D1"/>
    <w:rsid w:val="000A64ED"/>
    <w:rsid w:val="000D7831"/>
    <w:rsid w:val="00153D43"/>
    <w:rsid w:val="001E11DB"/>
    <w:rsid w:val="0023349B"/>
    <w:rsid w:val="0024228A"/>
    <w:rsid w:val="00253C06"/>
    <w:rsid w:val="004519F3"/>
    <w:rsid w:val="00477913"/>
    <w:rsid w:val="004F4FA1"/>
    <w:rsid w:val="005530C3"/>
    <w:rsid w:val="0056246A"/>
    <w:rsid w:val="005755D7"/>
    <w:rsid w:val="00671447"/>
    <w:rsid w:val="006A7895"/>
    <w:rsid w:val="006A7CB1"/>
    <w:rsid w:val="006B5311"/>
    <w:rsid w:val="006E6BB8"/>
    <w:rsid w:val="006E7D16"/>
    <w:rsid w:val="007354F6"/>
    <w:rsid w:val="00735EDF"/>
    <w:rsid w:val="00774A51"/>
    <w:rsid w:val="007973E0"/>
    <w:rsid w:val="00812690"/>
    <w:rsid w:val="00827BEB"/>
    <w:rsid w:val="00830914"/>
    <w:rsid w:val="00875755"/>
    <w:rsid w:val="0088451C"/>
    <w:rsid w:val="008A7159"/>
    <w:rsid w:val="008B50D7"/>
    <w:rsid w:val="008D70DA"/>
    <w:rsid w:val="00952D71"/>
    <w:rsid w:val="00991FDF"/>
    <w:rsid w:val="00A06FC6"/>
    <w:rsid w:val="00A4380A"/>
    <w:rsid w:val="00A61E43"/>
    <w:rsid w:val="00A914C2"/>
    <w:rsid w:val="00A9419F"/>
    <w:rsid w:val="00B42035"/>
    <w:rsid w:val="00B60833"/>
    <w:rsid w:val="00BC2064"/>
    <w:rsid w:val="00BC7F7E"/>
    <w:rsid w:val="00BE7434"/>
    <w:rsid w:val="00BF037F"/>
    <w:rsid w:val="00D0688B"/>
    <w:rsid w:val="00D13167"/>
    <w:rsid w:val="00D314C9"/>
    <w:rsid w:val="00D643C7"/>
    <w:rsid w:val="00D6759E"/>
    <w:rsid w:val="00E7052F"/>
    <w:rsid w:val="00E82A5C"/>
    <w:rsid w:val="00EF6E99"/>
    <w:rsid w:val="00F17FCB"/>
    <w:rsid w:val="00F71F42"/>
    <w:rsid w:val="00F72C34"/>
    <w:rsid w:val="00FA27FE"/>
    <w:rsid w:val="00FC07CF"/>
    <w:rsid w:val="00FD3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4380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875755"/>
    <w:rPr>
      <w:color w:val="808080"/>
    </w:rPr>
  </w:style>
  <w:style w:type="paragraph" w:customStyle="1" w:styleId="D925AEC071AE4EFA991283CB49F2211F">
    <w:name w:val="D925AEC071AE4EFA991283CB49F2211F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69ED1DE9A7D4F3B9D0595DBB806DEB1">
    <w:name w:val="B69ED1DE9A7D4F3B9D0595DBB806DEB1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">
    <w:name w:val="014C9D66C42C414BBE708782C1277E0D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">
    <w:name w:val="FC4E376FBF0E45F2B5583454BE88EFC7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1">
    <w:name w:val="014C9D66C42C414BBE708782C1277E0D1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">
    <w:name w:val="43F792D8DD064014804BCEB53FEA420B"/>
    <w:rsid w:val="00FD35B9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FC4E376FBF0E45F2B5583454BE88EFC71">
    <w:name w:val="FC4E376FBF0E45F2B5583454BE88EFC71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2">
    <w:name w:val="014C9D66C42C414BBE708782C1277E0D2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1">
    <w:name w:val="43F792D8DD064014804BCEB53FEA420B1"/>
    <w:rsid w:val="00FD35B9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F0B89078564F4809B58F881C141310E0">
    <w:name w:val="F0B89078564F4809B58F881C141310E0"/>
    <w:rsid w:val="00FD35B9"/>
  </w:style>
  <w:style w:type="paragraph" w:customStyle="1" w:styleId="854521F0C081437C9706AD529C58A985">
    <w:name w:val="854521F0C081437C9706AD529C58A985"/>
    <w:rsid w:val="00FD35B9"/>
  </w:style>
  <w:style w:type="paragraph" w:customStyle="1" w:styleId="4C0DAF9C053040099ADB729B0DC98751">
    <w:name w:val="4C0DAF9C053040099ADB729B0DC98751"/>
    <w:rsid w:val="00FD35B9"/>
  </w:style>
  <w:style w:type="paragraph" w:customStyle="1" w:styleId="FC4E376FBF0E45F2B5583454BE88EFC72">
    <w:name w:val="FC4E376FBF0E45F2B5583454BE88EFC72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3">
    <w:name w:val="014C9D66C42C414BBE708782C1277E0D3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2">
    <w:name w:val="43F792D8DD064014804BCEB53FEA420B2"/>
    <w:rsid w:val="00FD35B9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1">
    <w:name w:val="854521F0C081437C9706AD529C58A9851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1">
    <w:name w:val="4C0DAF9C053040099ADB729B0DC987511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3">
    <w:name w:val="FC4E376FBF0E45F2B5583454BE88EFC73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4">
    <w:name w:val="014C9D66C42C414BBE708782C1277E0D4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3">
    <w:name w:val="43F792D8DD064014804BCEB53FEA420B3"/>
    <w:rsid w:val="00FD35B9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2">
    <w:name w:val="854521F0C081437C9706AD529C58A9852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2">
    <w:name w:val="4C0DAF9C053040099ADB729B0DC987512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">
    <w:name w:val="BC099ED8C8CF4A3C993FFE68B9BC3161"/>
    <w:rsid w:val="00FD35B9"/>
  </w:style>
  <w:style w:type="paragraph" w:customStyle="1" w:styleId="C6C09CD1115A4FE58EA432DD80FC7F93">
    <w:name w:val="C6C09CD1115A4FE58EA432DD80FC7F93"/>
    <w:rsid w:val="00FD35B9"/>
  </w:style>
  <w:style w:type="paragraph" w:customStyle="1" w:styleId="FC4E376FBF0E45F2B5583454BE88EFC74">
    <w:name w:val="FC4E376FBF0E45F2B5583454BE88EFC74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5">
    <w:name w:val="014C9D66C42C414BBE708782C1277E0D5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4">
    <w:name w:val="43F792D8DD064014804BCEB53FEA420B4"/>
    <w:rsid w:val="00FD35B9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3">
    <w:name w:val="854521F0C081437C9706AD529C58A9853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3">
    <w:name w:val="4C0DAF9C053040099ADB729B0DC987513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1">
    <w:name w:val="BC099ED8C8CF4A3C993FFE68B9BC31611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character" w:customStyle="1" w:styleId="Smlouva">
    <w:name w:val="Smlouva"/>
    <w:basedOn w:val="Standardnpsmoodstavce"/>
    <w:uiPriority w:val="1"/>
    <w:qFormat/>
    <w:rsid w:val="00FC07CF"/>
    <w:rPr>
      <w:rFonts w:ascii="Garamond" w:hAnsi="Garamond"/>
      <w:sz w:val="24"/>
      <w:lang w:val="cs-CZ"/>
    </w:rPr>
  </w:style>
  <w:style w:type="paragraph" w:customStyle="1" w:styleId="C6C09CD1115A4FE58EA432DD80FC7F931">
    <w:name w:val="C6C09CD1115A4FE58EA432DD80FC7F931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5">
    <w:name w:val="FC4E376FBF0E45F2B5583454BE88EFC75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6">
    <w:name w:val="014C9D66C42C414BBE708782C1277E0D6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5">
    <w:name w:val="43F792D8DD064014804BCEB53FEA420B5"/>
    <w:rsid w:val="00FD35B9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4">
    <w:name w:val="854521F0C081437C9706AD529C58A9854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4">
    <w:name w:val="4C0DAF9C053040099ADB729B0DC987514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2">
    <w:name w:val="BC099ED8C8CF4A3C993FFE68B9BC31612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2">
    <w:name w:val="C6C09CD1115A4FE58EA432DD80FC7F932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6">
    <w:name w:val="FC4E376FBF0E45F2B5583454BE88EFC76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7">
    <w:name w:val="014C9D66C42C414BBE708782C1277E0D7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6">
    <w:name w:val="43F792D8DD064014804BCEB53FEA420B6"/>
    <w:rsid w:val="00FD35B9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5">
    <w:name w:val="854521F0C081437C9706AD529C58A9855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5">
    <w:name w:val="4C0DAF9C053040099ADB729B0DC987515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3">
    <w:name w:val="BC099ED8C8CF4A3C993FFE68B9BC31613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3">
    <w:name w:val="C6C09CD1115A4FE58EA432DD80FC7F933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7">
    <w:name w:val="FC4E376FBF0E45F2B5583454BE88EFC77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8">
    <w:name w:val="014C9D66C42C414BBE708782C1277E0D8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7">
    <w:name w:val="43F792D8DD064014804BCEB53FEA420B7"/>
    <w:rsid w:val="00FD35B9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6">
    <w:name w:val="854521F0C081437C9706AD529C58A9856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6">
    <w:name w:val="4C0DAF9C053040099ADB729B0DC987516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4">
    <w:name w:val="BC099ED8C8CF4A3C993FFE68B9BC31614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4">
    <w:name w:val="C6C09CD1115A4FE58EA432DD80FC7F934"/>
    <w:rsid w:val="00FD35B9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">
    <w:name w:val="E801B0AD94AB45C5876D47EB529785CD"/>
    <w:rsid w:val="00A4380A"/>
  </w:style>
  <w:style w:type="paragraph" w:customStyle="1" w:styleId="1A5D42A275884203BD5FC75440552766">
    <w:name w:val="1A5D42A275884203BD5FC75440552766"/>
    <w:rsid w:val="00A4380A"/>
  </w:style>
  <w:style w:type="paragraph" w:customStyle="1" w:styleId="10E8C3508210477483955EF52B561763">
    <w:name w:val="10E8C3508210477483955EF52B561763"/>
    <w:rsid w:val="00A4380A"/>
  </w:style>
  <w:style w:type="paragraph" w:customStyle="1" w:styleId="FC4E376FBF0E45F2B5583454BE88EFC78">
    <w:name w:val="FC4E376FBF0E45F2B5583454BE88EFC78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9">
    <w:name w:val="014C9D66C42C414BBE708782C1277E0D9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8">
    <w:name w:val="43F792D8DD064014804BCEB53FEA420B8"/>
    <w:rsid w:val="00A4380A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7">
    <w:name w:val="854521F0C081437C9706AD529C58A9857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7">
    <w:name w:val="4C0DAF9C053040099ADB729B0DC987517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5">
    <w:name w:val="BC099ED8C8CF4A3C993FFE68B9BC31615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5">
    <w:name w:val="C6C09CD1115A4FE58EA432DD80FC7F935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1">
    <w:name w:val="E801B0AD94AB45C5876D47EB529785CD1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1">
    <w:name w:val="1A5D42A275884203BD5FC754405527661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1">
    <w:name w:val="10E8C3508210477483955EF52B5617631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9">
    <w:name w:val="FC4E376FBF0E45F2B5583454BE88EFC79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10">
    <w:name w:val="014C9D66C42C414BBE708782C1277E0D10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9">
    <w:name w:val="43F792D8DD064014804BCEB53FEA420B9"/>
    <w:rsid w:val="00A4380A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8">
    <w:name w:val="854521F0C081437C9706AD529C58A9858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8">
    <w:name w:val="4C0DAF9C053040099ADB729B0DC987518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6">
    <w:name w:val="BC099ED8C8CF4A3C993FFE68B9BC31616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6">
    <w:name w:val="C6C09CD1115A4FE58EA432DD80FC7F936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2">
    <w:name w:val="E801B0AD94AB45C5876D47EB529785CD2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2">
    <w:name w:val="1A5D42A275884203BD5FC754405527662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2">
    <w:name w:val="10E8C3508210477483955EF52B5617632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">
    <w:name w:val="D601992707F144B68EFC49BD1A141551"/>
    <w:rsid w:val="00A4380A"/>
  </w:style>
  <w:style w:type="paragraph" w:customStyle="1" w:styleId="54A395AA182546FA8EEDC3E104414B66">
    <w:name w:val="54A395AA182546FA8EEDC3E104414B66"/>
    <w:rsid w:val="00A4380A"/>
  </w:style>
  <w:style w:type="paragraph" w:customStyle="1" w:styleId="FC4E376FBF0E45F2B5583454BE88EFC710">
    <w:name w:val="FC4E376FBF0E45F2B5583454BE88EFC710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11">
    <w:name w:val="014C9D66C42C414BBE708782C1277E0D11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10">
    <w:name w:val="43F792D8DD064014804BCEB53FEA420B10"/>
    <w:rsid w:val="00A4380A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9">
    <w:name w:val="854521F0C081437C9706AD529C58A9859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9">
    <w:name w:val="4C0DAF9C053040099ADB729B0DC987519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7">
    <w:name w:val="BC099ED8C8CF4A3C993FFE68B9BC31617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7">
    <w:name w:val="C6C09CD1115A4FE58EA432DD80FC7F937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3">
    <w:name w:val="E801B0AD94AB45C5876D47EB529785CD3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3">
    <w:name w:val="1A5D42A275884203BD5FC754405527663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3">
    <w:name w:val="10E8C3508210477483955EF52B5617633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1">
    <w:name w:val="D601992707F144B68EFC49BD1A1415511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1">
    <w:name w:val="54A395AA182546FA8EEDC3E104414B661"/>
    <w:rsid w:val="00A4380A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11">
    <w:name w:val="FC4E376FBF0E45F2B5583454BE88EFC7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12">
    <w:name w:val="014C9D66C42C414BBE708782C1277E0D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11">
    <w:name w:val="43F792D8DD064014804BCEB53FEA420B11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10">
    <w:name w:val="854521F0C081437C9706AD529C58A985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10">
    <w:name w:val="4C0DAF9C053040099ADB729B0DC98751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8">
    <w:name w:val="BC099ED8C8CF4A3C993FFE68B9BC316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8">
    <w:name w:val="C6C09CD1115A4FE58EA432DD80FC7F9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4">
    <w:name w:val="E801B0AD94AB45C5876D47EB529785CD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4">
    <w:name w:val="1A5D42A275884203BD5FC75440552766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4">
    <w:name w:val="10E8C3508210477483955EF52B56176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2">
    <w:name w:val="D601992707F144B68EFC49BD1A14155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2">
    <w:name w:val="54A395AA182546FA8EEDC3E104414B66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6EF04792595488A8905AEB78D11BFCA">
    <w:name w:val="26EF04792595488A8905AEB78D11BFCA"/>
    <w:rsid w:val="006A7CB1"/>
  </w:style>
  <w:style w:type="paragraph" w:customStyle="1" w:styleId="D6B2302183A84B848A4767FBED81F032">
    <w:name w:val="D6B2302183A84B848A4767FBED81F032"/>
    <w:rsid w:val="006A7CB1"/>
  </w:style>
  <w:style w:type="paragraph" w:customStyle="1" w:styleId="1E5038CA941B453BB030A12492BA984E">
    <w:name w:val="1E5038CA941B453BB030A12492BA984E"/>
    <w:rsid w:val="006A7CB1"/>
  </w:style>
  <w:style w:type="paragraph" w:customStyle="1" w:styleId="0D9EC7EF58824D3DA1F41B746165AA07">
    <w:name w:val="0D9EC7EF58824D3DA1F41B746165AA07"/>
    <w:rsid w:val="006A7CB1"/>
  </w:style>
  <w:style w:type="paragraph" w:customStyle="1" w:styleId="DD2999BC61BE465295D8799F4C3553C0">
    <w:name w:val="DD2999BC61BE465295D8799F4C3553C0"/>
    <w:rsid w:val="006A7CB1"/>
  </w:style>
  <w:style w:type="paragraph" w:customStyle="1" w:styleId="89FD9C3C086C49E4B1CA03FEE7DF211A">
    <w:name w:val="89FD9C3C086C49E4B1CA03FEE7DF211A"/>
    <w:rsid w:val="006A7CB1"/>
  </w:style>
  <w:style w:type="paragraph" w:customStyle="1" w:styleId="1835D939100A4EA6B066BBDB1BD19202">
    <w:name w:val="1835D939100A4EA6B066BBDB1BD19202"/>
    <w:rsid w:val="006A7CB1"/>
  </w:style>
  <w:style w:type="paragraph" w:customStyle="1" w:styleId="0D94A0B68E1944D598A266D5AA2105A5">
    <w:name w:val="0D94A0B68E1944D598A266D5AA2105A5"/>
    <w:rsid w:val="006A7CB1"/>
  </w:style>
  <w:style w:type="paragraph" w:customStyle="1" w:styleId="84D237FCDC5E40C2A5AA350719FD2589">
    <w:name w:val="84D237FCDC5E40C2A5AA350719FD2589"/>
    <w:rsid w:val="006A7CB1"/>
  </w:style>
  <w:style w:type="paragraph" w:customStyle="1" w:styleId="C14886764A784AAD84B5F17FC0DB55C3">
    <w:name w:val="C14886764A784AAD84B5F17FC0DB55C3"/>
    <w:rsid w:val="006A7CB1"/>
  </w:style>
  <w:style w:type="paragraph" w:customStyle="1" w:styleId="4581FC825EBF49A4ADBADD8D12ABB023">
    <w:name w:val="4581FC825EBF49A4ADBADD8D12ABB023"/>
    <w:rsid w:val="006A7CB1"/>
  </w:style>
  <w:style w:type="paragraph" w:customStyle="1" w:styleId="A2DE0680FF814EB7A4F8E3F55BE91180">
    <w:name w:val="A2DE0680FF814EB7A4F8E3F55BE91180"/>
    <w:rsid w:val="006A7CB1"/>
  </w:style>
  <w:style w:type="paragraph" w:customStyle="1" w:styleId="2A04E7D254B74E0EBFF7350B1538A54F">
    <w:name w:val="2A04E7D254B74E0EBFF7350B1538A54F"/>
    <w:rsid w:val="006A7CB1"/>
  </w:style>
  <w:style w:type="paragraph" w:customStyle="1" w:styleId="88F989BC030945A693E0BA58DE3D8317">
    <w:name w:val="88F989BC030945A693E0BA58DE3D8317"/>
    <w:rsid w:val="006A7CB1"/>
  </w:style>
  <w:style w:type="paragraph" w:customStyle="1" w:styleId="87067156898E41FEBFBCD9A73491C1F2">
    <w:name w:val="87067156898E41FEBFBCD9A73491C1F2"/>
    <w:rsid w:val="006A7CB1"/>
  </w:style>
  <w:style w:type="paragraph" w:customStyle="1" w:styleId="F5016725D9044508835567777A4E6595">
    <w:name w:val="F5016725D9044508835567777A4E6595"/>
    <w:rsid w:val="006A7CB1"/>
  </w:style>
  <w:style w:type="paragraph" w:customStyle="1" w:styleId="0F71937BABEC4D81AF7E2D8BD611663C">
    <w:name w:val="0F71937BABEC4D81AF7E2D8BD611663C"/>
    <w:rsid w:val="006A7CB1"/>
  </w:style>
  <w:style w:type="paragraph" w:customStyle="1" w:styleId="FC4E376FBF0E45F2B5583454BE88EFC712">
    <w:name w:val="FC4E376FBF0E45F2B5583454BE88EFC7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13">
    <w:name w:val="014C9D66C42C414BBE708782C1277E0D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12">
    <w:name w:val="43F792D8DD064014804BCEB53FEA420B12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11">
    <w:name w:val="854521F0C081437C9706AD529C58A985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11">
    <w:name w:val="4C0DAF9C053040099ADB729B0DC98751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9">
    <w:name w:val="BC099ED8C8CF4A3C993FFE68B9BC316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9">
    <w:name w:val="C6C09CD1115A4FE58EA432DD80FC7F9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5">
    <w:name w:val="E801B0AD94AB45C5876D47EB529785CD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5">
    <w:name w:val="1A5D42A275884203BD5FC75440552766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5">
    <w:name w:val="10E8C3508210477483955EF52B56176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3">
    <w:name w:val="D601992707F144B68EFC49BD1A14155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3">
    <w:name w:val="54A395AA182546FA8EEDC3E104414B66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13">
    <w:name w:val="FC4E376FBF0E45F2B5583454BE88EFC7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14">
    <w:name w:val="014C9D66C42C414BBE708782C1277E0D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13">
    <w:name w:val="43F792D8DD064014804BCEB53FEA420B13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12">
    <w:name w:val="854521F0C081437C9706AD529C58A985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12">
    <w:name w:val="4C0DAF9C053040099ADB729B0DC98751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10">
    <w:name w:val="BC099ED8C8CF4A3C993FFE68B9BC3161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10">
    <w:name w:val="C6C09CD1115A4FE58EA432DD80FC7F93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6">
    <w:name w:val="E801B0AD94AB45C5876D47EB529785CD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6">
    <w:name w:val="1A5D42A275884203BD5FC75440552766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6">
    <w:name w:val="10E8C3508210477483955EF52B56176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4">
    <w:name w:val="D601992707F144B68EFC49BD1A14155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4">
    <w:name w:val="54A395AA182546FA8EEDC3E104414B66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">
    <w:name w:val="9E3C9FF5D9F44B46BF270132AA4C4A02"/>
    <w:rsid w:val="006A7CB1"/>
  </w:style>
  <w:style w:type="paragraph" w:customStyle="1" w:styleId="84A0EBB45F804ACB83C76EBB09D4D7D3">
    <w:name w:val="84A0EBB45F804ACB83C76EBB09D4D7D3"/>
    <w:rsid w:val="006A7CB1"/>
  </w:style>
  <w:style w:type="paragraph" w:customStyle="1" w:styleId="C476E339123445EA9A2FC3E6E04A3743">
    <w:name w:val="C476E339123445EA9A2FC3E6E04A3743"/>
    <w:rsid w:val="006A7CB1"/>
  </w:style>
  <w:style w:type="paragraph" w:customStyle="1" w:styleId="D6569010661A44B284FBA4506F0D9680">
    <w:name w:val="D6569010661A44B284FBA4506F0D9680"/>
    <w:rsid w:val="006A7CB1"/>
  </w:style>
  <w:style w:type="paragraph" w:customStyle="1" w:styleId="BC1E1B4EFE26437197E1A82A39CC699B">
    <w:name w:val="BC1E1B4EFE26437197E1A82A39CC699B"/>
    <w:rsid w:val="006A7CB1"/>
  </w:style>
  <w:style w:type="paragraph" w:customStyle="1" w:styleId="D4889BF01EE24343AF62090FB880D414">
    <w:name w:val="D4889BF01EE24343AF62090FB880D414"/>
    <w:rsid w:val="006A7CB1"/>
  </w:style>
  <w:style w:type="paragraph" w:customStyle="1" w:styleId="D3AA9AB7BBC041B78F81DCA01757D84E">
    <w:name w:val="D3AA9AB7BBC041B78F81DCA01757D84E"/>
    <w:rsid w:val="006A7CB1"/>
  </w:style>
  <w:style w:type="paragraph" w:customStyle="1" w:styleId="C42DB1BEA8874A6EA9BE52B6F9BE0105">
    <w:name w:val="C42DB1BEA8874A6EA9BE52B6F9BE0105"/>
    <w:rsid w:val="006A7CB1"/>
  </w:style>
  <w:style w:type="paragraph" w:customStyle="1" w:styleId="3499881A853B430E85FB3707A2AFD317">
    <w:name w:val="3499881A853B430E85FB3707A2AFD317"/>
    <w:rsid w:val="006A7CB1"/>
  </w:style>
  <w:style w:type="paragraph" w:customStyle="1" w:styleId="FC4E376FBF0E45F2B5583454BE88EFC714">
    <w:name w:val="FC4E376FBF0E45F2B5583454BE88EFC7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15">
    <w:name w:val="014C9D66C42C414BBE708782C1277E0D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14">
    <w:name w:val="43F792D8DD064014804BCEB53FEA420B14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13">
    <w:name w:val="854521F0C081437C9706AD529C58A985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13">
    <w:name w:val="4C0DAF9C053040099ADB729B0DC98751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11">
    <w:name w:val="BC099ED8C8CF4A3C993FFE68B9BC3161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11">
    <w:name w:val="C6C09CD1115A4FE58EA432DD80FC7F93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7">
    <w:name w:val="E801B0AD94AB45C5876D47EB529785CD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7">
    <w:name w:val="1A5D42A275884203BD5FC75440552766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7">
    <w:name w:val="10E8C3508210477483955EF52B56176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5">
    <w:name w:val="D601992707F144B68EFC49BD1A14155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5">
    <w:name w:val="54A395AA182546FA8EEDC3E104414B66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1">
    <w:name w:val="9E3C9FF5D9F44B46BF270132AA4C4A0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1">
    <w:name w:val="84A0EBB45F804ACB83C76EBB09D4D7D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1">
    <w:name w:val="C476E339123445EA9A2FC3E6E04A374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1">
    <w:name w:val="D6569010661A44B284FBA4506F0D9680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1">
    <w:name w:val="BC1E1B4EFE26437197E1A82A39CC699B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1">
    <w:name w:val="D4889BF01EE24343AF62090FB880D41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1">
    <w:name w:val="D3AA9AB7BBC041B78F81DCA01757D84E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1">
    <w:name w:val="C42DB1BEA8874A6EA9BE52B6F9BE0105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1">
    <w:name w:val="3499881A853B430E85FB3707A2AFD317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15">
    <w:name w:val="FC4E376FBF0E45F2B5583454BE88EFC7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16">
    <w:name w:val="014C9D66C42C414BBE708782C1277E0D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15">
    <w:name w:val="43F792D8DD064014804BCEB53FEA420B15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14">
    <w:name w:val="854521F0C081437C9706AD529C58A985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14">
    <w:name w:val="4C0DAF9C053040099ADB729B0DC98751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12">
    <w:name w:val="BC099ED8C8CF4A3C993FFE68B9BC3161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12">
    <w:name w:val="C6C09CD1115A4FE58EA432DD80FC7F93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8">
    <w:name w:val="E801B0AD94AB45C5876D47EB529785CD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8">
    <w:name w:val="1A5D42A275884203BD5FC75440552766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8">
    <w:name w:val="10E8C3508210477483955EF52B56176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6">
    <w:name w:val="D601992707F144B68EFC49BD1A14155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6">
    <w:name w:val="54A395AA182546FA8EEDC3E104414B66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2">
    <w:name w:val="9E3C9FF5D9F44B46BF270132AA4C4A0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2">
    <w:name w:val="84A0EBB45F804ACB83C76EBB09D4D7D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2">
    <w:name w:val="C476E339123445EA9A2FC3E6E04A374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2">
    <w:name w:val="D6569010661A44B284FBA4506F0D9680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2">
    <w:name w:val="BC1E1B4EFE26437197E1A82A39CC699B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2">
    <w:name w:val="D4889BF01EE24343AF62090FB880D41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2">
    <w:name w:val="D3AA9AB7BBC041B78F81DCA01757D84E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2">
    <w:name w:val="C42DB1BEA8874A6EA9BE52B6F9BE0105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2">
    <w:name w:val="3499881A853B430E85FB3707A2AFD317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16">
    <w:name w:val="FC4E376FBF0E45F2B5583454BE88EFC7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17">
    <w:name w:val="014C9D66C42C414BBE708782C1277E0D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16">
    <w:name w:val="43F792D8DD064014804BCEB53FEA420B16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15">
    <w:name w:val="854521F0C081437C9706AD529C58A985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15">
    <w:name w:val="4C0DAF9C053040099ADB729B0DC98751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13">
    <w:name w:val="BC099ED8C8CF4A3C993FFE68B9BC3161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13">
    <w:name w:val="C6C09CD1115A4FE58EA432DD80FC7F93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9">
    <w:name w:val="E801B0AD94AB45C5876D47EB529785CD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9">
    <w:name w:val="1A5D42A275884203BD5FC75440552766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9">
    <w:name w:val="10E8C3508210477483955EF52B56176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7">
    <w:name w:val="D601992707F144B68EFC49BD1A14155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7">
    <w:name w:val="54A395AA182546FA8EEDC3E104414B66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3">
    <w:name w:val="9E3C9FF5D9F44B46BF270132AA4C4A0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3">
    <w:name w:val="84A0EBB45F804ACB83C76EBB09D4D7D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3">
    <w:name w:val="C476E339123445EA9A2FC3E6E04A374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3">
    <w:name w:val="D6569010661A44B284FBA4506F0D9680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3">
    <w:name w:val="BC1E1B4EFE26437197E1A82A39CC699B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3">
    <w:name w:val="D4889BF01EE24343AF62090FB880D41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3">
    <w:name w:val="D3AA9AB7BBC041B78F81DCA01757D84E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3">
    <w:name w:val="C42DB1BEA8874A6EA9BE52B6F9BE0105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3">
    <w:name w:val="3499881A853B430E85FB3707A2AFD317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17">
    <w:name w:val="FC4E376FBF0E45F2B5583454BE88EFC7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18">
    <w:name w:val="014C9D66C42C414BBE708782C1277E0D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17">
    <w:name w:val="43F792D8DD064014804BCEB53FEA420B17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16">
    <w:name w:val="854521F0C081437C9706AD529C58A985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16">
    <w:name w:val="4C0DAF9C053040099ADB729B0DC98751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14">
    <w:name w:val="BC099ED8C8CF4A3C993FFE68B9BC3161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14">
    <w:name w:val="C6C09CD1115A4FE58EA432DD80FC7F93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10">
    <w:name w:val="E801B0AD94AB45C5876D47EB529785CD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10">
    <w:name w:val="1A5D42A275884203BD5FC75440552766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10">
    <w:name w:val="10E8C3508210477483955EF52B561763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8">
    <w:name w:val="D601992707F144B68EFC49BD1A14155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8">
    <w:name w:val="54A395AA182546FA8EEDC3E104414B66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4">
    <w:name w:val="9E3C9FF5D9F44B46BF270132AA4C4A0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4">
    <w:name w:val="84A0EBB45F804ACB83C76EBB09D4D7D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4">
    <w:name w:val="C476E339123445EA9A2FC3E6E04A374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4">
    <w:name w:val="D6569010661A44B284FBA4506F0D9680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4">
    <w:name w:val="BC1E1B4EFE26437197E1A82A39CC699B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4">
    <w:name w:val="D4889BF01EE24343AF62090FB880D414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4">
    <w:name w:val="D3AA9AB7BBC041B78F81DCA01757D84E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4">
    <w:name w:val="C42DB1BEA8874A6EA9BE52B6F9BE0105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4">
    <w:name w:val="3499881A853B430E85FB3707A2AFD317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18">
    <w:name w:val="FC4E376FBF0E45F2B5583454BE88EFC7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19">
    <w:name w:val="014C9D66C42C414BBE708782C1277E0D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18">
    <w:name w:val="43F792D8DD064014804BCEB53FEA420B18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17">
    <w:name w:val="854521F0C081437C9706AD529C58A985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17">
    <w:name w:val="4C0DAF9C053040099ADB729B0DC98751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15">
    <w:name w:val="BC099ED8C8CF4A3C993FFE68B9BC3161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15">
    <w:name w:val="C6C09CD1115A4FE58EA432DD80FC7F93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">
    <w:name w:val="0D5AA7F7F9424C558B3C2DAB253A586A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11">
    <w:name w:val="E801B0AD94AB45C5876D47EB529785CD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11">
    <w:name w:val="1A5D42A275884203BD5FC75440552766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11">
    <w:name w:val="10E8C3508210477483955EF52B561763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9">
    <w:name w:val="D601992707F144B68EFC49BD1A14155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9">
    <w:name w:val="54A395AA182546FA8EEDC3E104414B66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5">
    <w:name w:val="9E3C9FF5D9F44B46BF270132AA4C4A0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5">
    <w:name w:val="84A0EBB45F804ACB83C76EBB09D4D7D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5">
    <w:name w:val="C476E339123445EA9A2FC3E6E04A374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5">
    <w:name w:val="D6569010661A44B284FBA4506F0D9680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5">
    <w:name w:val="BC1E1B4EFE26437197E1A82A39CC699B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5">
    <w:name w:val="D4889BF01EE24343AF62090FB880D414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5">
    <w:name w:val="D3AA9AB7BBC041B78F81DCA01757D84E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5">
    <w:name w:val="C42DB1BEA8874A6EA9BE52B6F9BE0105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5">
    <w:name w:val="3499881A853B430E85FB3707A2AFD317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19">
    <w:name w:val="FC4E376FBF0E45F2B5583454BE88EFC7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20">
    <w:name w:val="014C9D66C42C414BBE708782C1277E0D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19">
    <w:name w:val="43F792D8DD064014804BCEB53FEA420B19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18">
    <w:name w:val="854521F0C081437C9706AD529C58A985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18">
    <w:name w:val="4C0DAF9C053040099ADB729B0DC98751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16">
    <w:name w:val="BC099ED8C8CF4A3C993FFE68B9BC3161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16">
    <w:name w:val="C6C09CD1115A4FE58EA432DD80FC7F93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1">
    <w:name w:val="0D5AA7F7F9424C558B3C2DAB253A586A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12">
    <w:name w:val="E801B0AD94AB45C5876D47EB529785CD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12">
    <w:name w:val="1A5D42A275884203BD5FC75440552766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12">
    <w:name w:val="10E8C3508210477483955EF52B561763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10">
    <w:name w:val="D601992707F144B68EFC49BD1A141551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10">
    <w:name w:val="54A395AA182546FA8EEDC3E104414B66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6">
    <w:name w:val="9E3C9FF5D9F44B46BF270132AA4C4A0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6">
    <w:name w:val="84A0EBB45F804ACB83C76EBB09D4D7D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6">
    <w:name w:val="C476E339123445EA9A2FC3E6E04A374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6">
    <w:name w:val="D6569010661A44B284FBA4506F0D9680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6">
    <w:name w:val="BC1E1B4EFE26437197E1A82A39CC699B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6">
    <w:name w:val="D4889BF01EE24343AF62090FB880D414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6">
    <w:name w:val="D3AA9AB7BBC041B78F81DCA01757D84E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6">
    <w:name w:val="C42DB1BEA8874A6EA9BE52B6F9BE0105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6">
    <w:name w:val="3499881A853B430E85FB3707A2AFD317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">
    <w:name w:val="022EDE3300784BF190719E8B1228C63A"/>
    <w:rsid w:val="006A7CB1"/>
  </w:style>
  <w:style w:type="paragraph" w:customStyle="1" w:styleId="FC4E376FBF0E45F2B5583454BE88EFC720">
    <w:name w:val="FC4E376FBF0E45F2B5583454BE88EFC7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21">
    <w:name w:val="014C9D66C42C414BBE708782C1277E0D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20">
    <w:name w:val="43F792D8DD064014804BCEB53FEA420B20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19">
    <w:name w:val="854521F0C081437C9706AD529C58A985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19">
    <w:name w:val="4C0DAF9C053040099ADB729B0DC98751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17">
    <w:name w:val="BC099ED8C8CF4A3C993FFE68B9BC3161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17">
    <w:name w:val="C6C09CD1115A4FE58EA432DD80FC7F93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2">
    <w:name w:val="0D5AA7F7F9424C558B3C2DAB253A586A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13">
    <w:name w:val="E801B0AD94AB45C5876D47EB529785CD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1">
    <w:name w:val="022EDE3300784BF190719E8B1228C63A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13">
    <w:name w:val="1A5D42A275884203BD5FC75440552766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13">
    <w:name w:val="10E8C3508210477483955EF52B561763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11">
    <w:name w:val="D601992707F144B68EFC49BD1A141551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11">
    <w:name w:val="54A395AA182546FA8EEDC3E104414B66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7">
    <w:name w:val="9E3C9FF5D9F44B46BF270132AA4C4A0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7">
    <w:name w:val="84A0EBB45F804ACB83C76EBB09D4D7D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7">
    <w:name w:val="C476E339123445EA9A2FC3E6E04A374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7">
    <w:name w:val="D6569010661A44B284FBA4506F0D9680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7">
    <w:name w:val="BC1E1B4EFE26437197E1A82A39CC699B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7">
    <w:name w:val="D4889BF01EE24343AF62090FB880D414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7">
    <w:name w:val="D3AA9AB7BBC041B78F81DCA01757D84E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7">
    <w:name w:val="C42DB1BEA8874A6EA9BE52B6F9BE0105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7">
    <w:name w:val="3499881A853B430E85FB3707A2AFD317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">
    <w:name w:val="079DF2C3680F4107B9DB6F9CE6FD999F"/>
    <w:rsid w:val="006A7CB1"/>
  </w:style>
  <w:style w:type="paragraph" w:customStyle="1" w:styleId="FC4E376FBF0E45F2B5583454BE88EFC721">
    <w:name w:val="FC4E376FBF0E45F2B5583454BE88EFC7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22">
    <w:name w:val="014C9D66C42C414BBE708782C1277E0D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21">
    <w:name w:val="43F792D8DD064014804BCEB53FEA420B21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20">
    <w:name w:val="854521F0C081437C9706AD529C58A985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20">
    <w:name w:val="4C0DAF9C053040099ADB729B0DC98751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18">
    <w:name w:val="BC099ED8C8CF4A3C993FFE68B9BC3161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18">
    <w:name w:val="C6C09CD1115A4FE58EA432DD80FC7F93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3">
    <w:name w:val="0D5AA7F7F9424C558B3C2DAB253A586A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14">
    <w:name w:val="E801B0AD94AB45C5876D47EB529785CD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2">
    <w:name w:val="022EDE3300784BF190719E8B1228C63A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14">
    <w:name w:val="1A5D42A275884203BD5FC75440552766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14">
    <w:name w:val="10E8C3508210477483955EF52B561763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1">
    <w:name w:val="079DF2C3680F4107B9DB6F9CE6FD999F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12">
    <w:name w:val="D601992707F144B68EFC49BD1A141551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12">
    <w:name w:val="54A395AA182546FA8EEDC3E104414B66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8">
    <w:name w:val="9E3C9FF5D9F44B46BF270132AA4C4A0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8">
    <w:name w:val="84A0EBB45F804ACB83C76EBB09D4D7D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8">
    <w:name w:val="C476E339123445EA9A2FC3E6E04A374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8">
    <w:name w:val="D6569010661A44B284FBA4506F0D9680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8">
    <w:name w:val="BC1E1B4EFE26437197E1A82A39CC699B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8">
    <w:name w:val="D4889BF01EE24343AF62090FB880D414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8">
    <w:name w:val="D3AA9AB7BBC041B78F81DCA01757D84E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8">
    <w:name w:val="C42DB1BEA8874A6EA9BE52B6F9BE0105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8">
    <w:name w:val="3499881A853B430E85FB3707A2AFD317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">
    <w:name w:val="D0B20A4567154534AB897B1092036D0B"/>
    <w:rsid w:val="006A7CB1"/>
  </w:style>
  <w:style w:type="paragraph" w:customStyle="1" w:styleId="FC4E376FBF0E45F2B5583454BE88EFC722">
    <w:name w:val="FC4E376FBF0E45F2B5583454BE88EFC7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23">
    <w:name w:val="014C9D66C42C414BBE708782C1277E0D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22">
    <w:name w:val="43F792D8DD064014804BCEB53FEA420B22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21">
    <w:name w:val="854521F0C081437C9706AD529C58A985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21">
    <w:name w:val="4C0DAF9C053040099ADB729B0DC98751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19">
    <w:name w:val="BC099ED8C8CF4A3C993FFE68B9BC3161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19">
    <w:name w:val="C6C09CD1115A4FE58EA432DD80FC7F93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4">
    <w:name w:val="0D5AA7F7F9424C558B3C2DAB253A586A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15">
    <w:name w:val="E801B0AD94AB45C5876D47EB529785CD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3">
    <w:name w:val="022EDE3300784BF190719E8B1228C63A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15">
    <w:name w:val="1A5D42A275884203BD5FC75440552766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15">
    <w:name w:val="10E8C3508210477483955EF52B561763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2">
    <w:name w:val="079DF2C3680F4107B9DB6F9CE6FD999F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13">
    <w:name w:val="D601992707F144B68EFC49BD1A141551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1">
    <w:name w:val="D0B20A4567154534AB897B1092036D0B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13">
    <w:name w:val="54A395AA182546FA8EEDC3E104414B66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9">
    <w:name w:val="9E3C9FF5D9F44B46BF270132AA4C4A0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9">
    <w:name w:val="84A0EBB45F804ACB83C76EBB09D4D7D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9">
    <w:name w:val="C476E339123445EA9A2FC3E6E04A374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9">
    <w:name w:val="D6569010661A44B284FBA4506F0D9680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9">
    <w:name w:val="BC1E1B4EFE26437197E1A82A39CC699B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9">
    <w:name w:val="D4889BF01EE24343AF62090FB880D414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9">
    <w:name w:val="D3AA9AB7BBC041B78F81DCA01757D84E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9">
    <w:name w:val="C42DB1BEA8874A6EA9BE52B6F9BE0105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9">
    <w:name w:val="3499881A853B430E85FB3707A2AFD317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61C5897CCB74FDC8CB670FDC48EE969">
    <w:name w:val="061C5897CCB74FDC8CB670FDC48EE969"/>
    <w:rsid w:val="006A7CB1"/>
  </w:style>
  <w:style w:type="paragraph" w:customStyle="1" w:styleId="7FF7B8868FDF48B8BB21F0E72E1138FC">
    <w:name w:val="7FF7B8868FDF48B8BB21F0E72E1138FC"/>
    <w:rsid w:val="006A7CB1"/>
  </w:style>
  <w:style w:type="paragraph" w:customStyle="1" w:styleId="32913ACB549249E7A4E71E209C5B9057">
    <w:name w:val="32913ACB549249E7A4E71E209C5B9057"/>
    <w:rsid w:val="006A7CB1"/>
  </w:style>
  <w:style w:type="paragraph" w:customStyle="1" w:styleId="FC4E376FBF0E45F2B5583454BE88EFC723">
    <w:name w:val="FC4E376FBF0E45F2B5583454BE88EFC7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24">
    <w:name w:val="014C9D66C42C414BBE708782C1277E0D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23">
    <w:name w:val="43F792D8DD064014804BCEB53FEA420B23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22">
    <w:name w:val="854521F0C081437C9706AD529C58A985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22">
    <w:name w:val="4C0DAF9C053040099ADB729B0DC98751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20">
    <w:name w:val="BC099ED8C8CF4A3C993FFE68B9BC3161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20">
    <w:name w:val="C6C09CD1115A4FE58EA432DD80FC7F93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5">
    <w:name w:val="0D5AA7F7F9424C558B3C2DAB253A586A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16">
    <w:name w:val="E801B0AD94AB45C5876D47EB529785CD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4">
    <w:name w:val="022EDE3300784BF190719E8B1228C63A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16">
    <w:name w:val="1A5D42A275884203BD5FC75440552766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16">
    <w:name w:val="10E8C3508210477483955EF52B561763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3">
    <w:name w:val="079DF2C3680F4107B9DB6F9CE6FD999F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14">
    <w:name w:val="D601992707F144B68EFC49BD1A141551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2">
    <w:name w:val="D0B20A4567154534AB897B1092036D0B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7CBED8A77F74E6C8884B603109DA3A1">
    <w:name w:val="47CBED8A77F74E6C8884B603109DA3A1"/>
    <w:rsid w:val="006A7CB1"/>
  </w:style>
  <w:style w:type="paragraph" w:customStyle="1" w:styleId="ECC65130769A4937BC920041C72E53D3">
    <w:name w:val="ECC65130769A4937BC920041C72E53D3"/>
    <w:rsid w:val="006A7CB1"/>
  </w:style>
  <w:style w:type="paragraph" w:customStyle="1" w:styleId="FC4E376FBF0E45F2B5583454BE88EFC724">
    <w:name w:val="FC4E376FBF0E45F2B5583454BE88EFC7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25">
    <w:name w:val="014C9D66C42C414BBE708782C1277E0D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24">
    <w:name w:val="43F792D8DD064014804BCEB53FEA420B24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23">
    <w:name w:val="854521F0C081437C9706AD529C58A985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23">
    <w:name w:val="4C0DAF9C053040099ADB729B0DC98751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21">
    <w:name w:val="BC099ED8C8CF4A3C993FFE68B9BC3161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21">
    <w:name w:val="C6C09CD1115A4FE58EA432DD80FC7F93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6">
    <w:name w:val="0D5AA7F7F9424C558B3C2DAB253A586A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17">
    <w:name w:val="E801B0AD94AB45C5876D47EB529785CD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5">
    <w:name w:val="022EDE3300784BF190719E8B1228C63A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17">
    <w:name w:val="1A5D42A275884203BD5FC75440552766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17">
    <w:name w:val="10E8C3508210477483955EF52B561763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4">
    <w:name w:val="079DF2C3680F4107B9DB6F9CE6FD999F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15">
    <w:name w:val="D601992707F144B68EFC49BD1A141551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3">
    <w:name w:val="D0B20A4567154534AB897B1092036D0B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14">
    <w:name w:val="54A395AA182546FA8EEDC3E104414B66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10">
    <w:name w:val="9E3C9FF5D9F44B46BF270132AA4C4A02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10">
    <w:name w:val="84A0EBB45F804ACB83C76EBB09D4D7D3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10">
    <w:name w:val="C476E339123445EA9A2FC3E6E04A3743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10">
    <w:name w:val="D6569010661A44B284FBA4506F0D9680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10">
    <w:name w:val="BC1E1B4EFE26437197E1A82A39CC699B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10">
    <w:name w:val="D4889BF01EE24343AF62090FB880D414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10">
    <w:name w:val="D3AA9AB7BBC041B78F81DCA01757D84E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10">
    <w:name w:val="C42DB1BEA8874A6EA9BE52B6F9BE0105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10">
    <w:name w:val="3499881A853B430E85FB3707A2AFD317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25">
    <w:name w:val="FC4E376FBF0E45F2B5583454BE88EFC7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26">
    <w:name w:val="014C9D66C42C414BBE708782C1277E0D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25">
    <w:name w:val="43F792D8DD064014804BCEB53FEA420B25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24">
    <w:name w:val="854521F0C081437C9706AD529C58A985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24">
    <w:name w:val="4C0DAF9C053040099ADB729B0DC98751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22">
    <w:name w:val="BC099ED8C8CF4A3C993FFE68B9BC3161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22">
    <w:name w:val="C6C09CD1115A4FE58EA432DD80FC7F93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7">
    <w:name w:val="0D5AA7F7F9424C558B3C2DAB253A586A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18">
    <w:name w:val="E801B0AD94AB45C5876D47EB529785CD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6">
    <w:name w:val="022EDE3300784BF190719E8B1228C63A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18">
    <w:name w:val="1A5D42A275884203BD5FC75440552766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18">
    <w:name w:val="10E8C3508210477483955EF52B561763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5">
    <w:name w:val="079DF2C3680F4107B9DB6F9CE6FD999F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16">
    <w:name w:val="D601992707F144B68EFC49BD1A141551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4">
    <w:name w:val="D0B20A4567154534AB897B1092036D0B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15">
    <w:name w:val="54A395AA182546FA8EEDC3E104414B66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11">
    <w:name w:val="9E3C9FF5D9F44B46BF270132AA4C4A02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11">
    <w:name w:val="84A0EBB45F804ACB83C76EBB09D4D7D3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11">
    <w:name w:val="C476E339123445EA9A2FC3E6E04A3743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11">
    <w:name w:val="D6569010661A44B284FBA4506F0D9680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11">
    <w:name w:val="BC1E1B4EFE26437197E1A82A39CC699B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11">
    <w:name w:val="D4889BF01EE24343AF62090FB880D414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11">
    <w:name w:val="D3AA9AB7BBC041B78F81DCA01757D84E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11">
    <w:name w:val="C42DB1BEA8874A6EA9BE52B6F9BE0105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11">
    <w:name w:val="3499881A853B430E85FB3707A2AFD317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26">
    <w:name w:val="FC4E376FBF0E45F2B5583454BE88EFC7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27">
    <w:name w:val="014C9D66C42C414BBE708782C1277E0D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26">
    <w:name w:val="43F792D8DD064014804BCEB53FEA420B26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25">
    <w:name w:val="854521F0C081437C9706AD529C58A985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25">
    <w:name w:val="4C0DAF9C053040099ADB729B0DC98751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23">
    <w:name w:val="BC099ED8C8CF4A3C993FFE68B9BC3161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23">
    <w:name w:val="C6C09CD1115A4FE58EA432DD80FC7F93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8">
    <w:name w:val="0D5AA7F7F9424C558B3C2DAB253A586A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19">
    <w:name w:val="E801B0AD94AB45C5876D47EB529785CD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7">
    <w:name w:val="022EDE3300784BF190719E8B1228C63A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19">
    <w:name w:val="1A5D42A275884203BD5FC75440552766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19">
    <w:name w:val="10E8C3508210477483955EF52B561763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6">
    <w:name w:val="079DF2C3680F4107B9DB6F9CE6FD999F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17">
    <w:name w:val="D601992707F144B68EFC49BD1A141551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5">
    <w:name w:val="D0B20A4567154534AB897B1092036D0B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16">
    <w:name w:val="54A395AA182546FA8EEDC3E104414B66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12">
    <w:name w:val="9E3C9FF5D9F44B46BF270132AA4C4A02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12">
    <w:name w:val="84A0EBB45F804ACB83C76EBB09D4D7D3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12">
    <w:name w:val="C476E339123445EA9A2FC3E6E04A3743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12">
    <w:name w:val="D6569010661A44B284FBA4506F0D9680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12">
    <w:name w:val="BC1E1B4EFE26437197E1A82A39CC699B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12">
    <w:name w:val="D4889BF01EE24343AF62090FB880D414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12">
    <w:name w:val="D3AA9AB7BBC041B78F81DCA01757D84E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12">
    <w:name w:val="C42DB1BEA8874A6EA9BE52B6F9BE0105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12">
    <w:name w:val="3499881A853B430E85FB3707A2AFD317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27">
    <w:name w:val="FC4E376FBF0E45F2B5583454BE88EFC7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28">
    <w:name w:val="014C9D66C42C414BBE708782C1277E0D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27">
    <w:name w:val="43F792D8DD064014804BCEB53FEA420B27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26">
    <w:name w:val="854521F0C081437C9706AD529C58A985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26">
    <w:name w:val="4C0DAF9C053040099ADB729B0DC98751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24">
    <w:name w:val="BC099ED8C8CF4A3C993FFE68B9BC3161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24">
    <w:name w:val="C6C09CD1115A4FE58EA432DD80FC7F93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9">
    <w:name w:val="0D5AA7F7F9424C558B3C2DAB253A586A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20">
    <w:name w:val="E801B0AD94AB45C5876D47EB529785CD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8">
    <w:name w:val="022EDE3300784BF190719E8B1228C63A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20">
    <w:name w:val="1A5D42A275884203BD5FC75440552766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20">
    <w:name w:val="10E8C3508210477483955EF52B561763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7">
    <w:name w:val="079DF2C3680F4107B9DB6F9CE6FD999F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18">
    <w:name w:val="D601992707F144B68EFC49BD1A141551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6">
    <w:name w:val="D0B20A4567154534AB897B1092036D0B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17">
    <w:name w:val="54A395AA182546FA8EEDC3E104414B66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13">
    <w:name w:val="9E3C9FF5D9F44B46BF270132AA4C4A02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13">
    <w:name w:val="84A0EBB45F804ACB83C76EBB09D4D7D3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13">
    <w:name w:val="C476E339123445EA9A2FC3E6E04A3743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13">
    <w:name w:val="D6569010661A44B284FBA4506F0D9680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13">
    <w:name w:val="BC1E1B4EFE26437197E1A82A39CC699B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13">
    <w:name w:val="D4889BF01EE24343AF62090FB880D414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13">
    <w:name w:val="D3AA9AB7BBC041B78F81DCA01757D84E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13">
    <w:name w:val="C42DB1BEA8874A6EA9BE52B6F9BE0105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13">
    <w:name w:val="3499881A853B430E85FB3707A2AFD317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28">
    <w:name w:val="FC4E376FBF0E45F2B5583454BE88EFC7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29">
    <w:name w:val="014C9D66C42C414BBE708782C1277E0D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28">
    <w:name w:val="43F792D8DD064014804BCEB53FEA420B28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27">
    <w:name w:val="854521F0C081437C9706AD529C58A985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27">
    <w:name w:val="4C0DAF9C053040099ADB729B0DC98751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25">
    <w:name w:val="BC099ED8C8CF4A3C993FFE68B9BC3161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25">
    <w:name w:val="C6C09CD1115A4FE58EA432DD80FC7F93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10">
    <w:name w:val="0D5AA7F7F9424C558B3C2DAB253A586A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21">
    <w:name w:val="E801B0AD94AB45C5876D47EB529785CD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9">
    <w:name w:val="022EDE3300784BF190719E8B1228C63A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21">
    <w:name w:val="1A5D42A275884203BD5FC75440552766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21">
    <w:name w:val="10E8C3508210477483955EF52B561763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8">
    <w:name w:val="079DF2C3680F4107B9DB6F9CE6FD999F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19">
    <w:name w:val="D601992707F144B68EFC49BD1A141551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7">
    <w:name w:val="D0B20A4567154534AB897B1092036D0B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18">
    <w:name w:val="54A395AA182546FA8EEDC3E104414B66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14">
    <w:name w:val="9E3C9FF5D9F44B46BF270132AA4C4A02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14">
    <w:name w:val="84A0EBB45F804ACB83C76EBB09D4D7D3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14">
    <w:name w:val="C476E339123445EA9A2FC3E6E04A3743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14">
    <w:name w:val="D6569010661A44B284FBA4506F0D9680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14">
    <w:name w:val="BC1E1B4EFE26437197E1A82A39CC699B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14">
    <w:name w:val="D4889BF01EE24343AF62090FB880D414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14">
    <w:name w:val="D3AA9AB7BBC041B78F81DCA01757D84E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14">
    <w:name w:val="C42DB1BEA8874A6EA9BE52B6F9BE0105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14">
    <w:name w:val="3499881A853B430E85FB3707A2AFD317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29">
    <w:name w:val="FC4E376FBF0E45F2B5583454BE88EFC7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30">
    <w:name w:val="014C9D66C42C414BBE708782C1277E0D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29">
    <w:name w:val="43F792D8DD064014804BCEB53FEA420B29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28">
    <w:name w:val="854521F0C081437C9706AD529C58A985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28">
    <w:name w:val="4C0DAF9C053040099ADB729B0DC98751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26">
    <w:name w:val="BC099ED8C8CF4A3C993FFE68B9BC3161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26">
    <w:name w:val="C6C09CD1115A4FE58EA432DD80FC7F93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11">
    <w:name w:val="0D5AA7F7F9424C558B3C2DAB253A586A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22">
    <w:name w:val="E801B0AD94AB45C5876D47EB529785CD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10">
    <w:name w:val="022EDE3300784BF190719E8B1228C63A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22">
    <w:name w:val="1A5D42A275884203BD5FC75440552766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22">
    <w:name w:val="10E8C3508210477483955EF52B561763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9">
    <w:name w:val="079DF2C3680F4107B9DB6F9CE6FD999F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20">
    <w:name w:val="D601992707F144B68EFC49BD1A141551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8">
    <w:name w:val="D0B20A4567154534AB897B1092036D0B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19">
    <w:name w:val="54A395AA182546FA8EEDC3E104414B66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15">
    <w:name w:val="9E3C9FF5D9F44B46BF270132AA4C4A02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15">
    <w:name w:val="84A0EBB45F804ACB83C76EBB09D4D7D3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15">
    <w:name w:val="C476E339123445EA9A2FC3E6E04A3743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15">
    <w:name w:val="D6569010661A44B284FBA4506F0D9680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15">
    <w:name w:val="BC1E1B4EFE26437197E1A82A39CC699B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15">
    <w:name w:val="D4889BF01EE24343AF62090FB880D414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15">
    <w:name w:val="D3AA9AB7BBC041B78F81DCA01757D84E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15">
    <w:name w:val="C42DB1BEA8874A6EA9BE52B6F9BE0105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15">
    <w:name w:val="3499881A853B430E85FB3707A2AFD317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30">
    <w:name w:val="FC4E376FBF0E45F2B5583454BE88EFC7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31">
    <w:name w:val="014C9D66C42C414BBE708782C1277E0D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30">
    <w:name w:val="43F792D8DD064014804BCEB53FEA420B30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29">
    <w:name w:val="854521F0C081437C9706AD529C58A985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29">
    <w:name w:val="4C0DAF9C053040099ADB729B0DC98751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27">
    <w:name w:val="BC099ED8C8CF4A3C993FFE68B9BC3161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27">
    <w:name w:val="C6C09CD1115A4FE58EA432DD80FC7F93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12">
    <w:name w:val="0D5AA7F7F9424C558B3C2DAB253A586A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23">
    <w:name w:val="E801B0AD94AB45C5876D47EB529785CD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11">
    <w:name w:val="022EDE3300784BF190719E8B1228C63A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23">
    <w:name w:val="1A5D42A275884203BD5FC75440552766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23">
    <w:name w:val="10E8C3508210477483955EF52B561763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10">
    <w:name w:val="079DF2C3680F4107B9DB6F9CE6FD999F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21">
    <w:name w:val="D601992707F144B68EFC49BD1A141551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9">
    <w:name w:val="D0B20A4567154534AB897B1092036D0B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20">
    <w:name w:val="54A395AA182546FA8EEDC3E104414B66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16">
    <w:name w:val="9E3C9FF5D9F44B46BF270132AA4C4A02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16">
    <w:name w:val="84A0EBB45F804ACB83C76EBB09D4D7D3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16">
    <w:name w:val="C476E339123445EA9A2FC3E6E04A3743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16">
    <w:name w:val="D6569010661A44B284FBA4506F0D9680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16">
    <w:name w:val="BC1E1B4EFE26437197E1A82A39CC699B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16">
    <w:name w:val="D4889BF01EE24343AF62090FB880D414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16">
    <w:name w:val="D3AA9AB7BBC041B78F81DCA01757D84E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16">
    <w:name w:val="C42DB1BEA8874A6EA9BE52B6F9BE0105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16">
    <w:name w:val="3499881A853B430E85FB3707A2AFD317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31">
    <w:name w:val="FC4E376FBF0E45F2B5583454BE88EFC7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32">
    <w:name w:val="014C9D66C42C414BBE708782C1277E0D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31">
    <w:name w:val="43F792D8DD064014804BCEB53FEA420B31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30">
    <w:name w:val="854521F0C081437C9706AD529C58A985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30">
    <w:name w:val="4C0DAF9C053040099ADB729B0DC98751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28">
    <w:name w:val="BC099ED8C8CF4A3C993FFE68B9BC3161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28">
    <w:name w:val="C6C09CD1115A4FE58EA432DD80FC7F93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13">
    <w:name w:val="0D5AA7F7F9424C558B3C2DAB253A586A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24">
    <w:name w:val="E801B0AD94AB45C5876D47EB529785CD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12">
    <w:name w:val="022EDE3300784BF190719E8B1228C63A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24">
    <w:name w:val="1A5D42A275884203BD5FC75440552766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24">
    <w:name w:val="10E8C3508210477483955EF52B561763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11">
    <w:name w:val="079DF2C3680F4107B9DB6F9CE6FD999F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22">
    <w:name w:val="D601992707F144B68EFC49BD1A141551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10">
    <w:name w:val="D0B20A4567154534AB897B1092036D0B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21">
    <w:name w:val="54A395AA182546FA8EEDC3E104414B66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17">
    <w:name w:val="9E3C9FF5D9F44B46BF270132AA4C4A02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17">
    <w:name w:val="84A0EBB45F804ACB83C76EBB09D4D7D3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17">
    <w:name w:val="C476E339123445EA9A2FC3E6E04A3743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17">
    <w:name w:val="D6569010661A44B284FBA4506F0D9680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17">
    <w:name w:val="BC1E1B4EFE26437197E1A82A39CC699B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17">
    <w:name w:val="D4889BF01EE24343AF62090FB880D414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17">
    <w:name w:val="D3AA9AB7BBC041B78F81DCA01757D84E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17">
    <w:name w:val="C42DB1BEA8874A6EA9BE52B6F9BE0105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17">
    <w:name w:val="3499881A853B430E85FB3707A2AFD317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">
    <w:name w:val="16F89F634B364F0BB09E40C103BFA06A"/>
    <w:rsid w:val="006A7CB1"/>
  </w:style>
  <w:style w:type="paragraph" w:customStyle="1" w:styleId="6EACA55EAD83471F8111CAC54EAEA51D">
    <w:name w:val="6EACA55EAD83471F8111CAC54EAEA51D"/>
    <w:rsid w:val="006A7CB1"/>
  </w:style>
  <w:style w:type="paragraph" w:customStyle="1" w:styleId="FC4E376FBF0E45F2B5583454BE88EFC732">
    <w:name w:val="FC4E376FBF0E45F2B5583454BE88EFC7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33">
    <w:name w:val="014C9D66C42C414BBE708782C1277E0D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32">
    <w:name w:val="43F792D8DD064014804BCEB53FEA420B32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31">
    <w:name w:val="854521F0C081437C9706AD529C58A985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31">
    <w:name w:val="4C0DAF9C053040099ADB729B0DC98751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29">
    <w:name w:val="BC099ED8C8CF4A3C993FFE68B9BC3161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29">
    <w:name w:val="C6C09CD1115A4FE58EA432DD80FC7F93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14">
    <w:name w:val="0D5AA7F7F9424C558B3C2DAB253A586A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25">
    <w:name w:val="E801B0AD94AB45C5876D47EB529785CD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13">
    <w:name w:val="022EDE3300784BF190719E8B1228C63A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25">
    <w:name w:val="1A5D42A275884203BD5FC75440552766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25">
    <w:name w:val="10E8C3508210477483955EF52B561763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12">
    <w:name w:val="079DF2C3680F4107B9DB6F9CE6FD999F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23">
    <w:name w:val="D601992707F144B68EFC49BD1A141551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11">
    <w:name w:val="D0B20A4567154534AB897B1092036D0B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22">
    <w:name w:val="54A395AA182546FA8EEDC3E104414B66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18">
    <w:name w:val="9E3C9FF5D9F44B46BF270132AA4C4A02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18">
    <w:name w:val="84A0EBB45F804ACB83C76EBB09D4D7D3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18">
    <w:name w:val="C476E339123445EA9A2FC3E6E04A3743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18">
    <w:name w:val="D6569010661A44B284FBA4506F0D9680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18">
    <w:name w:val="BC1E1B4EFE26437197E1A82A39CC699B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18">
    <w:name w:val="D4889BF01EE24343AF62090FB880D414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18">
    <w:name w:val="D3AA9AB7BBC041B78F81DCA01757D84E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18">
    <w:name w:val="C42DB1BEA8874A6EA9BE52B6F9BE0105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18">
    <w:name w:val="3499881A853B430E85FB3707A2AFD317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1">
    <w:name w:val="16F89F634B364F0BB09E40C103BFA06A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1">
    <w:name w:val="6EACA55EAD83471F8111CAC54EAEA51D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">
    <w:name w:val="ADDB6B72204646F49D424C4C78859C95"/>
    <w:rsid w:val="006A7CB1"/>
  </w:style>
  <w:style w:type="paragraph" w:customStyle="1" w:styleId="FC4E376FBF0E45F2B5583454BE88EFC733">
    <w:name w:val="FC4E376FBF0E45F2B5583454BE88EFC7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34">
    <w:name w:val="014C9D66C42C414BBE708782C1277E0D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33">
    <w:name w:val="43F792D8DD064014804BCEB53FEA420B33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32">
    <w:name w:val="854521F0C081437C9706AD529C58A985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32">
    <w:name w:val="4C0DAF9C053040099ADB729B0DC98751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30">
    <w:name w:val="BC099ED8C8CF4A3C993FFE68B9BC3161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30">
    <w:name w:val="C6C09CD1115A4FE58EA432DD80FC7F93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15">
    <w:name w:val="0D5AA7F7F9424C558B3C2DAB253A586A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26">
    <w:name w:val="E801B0AD94AB45C5876D47EB529785CD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14">
    <w:name w:val="022EDE3300784BF190719E8B1228C63A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26">
    <w:name w:val="1A5D42A275884203BD5FC75440552766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26">
    <w:name w:val="10E8C3508210477483955EF52B561763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13">
    <w:name w:val="079DF2C3680F4107B9DB6F9CE6FD999F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24">
    <w:name w:val="D601992707F144B68EFC49BD1A141551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12">
    <w:name w:val="D0B20A4567154534AB897B1092036D0B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23">
    <w:name w:val="54A395AA182546FA8EEDC3E104414B66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19">
    <w:name w:val="9E3C9FF5D9F44B46BF270132AA4C4A02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19">
    <w:name w:val="84A0EBB45F804ACB83C76EBB09D4D7D3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19">
    <w:name w:val="C476E339123445EA9A2FC3E6E04A3743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19">
    <w:name w:val="D6569010661A44B284FBA4506F0D9680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19">
    <w:name w:val="BC1E1B4EFE26437197E1A82A39CC699B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19">
    <w:name w:val="D4889BF01EE24343AF62090FB880D414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19">
    <w:name w:val="D3AA9AB7BBC041B78F81DCA01757D84E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19">
    <w:name w:val="C42DB1BEA8874A6EA9BE52B6F9BE0105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19">
    <w:name w:val="3499881A853B430E85FB3707A2AFD317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2">
    <w:name w:val="16F89F634B364F0BB09E40C103BFA06A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1">
    <w:name w:val="ADDB6B72204646F49D424C4C78859C95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2">
    <w:name w:val="6EACA55EAD83471F8111CAC54EAEA51D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">
    <w:name w:val="B3B808E05CC546E7A19AA7C086299544"/>
    <w:rsid w:val="006A7CB1"/>
  </w:style>
  <w:style w:type="paragraph" w:customStyle="1" w:styleId="FC4E376FBF0E45F2B5583454BE88EFC734">
    <w:name w:val="FC4E376FBF0E45F2B5583454BE88EFC7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35">
    <w:name w:val="014C9D66C42C414BBE708782C1277E0D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34">
    <w:name w:val="43F792D8DD064014804BCEB53FEA420B34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33">
    <w:name w:val="854521F0C081437C9706AD529C58A985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33">
    <w:name w:val="4C0DAF9C053040099ADB729B0DC98751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31">
    <w:name w:val="BC099ED8C8CF4A3C993FFE68B9BC3161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31">
    <w:name w:val="C6C09CD1115A4FE58EA432DD80FC7F93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16">
    <w:name w:val="0D5AA7F7F9424C558B3C2DAB253A586A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27">
    <w:name w:val="E801B0AD94AB45C5876D47EB529785CD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15">
    <w:name w:val="022EDE3300784BF190719E8B1228C63A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27">
    <w:name w:val="1A5D42A275884203BD5FC75440552766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27">
    <w:name w:val="10E8C3508210477483955EF52B561763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14">
    <w:name w:val="079DF2C3680F4107B9DB6F9CE6FD999F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25">
    <w:name w:val="D601992707F144B68EFC49BD1A141551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13">
    <w:name w:val="D0B20A4567154534AB897B1092036D0B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24">
    <w:name w:val="54A395AA182546FA8EEDC3E104414B66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20">
    <w:name w:val="9E3C9FF5D9F44B46BF270132AA4C4A02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20">
    <w:name w:val="84A0EBB45F804ACB83C76EBB09D4D7D3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20">
    <w:name w:val="C476E339123445EA9A2FC3E6E04A3743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20">
    <w:name w:val="D6569010661A44B284FBA4506F0D9680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20">
    <w:name w:val="BC1E1B4EFE26437197E1A82A39CC699B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20">
    <w:name w:val="D4889BF01EE24343AF62090FB880D414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20">
    <w:name w:val="D3AA9AB7BBC041B78F81DCA01757D84E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20">
    <w:name w:val="C42DB1BEA8874A6EA9BE52B6F9BE0105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20">
    <w:name w:val="3499881A853B430E85FB3707A2AFD317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3">
    <w:name w:val="16F89F634B364F0BB09E40C103BFA06A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2">
    <w:name w:val="ADDB6B72204646F49D424C4C78859C95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3">
    <w:name w:val="6EACA55EAD83471F8111CAC54EAEA51D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1">
    <w:name w:val="B3B808E05CC546E7A19AA7C08629954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35">
    <w:name w:val="FC4E376FBF0E45F2B5583454BE88EFC7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36">
    <w:name w:val="014C9D66C42C414BBE708782C1277E0D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35">
    <w:name w:val="43F792D8DD064014804BCEB53FEA420B35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34">
    <w:name w:val="854521F0C081437C9706AD529C58A985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34">
    <w:name w:val="4C0DAF9C053040099ADB729B0DC98751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32">
    <w:name w:val="BC099ED8C8CF4A3C993FFE68B9BC3161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32">
    <w:name w:val="C6C09CD1115A4FE58EA432DD80FC7F93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17">
    <w:name w:val="0D5AA7F7F9424C558B3C2DAB253A586A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28">
    <w:name w:val="E801B0AD94AB45C5876D47EB529785CD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16">
    <w:name w:val="022EDE3300784BF190719E8B1228C63A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28">
    <w:name w:val="1A5D42A275884203BD5FC75440552766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28">
    <w:name w:val="10E8C3508210477483955EF52B561763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15">
    <w:name w:val="079DF2C3680F4107B9DB6F9CE6FD999F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26">
    <w:name w:val="D601992707F144B68EFC49BD1A141551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14">
    <w:name w:val="D0B20A4567154534AB897B1092036D0B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25">
    <w:name w:val="54A395AA182546FA8EEDC3E104414B66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21">
    <w:name w:val="9E3C9FF5D9F44B46BF270132AA4C4A02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21">
    <w:name w:val="84A0EBB45F804ACB83C76EBB09D4D7D3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21">
    <w:name w:val="C476E339123445EA9A2FC3E6E04A3743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21">
    <w:name w:val="D6569010661A44B284FBA4506F0D9680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21">
    <w:name w:val="BC1E1B4EFE26437197E1A82A39CC699B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21">
    <w:name w:val="D4889BF01EE24343AF62090FB880D414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21">
    <w:name w:val="D3AA9AB7BBC041B78F81DCA01757D84E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21">
    <w:name w:val="C42DB1BEA8874A6EA9BE52B6F9BE0105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21">
    <w:name w:val="3499881A853B430E85FB3707A2AFD317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4">
    <w:name w:val="16F89F634B364F0BB09E40C103BFA06A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3">
    <w:name w:val="ADDB6B72204646F49D424C4C78859C95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4">
    <w:name w:val="6EACA55EAD83471F8111CAC54EAEA51D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2">
    <w:name w:val="B3B808E05CC546E7A19AA7C08629954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36">
    <w:name w:val="FC4E376FBF0E45F2B5583454BE88EFC7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37">
    <w:name w:val="014C9D66C42C414BBE708782C1277E0D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36">
    <w:name w:val="43F792D8DD064014804BCEB53FEA420B36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35">
    <w:name w:val="854521F0C081437C9706AD529C58A985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35">
    <w:name w:val="4C0DAF9C053040099ADB729B0DC98751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33">
    <w:name w:val="BC099ED8C8CF4A3C993FFE68B9BC3161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33">
    <w:name w:val="C6C09CD1115A4FE58EA432DD80FC7F93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18">
    <w:name w:val="0D5AA7F7F9424C558B3C2DAB253A586A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29">
    <w:name w:val="E801B0AD94AB45C5876D47EB529785CD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17">
    <w:name w:val="022EDE3300784BF190719E8B1228C63A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29">
    <w:name w:val="1A5D42A275884203BD5FC75440552766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29">
    <w:name w:val="10E8C3508210477483955EF52B561763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16">
    <w:name w:val="079DF2C3680F4107B9DB6F9CE6FD999F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27">
    <w:name w:val="D601992707F144B68EFC49BD1A141551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15">
    <w:name w:val="D0B20A4567154534AB897B1092036D0B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26">
    <w:name w:val="54A395AA182546FA8EEDC3E104414B66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22">
    <w:name w:val="9E3C9FF5D9F44B46BF270132AA4C4A02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22">
    <w:name w:val="84A0EBB45F804ACB83C76EBB09D4D7D3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22">
    <w:name w:val="C476E339123445EA9A2FC3E6E04A3743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22">
    <w:name w:val="D6569010661A44B284FBA4506F0D9680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22">
    <w:name w:val="BC1E1B4EFE26437197E1A82A39CC699B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22">
    <w:name w:val="D4889BF01EE24343AF62090FB880D414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22">
    <w:name w:val="D3AA9AB7BBC041B78F81DCA01757D84E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22">
    <w:name w:val="C42DB1BEA8874A6EA9BE52B6F9BE0105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22">
    <w:name w:val="3499881A853B430E85FB3707A2AFD317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5">
    <w:name w:val="16F89F634B364F0BB09E40C103BFA06A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4">
    <w:name w:val="ADDB6B72204646F49D424C4C78859C95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5">
    <w:name w:val="6EACA55EAD83471F8111CAC54EAEA51D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3">
    <w:name w:val="B3B808E05CC546E7A19AA7C08629954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DDF538B216C450EA5B4BBC029F51E91">
    <w:name w:val="DDDF538B216C450EA5B4BBC029F51E91"/>
    <w:rsid w:val="006A7CB1"/>
  </w:style>
  <w:style w:type="paragraph" w:customStyle="1" w:styleId="FC4E376FBF0E45F2B5583454BE88EFC737">
    <w:name w:val="FC4E376FBF0E45F2B5583454BE88EFC7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38">
    <w:name w:val="014C9D66C42C414BBE708782C1277E0D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37">
    <w:name w:val="43F792D8DD064014804BCEB53FEA420B37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36">
    <w:name w:val="854521F0C081437C9706AD529C58A985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36">
    <w:name w:val="4C0DAF9C053040099ADB729B0DC98751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34">
    <w:name w:val="BC099ED8C8CF4A3C993FFE68B9BC3161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34">
    <w:name w:val="C6C09CD1115A4FE58EA432DD80FC7F93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19">
    <w:name w:val="0D5AA7F7F9424C558B3C2DAB253A586A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30">
    <w:name w:val="E801B0AD94AB45C5876D47EB529785CD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18">
    <w:name w:val="022EDE3300784BF190719E8B1228C63A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30">
    <w:name w:val="1A5D42A275884203BD5FC75440552766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30">
    <w:name w:val="10E8C3508210477483955EF52B561763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17">
    <w:name w:val="079DF2C3680F4107B9DB6F9CE6FD999F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28">
    <w:name w:val="D601992707F144B68EFC49BD1A141551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16">
    <w:name w:val="D0B20A4567154534AB897B1092036D0B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27">
    <w:name w:val="54A395AA182546FA8EEDC3E104414B66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23">
    <w:name w:val="9E3C9FF5D9F44B46BF270132AA4C4A02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23">
    <w:name w:val="84A0EBB45F804ACB83C76EBB09D4D7D3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23">
    <w:name w:val="C476E339123445EA9A2FC3E6E04A3743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23">
    <w:name w:val="D6569010661A44B284FBA4506F0D9680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23">
    <w:name w:val="BC1E1B4EFE26437197E1A82A39CC699B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23">
    <w:name w:val="D4889BF01EE24343AF62090FB880D414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23">
    <w:name w:val="D3AA9AB7BBC041B78F81DCA01757D84E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23">
    <w:name w:val="C42DB1BEA8874A6EA9BE52B6F9BE0105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23">
    <w:name w:val="3499881A853B430E85FB3707A2AFD317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6">
    <w:name w:val="16F89F634B364F0BB09E40C103BFA06A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5">
    <w:name w:val="ADDB6B72204646F49D424C4C78859C95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6">
    <w:name w:val="6EACA55EAD83471F8111CAC54EAEA51D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4">
    <w:name w:val="B3B808E05CC546E7A19AA7C086299544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38">
    <w:name w:val="FC4E376FBF0E45F2B5583454BE88EFC7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39">
    <w:name w:val="014C9D66C42C414BBE708782C1277E0D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38">
    <w:name w:val="43F792D8DD064014804BCEB53FEA420B38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37">
    <w:name w:val="854521F0C081437C9706AD529C58A985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37">
    <w:name w:val="4C0DAF9C053040099ADB729B0DC98751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35">
    <w:name w:val="BC099ED8C8CF4A3C993FFE68B9BC3161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35">
    <w:name w:val="C6C09CD1115A4FE58EA432DD80FC7F93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20">
    <w:name w:val="0D5AA7F7F9424C558B3C2DAB253A586A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31">
    <w:name w:val="E801B0AD94AB45C5876D47EB529785CD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19">
    <w:name w:val="022EDE3300784BF190719E8B1228C63A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31">
    <w:name w:val="1A5D42A275884203BD5FC75440552766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31">
    <w:name w:val="10E8C3508210477483955EF52B561763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18">
    <w:name w:val="079DF2C3680F4107B9DB6F9CE6FD999F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29">
    <w:name w:val="D601992707F144B68EFC49BD1A141551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17">
    <w:name w:val="D0B20A4567154534AB897B1092036D0B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28">
    <w:name w:val="54A395AA182546FA8EEDC3E104414B66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24">
    <w:name w:val="9E3C9FF5D9F44B46BF270132AA4C4A02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24">
    <w:name w:val="84A0EBB45F804ACB83C76EBB09D4D7D3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24">
    <w:name w:val="C476E339123445EA9A2FC3E6E04A3743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24">
    <w:name w:val="D6569010661A44B284FBA4506F0D9680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24">
    <w:name w:val="BC1E1B4EFE26437197E1A82A39CC699B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24">
    <w:name w:val="D4889BF01EE24343AF62090FB880D414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24">
    <w:name w:val="D3AA9AB7BBC041B78F81DCA01757D84E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24">
    <w:name w:val="C42DB1BEA8874A6EA9BE52B6F9BE0105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24">
    <w:name w:val="3499881A853B430E85FB3707A2AFD317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7">
    <w:name w:val="16F89F634B364F0BB09E40C103BFA06A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6">
    <w:name w:val="ADDB6B72204646F49D424C4C78859C95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7">
    <w:name w:val="6EACA55EAD83471F8111CAC54EAEA51D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5">
    <w:name w:val="B3B808E05CC546E7A19AA7C086299544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AD8ACD24A214DAEB9FA33511E215259">
    <w:name w:val="FAD8ACD24A214DAEB9FA33511E215259"/>
    <w:rsid w:val="006A7CB1"/>
  </w:style>
  <w:style w:type="paragraph" w:customStyle="1" w:styleId="FC4E376FBF0E45F2B5583454BE88EFC739">
    <w:name w:val="FC4E376FBF0E45F2B5583454BE88EFC7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40">
    <w:name w:val="014C9D66C42C414BBE708782C1277E0D4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39">
    <w:name w:val="43F792D8DD064014804BCEB53FEA420B39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38">
    <w:name w:val="854521F0C081437C9706AD529C58A985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38">
    <w:name w:val="4C0DAF9C053040099ADB729B0DC98751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36">
    <w:name w:val="BC099ED8C8CF4A3C993FFE68B9BC3161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36">
    <w:name w:val="C6C09CD1115A4FE58EA432DD80FC7F93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21">
    <w:name w:val="0D5AA7F7F9424C558B3C2DAB253A586A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32">
    <w:name w:val="E801B0AD94AB45C5876D47EB529785CD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20">
    <w:name w:val="022EDE3300784BF190719E8B1228C63A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32">
    <w:name w:val="1A5D42A275884203BD5FC75440552766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32">
    <w:name w:val="10E8C3508210477483955EF52B561763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19">
    <w:name w:val="079DF2C3680F4107B9DB6F9CE6FD999F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30">
    <w:name w:val="D601992707F144B68EFC49BD1A141551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18">
    <w:name w:val="D0B20A4567154534AB897B1092036D0B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29">
    <w:name w:val="54A395AA182546FA8EEDC3E104414B66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25">
    <w:name w:val="9E3C9FF5D9F44B46BF270132AA4C4A02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25">
    <w:name w:val="84A0EBB45F804ACB83C76EBB09D4D7D3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25">
    <w:name w:val="C476E339123445EA9A2FC3E6E04A3743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25">
    <w:name w:val="D6569010661A44B284FBA4506F0D9680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25">
    <w:name w:val="BC1E1B4EFE26437197E1A82A39CC699B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25">
    <w:name w:val="D4889BF01EE24343AF62090FB880D414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25">
    <w:name w:val="D3AA9AB7BBC041B78F81DCA01757D84E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25">
    <w:name w:val="C42DB1BEA8874A6EA9BE52B6F9BE0105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25">
    <w:name w:val="3499881A853B430E85FB3707A2AFD317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8">
    <w:name w:val="16F89F634B364F0BB09E40C103BFA06A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7">
    <w:name w:val="ADDB6B72204646F49D424C4C78859C95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8">
    <w:name w:val="6EACA55EAD83471F8111CAC54EAEA51D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6">
    <w:name w:val="B3B808E05CC546E7A19AA7C086299544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40">
    <w:name w:val="FC4E376FBF0E45F2B5583454BE88EFC74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41">
    <w:name w:val="014C9D66C42C414BBE708782C1277E0D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40">
    <w:name w:val="43F792D8DD064014804BCEB53FEA420B40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39">
    <w:name w:val="854521F0C081437C9706AD529C58A985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39">
    <w:name w:val="4C0DAF9C053040099ADB729B0DC98751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37">
    <w:name w:val="BC099ED8C8CF4A3C993FFE68B9BC3161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37">
    <w:name w:val="C6C09CD1115A4FE58EA432DD80FC7F93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22">
    <w:name w:val="0D5AA7F7F9424C558B3C2DAB253A586A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33">
    <w:name w:val="E801B0AD94AB45C5876D47EB529785CD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21">
    <w:name w:val="022EDE3300784BF190719E8B1228C63A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33">
    <w:name w:val="1A5D42A275884203BD5FC75440552766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33">
    <w:name w:val="10E8C3508210477483955EF52B561763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20">
    <w:name w:val="079DF2C3680F4107B9DB6F9CE6FD999F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31">
    <w:name w:val="D601992707F144B68EFC49BD1A141551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19">
    <w:name w:val="D0B20A4567154534AB897B1092036D0B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30">
    <w:name w:val="54A395AA182546FA8EEDC3E104414B66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26">
    <w:name w:val="9E3C9FF5D9F44B46BF270132AA4C4A02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26">
    <w:name w:val="84A0EBB45F804ACB83C76EBB09D4D7D3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26">
    <w:name w:val="C476E339123445EA9A2FC3E6E04A3743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26">
    <w:name w:val="D6569010661A44B284FBA4506F0D9680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26">
    <w:name w:val="BC1E1B4EFE26437197E1A82A39CC699B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26">
    <w:name w:val="D4889BF01EE24343AF62090FB880D414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26">
    <w:name w:val="D3AA9AB7BBC041B78F81DCA01757D84E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26">
    <w:name w:val="C42DB1BEA8874A6EA9BE52B6F9BE0105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26">
    <w:name w:val="3499881A853B430E85FB3707A2AFD317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9">
    <w:name w:val="16F89F634B364F0BB09E40C103BFA06A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8">
    <w:name w:val="ADDB6B72204646F49D424C4C78859C95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9">
    <w:name w:val="6EACA55EAD83471F8111CAC54EAEA51D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7">
    <w:name w:val="B3B808E05CC546E7A19AA7C086299544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">
    <w:name w:val="7DF6A0F6370647BA858E5843666B3985"/>
    <w:rsid w:val="006A7CB1"/>
  </w:style>
  <w:style w:type="paragraph" w:customStyle="1" w:styleId="D54B031AC3544CCE8CD7B693798EAAA5">
    <w:name w:val="D54B031AC3544CCE8CD7B693798EAAA5"/>
    <w:rsid w:val="006A7CB1"/>
  </w:style>
  <w:style w:type="paragraph" w:customStyle="1" w:styleId="FC4E376FBF0E45F2B5583454BE88EFC741">
    <w:name w:val="FC4E376FBF0E45F2B5583454BE88EFC7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42">
    <w:name w:val="014C9D66C42C414BBE708782C1277E0D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41">
    <w:name w:val="43F792D8DD064014804BCEB53FEA420B41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40">
    <w:name w:val="854521F0C081437C9706AD529C58A9854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40">
    <w:name w:val="4C0DAF9C053040099ADB729B0DC987514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38">
    <w:name w:val="BC099ED8C8CF4A3C993FFE68B9BC3161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38">
    <w:name w:val="C6C09CD1115A4FE58EA432DD80FC7F93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23">
    <w:name w:val="0D5AA7F7F9424C558B3C2DAB253A586A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34">
    <w:name w:val="E801B0AD94AB45C5876D47EB529785CD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22">
    <w:name w:val="022EDE3300784BF190719E8B1228C63A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34">
    <w:name w:val="1A5D42A275884203BD5FC75440552766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34">
    <w:name w:val="10E8C3508210477483955EF52B561763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21">
    <w:name w:val="079DF2C3680F4107B9DB6F9CE6FD999F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32">
    <w:name w:val="D601992707F144B68EFC49BD1A141551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20">
    <w:name w:val="D0B20A4567154534AB897B1092036D0B2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31">
    <w:name w:val="54A395AA182546FA8EEDC3E104414B66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27">
    <w:name w:val="9E3C9FF5D9F44B46BF270132AA4C4A02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27">
    <w:name w:val="84A0EBB45F804ACB83C76EBB09D4D7D3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27">
    <w:name w:val="C476E339123445EA9A2FC3E6E04A3743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27">
    <w:name w:val="D6569010661A44B284FBA4506F0D9680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27">
    <w:name w:val="BC1E1B4EFE26437197E1A82A39CC699B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27">
    <w:name w:val="D4889BF01EE24343AF62090FB880D414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27">
    <w:name w:val="D3AA9AB7BBC041B78F81DCA01757D84E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27">
    <w:name w:val="C42DB1BEA8874A6EA9BE52B6F9BE0105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27">
    <w:name w:val="3499881A853B430E85FB3707A2AFD317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10">
    <w:name w:val="16F89F634B364F0BB09E40C103BFA06A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9">
    <w:name w:val="ADDB6B72204646F49D424C4C78859C95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10">
    <w:name w:val="6EACA55EAD83471F8111CAC54EAEA51D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8">
    <w:name w:val="B3B808E05CC546E7A19AA7C086299544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1">
    <w:name w:val="7DF6A0F6370647BA858E5843666B39851"/>
    <w:rsid w:val="006A7CB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1">
    <w:name w:val="D54B031AC3544CCE8CD7B693798EAAA5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">
    <w:name w:val="B32583E3F48D4AD892C442B874D97F2F"/>
    <w:rsid w:val="006A7CB1"/>
  </w:style>
  <w:style w:type="paragraph" w:customStyle="1" w:styleId="3685E9AF53A24ACAA8B037F299CF8996">
    <w:name w:val="3685E9AF53A24ACAA8B037F299CF8996"/>
    <w:rsid w:val="006A7CB1"/>
  </w:style>
  <w:style w:type="paragraph" w:customStyle="1" w:styleId="F89A466EDBB940D3810884428114E899">
    <w:name w:val="F89A466EDBB940D3810884428114E899"/>
    <w:rsid w:val="006A7CB1"/>
  </w:style>
  <w:style w:type="paragraph" w:customStyle="1" w:styleId="AA97C84774FD41CDB5567BB1604255A2">
    <w:name w:val="AA97C84774FD41CDB5567BB1604255A2"/>
    <w:rsid w:val="006A7CB1"/>
  </w:style>
  <w:style w:type="paragraph" w:customStyle="1" w:styleId="118B2CCD90234CF6B8B09BF8D1F206F5">
    <w:name w:val="118B2CCD90234CF6B8B09BF8D1F206F5"/>
    <w:rsid w:val="006A7CB1"/>
  </w:style>
  <w:style w:type="paragraph" w:customStyle="1" w:styleId="FC4E376FBF0E45F2B5583454BE88EFC742">
    <w:name w:val="FC4E376FBF0E45F2B5583454BE88EFC7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43">
    <w:name w:val="014C9D66C42C414BBE708782C1277E0D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42">
    <w:name w:val="43F792D8DD064014804BCEB53FEA420B42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41">
    <w:name w:val="854521F0C081437C9706AD529C58A985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41">
    <w:name w:val="4C0DAF9C053040099ADB729B0DC98751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39">
    <w:name w:val="BC099ED8C8CF4A3C993FFE68B9BC3161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39">
    <w:name w:val="C6C09CD1115A4FE58EA432DD80FC7F93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24">
    <w:name w:val="0D5AA7F7F9424C558B3C2DAB253A586A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35">
    <w:name w:val="E801B0AD94AB45C5876D47EB529785CD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23">
    <w:name w:val="022EDE3300784BF190719E8B1228C63A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35">
    <w:name w:val="1A5D42A275884203BD5FC75440552766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35">
    <w:name w:val="10E8C3508210477483955EF52B561763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22">
    <w:name w:val="079DF2C3680F4107B9DB6F9CE6FD999F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33">
    <w:name w:val="D601992707F144B68EFC49BD1A141551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21">
    <w:name w:val="D0B20A4567154534AB897B1092036D0B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32">
    <w:name w:val="54A395AA182546FA8EEDC3E104414B66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28">
    <w:name w:val="9E3C9FF5D9F44B46BF270132AA4C4A02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28">
    <w:name w:val="84A0EBB45F804ACB83C76EBB09D4D7D3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28">
    <w:name w:val="C476E339123445EA9A2FC3E6E04A3743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28">
    <w:name w:val="D6569010661A44B284FBA4506F0D9680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28">
    <w:name w:val="BC1E1B4EFE26437197E1A82A39CC699B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28">
    <w:name w:val="D4889BF01EE24343AF62090FB880D414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28">
    <w:name w:val="D3AA9AB7BBC041B78F81DCA01757D84E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28">
    <w:name w:val="C42DB1BEA8874A6EA9BE52B6F9BE0105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28">
    <w:name w:val="3499881A853B430E85FB3707A2AFD317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11">
    <w:name w:val="16F89F634B364F0BB09E40C103BFA06A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10">
    <w:name w:val="ADDB6B72204646F49D424C4C78859C95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11">
    <w:name w:val="6EACA55EAD83471F8111CAC54EAEA51D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9">
    <w:name w:val="B3B808E05CC546E7A19AA7C086299544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2">
    <w:name w:val="7DF6A0F6370647BA858E5843666B39852"/>
    <w:rsid w:val="006A7CB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2">
    <w:name w:val="D54B031AC3544CCE8CD7B693798EAAA5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1">
    <w:name w:val="3685E9AF53A24ACAA8B037F299CF8996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1">
    <w:name w:val="F89A466EDBB940D3810884428114E899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1">
    <w:name w:val="118B2CCD90234CF6B8B09BF8D1F206F5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A97C84774FD41CDB5567BB1604255A21">
    <w:name w:val="AA97C84774FD41CDB5567BB1604255A2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1">
    <w:name w:val="B32583E3F48D4AD892C442B874D97F2F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">
    <w:name w:val="07D15450E50442A3AC9E844B90AF0D65"/>
    <w:rsid w:val="006A7CB1"/>
  </w:style>
  <w:style w:type="paragraph" w:customStyle="1" w:styleId="305476CE191048DCB64B4D39EBF6ED6F">
    <w:name w:val="305476CE191048DCB64B4D39EBF6ED6F"/>
    <w:rsid w:val="006A7CB1"/>
  </w:style>
  <w:style w:type="paragraph" w:customStyle="1" w:styleId="6D0BA870FB664BDA8321E40B8762F09E">
    <w:name w:val="6D0BA870FB664BDA8321E40B8762F09E"/>
    <w:rsid w:val="006A7CB1"/>
  </w:style>
  <w:style w:type="paragraph" w:customStyle="1" w:styleId="421938CEBABB4D5997B2D1B008FB4184">
    <w:name w:val="421938CEBABB4D5997B2D1B008FB4184"/>
    <w:rsid w:val="006A7CB1"/>
  </w:style>
  <w:style w:type="paragraph" w:customStyle="1" w:styleId="34D65ABD22CF4D6DB6E836275191F897">
    <w:name w:val="34D65ABD22CF4D6DB6E836275191F897"/>
    <w:rsid w:val="006A7CB1"/>
  </w:style>
  <w:style w:type="paragraph" w:customStyle="1" w:styleId="D9BA242745D447DB97B130543F4AFC56">
    <w:name w:val="D9BA242745D447DB97B130543F4AFC56"/>
    <w:rsid w:val="006A7CB1"/>
  </w:style>
  <w:style w:type="paragraph" w:customStyle="1" w:styleId="207A95D584FB415C94741879055A2C81">
    <w:name w:val="207A95D584FB415C94741879055A2C81"/>
    <w:rsid w:val="006A7CB1"/>
  </w:style>
  <w:style w:type="paragraph" w:customStyle="1" w:styleId="AB83A12C90044455B79272D1CDE4976E">
    <w:name w:val="AB83A12C90044455B79272D1CDE4976E"/>
    <w:rsid w:val="006A7CB1"/>
  </w:style>
  <w:style w:type="paragraph" w:customStyle="1" w:styleId="DBFB21BC513547C28576B9A8AA2926E5">
    <w:name w:val="DBFB21BC513547C28576B9A8AA2926E5"/>
    <w:rsid w:val="006A7CB1"/>
  </w:style>
  <w:style w:type="paragraph" w:customStyle="1" w:styleId="B9A43BEDB887471E8D676E2568C18192">
    <w:name w:val="B9A43BEDB887471E8D676E2568C18192"/>
    <w:rsid w:val="006A7CB1"/>
  </w:style>
  <w:style w:type="paragraph" w:customStyle="1" w:styleId="BE6623E5D2B449F8908E1734E3177EC6">
    <w:name w:val="BE6623E5D2B449F8908E1734E3177EC6"/>
    <w:rsid w:val="006A7CB1"/>
  </w:style>
  <w:style w:type="paragraph" w:customStyle="1" w:styleId="DCB5F3FE448441E98142BE988546C9CC">
    <w:name w:val="DCB5F3FE448441E98142BE988546C9CC"/>
    <w:rsid w:val="006A7CB1"/>
  </w:style>
  <w:style w:type="paragraph" w:customStyle="1" w:styleId="7882E9D933334A4DA79835727ADE5F9A">
    <w:name w:val="7882E9D933334A4DA79835727ADE5F9A"/>
    <w:rsid w:val="006A7CB1"/>
  </w:style>
  <w:style w:type="paragraph" w:customStyle="1" w:styleId="FC4E376FBF0E45F2B5583454BE88EFC743">
    <w:name w:val="FC4E376FBF0E45F2B5583454BE88EFC7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44">
    <w:name w:val="014C9D66C42C414BBE708782C1277E0D4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43">
    <w:name w:val="43F792D8DD064014804BCEB53FEA420B43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42">
    <w:name w:val="854521F0C081437C9706AD529C58A985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42">
    <w:name w:val="4C0DAF9C053040099ADB729B0DC98751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40">
    <w:name w:val="BC099ED8C8CF4A3C993FFE68B9BC31614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40">
    <w:name w:val="C6C09CD1115A4FE58EA432DD80FC7F934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25">
    <w:name w:val="0D5AA7F7F9424C558B3C2DAB253A586A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36">
    <w:name w:val="E801B0AD94AB45C5876D47EB529785CD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24">
    <w:name w:val="022EDE3300784BF190719E8B1228C63A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36">
    <w:name w:val="1A5D42A275884203BD5FC75440552766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36">
    <w:name w:val="10E8C3508210477483955EF52B561763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23">
    <w:name w:val="079DF2C3680F4107B9DB6F9CE6FD999F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34">
    <w:name w:val="D601992707F144B68EFC49BD1A141551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22">
    <w:name w:val="D0B20A4567154534AB897B1092036D0B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33">
    <w:name w:val="54A395AA182546FA8EEDC3E104414B66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29">
    <w:name w:val="9E3C9FF5D9F44B46BF270132AA4C4A02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29">
    <w:name w:val="84A0EBB45F804ACB83C76EBB09D4D7D3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29">
    <w:name w:val="C476E339123445EA9A2FC3E6E04A3743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29">
    <w:name w:val="D6569010661A44B284FBA4506F0D9680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29">
    <w:name w:val="BC1E1B4EFE26437197E1A82A39CC699B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29">
    <w:name w:val="D4889BF01EE24343AF62090FB880D414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29">
    <w:name w:val="D3AA9AB7BBC041B78F81DCA01757D84E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29">
    <w:name w:val="C42DB1BEA8874A6EA9BE52B6F9BE0105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29">
    <w:name w:val="3499881A853B430E85FB3707A2AFD317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12">
    <w:name w:val="16F89F634B364F0BB09E40C103BFA06A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11">
    <w:name w:val="ADDB6B72204646F49D424C4C78859C95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12">
    <w:name w:val="6EACA55EAD83471F8111CAC54EAEA51D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10">
    <w:name w:val="B3B808E05CC546E7A19AA7C086299544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3">
    <w:name w:val="7DF6A0F6370647BA858E5843666B39853"/>
    <w:rsid w:val="006A7CB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3">
    <w:name w:val="D54B031AC3544CCE8CD7B693798EAAA5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2">
    <w:name w:val="3685E9AF53A24ACAA8B037F299CF8996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2">
    <w:name w:val="F89A466EDBB940D3810884428114E899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2">
    <w:name w:val="118B2CCD90234CF6B8B09BF8D1F206F5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A97C84774FD41CDB5567BB1604255A22">
    <w:name w:val="AA97C84774FD41CDB5567BB1604255A2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2">
    <w:name w:val="B32583E3F48D4AD892C442B874D97F2F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1">
    <w:name w:val="07D15450E50442A3AC9E844B90AF0D65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1">
    <w:name w:val="305476CE191048DCB64B4D39EBF6ED6F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1">
    <w:name w:val="6D0BA870FB664BDA8321E40B8762F09E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1">
    <w:name w:val="421938CEBABB4D5997B2D1B008FB418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1">
    <w:name w:val="34D65ABD22CF4D6DB6E836275191F897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1">
    <w:name w:val="D9BA242745D447DB97B130543F4AFC56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1">
    <w:name w:val="DBFB21BC513547C28576B9A8AA2926E5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1">
    <w:name w:val="B9A43BEDB887471E8D676E2568C18192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">
    <w:name w:val="01895CD11221461D9CC92D22BC96493E"/>
    <w:rsid w:val="006A7CB1"/>
  </w:style>
  <w:style w:type="paragraph" w:customStyle="1" w:styleId="17E2BCD8C5FA4810995B0CDAFFE9D3B5">
    <w:name w:val="17E2BCD8C5FA4810995B0CDAFFE9D3B5"/>
    <w:rsid w:val="006A7CB1"/>
  </w:style>
  <w:style w:type="paragraph" w:customStyle="1" w:styleId="7603146070F2484692173FB2E3AEAD5B">
    <w:name w:val="7603146070F2484692173FB2E3AEAD5B"/>
    <w:rsid w:val="006A7CB1"/>
  </w:style>
  <w:style w:type="paragraph" w:customStyle="1" w:styleId="13209EC1D20B4F4F8B796CF38D63BDB4">
    <w:name w:val="13209EC1D20B4F4F8B796CF38D63BDB4"/>
    <w:rsid w:val="006A7CB1"/>
  </w:style>
  <w:style w:type="paragraph" w:customStyle="1" w:styleId="4195F7D598FC4322B5CE1F0601A8D6DD">
    <w:name w:val="4195F7D598FC4322B5CE1F0601A8D6DD"/>
    <w:rsid w:val="006A7CB1"/>
  </w:style>
  <w:style w:type="paragraph" w:customStyle="1" w:styleId="C718F7465DCB4DFF8F4955343058594B">
    <w:name w:val="C718F7465DCB4DFF8F4955343058594B"/>
    <w:rsid w:val="006A7CB1"/>
  </w:style>
  <w:style w:type="paragraph" w:customStyle="1" w:styleId="C82416F7A60C4FCBA1E42A8D1D7DA1B5">
    <w:name w:val="C82416F7A60C4FCBA1E42A8D1D7DA1B5"/>
    <w:rsid w:val="006A7CB1"/>
  </w:style>
  <w:style w:type="paragraph" w:customStyle="1" w:styleId="615C8E2D63844250A616026190388220">
    <w:name w:val="615C8E2D63844250A616026190388220"/>
    <w:rsid w:val="006A7CB1"/>
  </w:style>
  <w:style w:type="paragraph" w:customStyle="1" w:styleId="200B053DA6DE4A9CA0737752A69AAB5E">
    <w:name w:val="200B053DA6DE4A9CA0737752A69AAB5E"/>
    <w:rsid w:val="006A7CB1"/>
  </w:style>
  <w:style w:type="paragraph" w:customStyle="1" w:styleId="4EBBF57E8B984E96929A8842E8BC58BF">
    <w:name w:val="4EBBF57E8B984E96929A8842E8BC58BF"/>
    <w:rsid w:val="006A7CB1"/>
  </w:style>
  <w:style w:type="paragraph" w:customStyle="1" w:styleId="FE0C070152C44CE5A4CDE4B35C064EBD">
    <w:name w:val="FE0C070152C44CE5A4CDE4B35C064EBD"/>
    <w:rsid w:val="006A7CB1"/>
  </w:style>
  <w:style w:type="paragraph" w:customStyle="1" w:styleId="FC4E376FBF0E45F2B5583454BE88EFC744">
    <w:name w:val="FC4E376FBF0E45F2B5583454BE88EFC74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45">
    <w:name w:val="014C9D66C42C414BBE708782C1277E0D4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44">
    <w:name w:val="43F792D8DD064014804BCEB53FEA420B44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43">
    <w:name w:val="854521F0C081437C9706AD529C58A985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43">
    <w:name w:val="4C0DAF9C053040099ADB729B0DC98751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41">
    <w:name w:val="BC099ED8C8CF4A3C993FFE68B9BC3161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41">
    <w:name w:val="C6C09CD1115A4FE58EA432DD80FC7F93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26">
    <w:name w:val="0D5AA7F7F9424C558B3C2DAB253A586A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37">
    <w:name w:val="E801B0AD94AB45C5876D47EB529785CD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25">
    <w:name w:val="022EDE3300784BF190719E8B1228C63A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37">
    <w:name w:val="1A5D42A275884203BD5FC75440552766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37">
    <w:name w:val="10E8C3508210477483955EF52B561763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24">
    <w:name w:val="079DF2C3680F4107B9DB6F9CE6FD999F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35">
    <w:name w:val="D601992707F144B68EFC49BD1A141551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23">
    <w:name w:val="D0B20A4567154534AB897B1092036D0B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34">
    <w:name w:val="54A395AA182546FA8EEDC3E104414B66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30">
    <w:name w:val="9E3C9FF5D9F44B46BF270132AA4C4A02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30">
    <w:name w:val="84A0EBB45F804ACB83C76EBB09D4D7D3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30">
    <w:name w:val="C476E339123445EA9A2FC3E6E04A3743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30">
    <w:name w:val="D6569010661A44B284FBA4506F0D9680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30">
    <w:name w:val="BC1E1B4EFE26437197E1A82A39CC699B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30">
    <w:name w:val="D4889BF01EE24343AF62090FB880D414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30">
    <w:name w:val="D3AA9AB7BBC041B78F81DCA01757D84E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30">
    <w:name w:val="C42DB1BEA8874A6EA9BE52B6F9BE0105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30">
    <w:name w:val="3499881A853B430E85FB3707A2AFD317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13">
    <w:name w:val="16F89F634B364F0BB09E40C103BFA06A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12">
    <w:name w:val="ADDB6B72204646F49D424C4C78859C95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13">
    <w:name w:val="6EACA55EAD83471F8111CAC54EAEA51D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11">
    <w:name w:val="B3B808E05CC546E7A19AA7C0862995441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4">
    <w:name w:val="7DF6A0F6370647BA858E5843666B39854"/>
    <w:rsid w:val="006A7CB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4">
    <w:name w:val="D54B031AC3544CCE8CD7B693798EAAA5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3">
    <w:name w:val="3685E9AF53A24ACAA8B037F299CF8996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3">
    <w:name w:val="F89A466EDBB940D3810884428114E899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3">
    <w:name w:val="118B2CCD90234CF6B8B09BF8D1F206F5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A97C84774FD41CDB5567BB1604255A23">
    <w:name w:val="AA97C84774FD41CDB5567BB1604255A2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3">
    <w:name w:val="B32583E3F48D4AD892C442B874D97F2F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2">
    <w:name w:val="07D15450E50442A3AC9E844B90AF0D65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2">
    <w:name w:val="305476CE191048DCB64B4D39EBF6ED6F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2">
    <w:name w:val="6D0BA870FB664BDA8321E40B8762F09E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2">
    <w:name w:val="421938CEBABB4D5997B2D1B008FB418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2">
    <w:name w:val="34D65ABD22CF4D6DB6E836275191F897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2">
    <w:name w:val="D9BA242745D447DB97B130543F4AFC56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2">
    <w:name w:val="DBFB21BC513547C28576B9A8AA2926E5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2">
    <w:name w:val="B9A43BEDB887471E8D676E2568C18192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1">
    <w:name w:val="01895CD11221461D9CC92D22BC96493E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EBBF57E8B984E96929A8842E8BC58BF1">
    <w:name w:val="4EBBF57E8B984E96929A8842E8BC58BF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1">
    <w:name w:val="7603146070F2484692173FB2E3AEAD5B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1">
    <w:name w:val="17E2BCD8C5FA4810995B0CDAFFE9D3B5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1">
    <w:name w:val="4195F7D598FC4322B5CE1F0601A8D6DD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1">
    <w:name w:val="13209EC1D20B4F4F8B796CF38D63BDB4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1">
    <w:name w:val="C718F7465DCB4DFF8F4955343058594B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1">
    <w:name w:val="C82416F7A60C4FCBA1E42A8D1D7DA1B5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1">
    <w:name w:val="615C8E2D63844250A616026190388220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1">
    <w:name w:val="200B053DA6DE4A9CA0737752A69AAB5E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E0C070152C44CE5A4CDE4B35C064EBD1">
    <w:name w:val="FE0C070152C44CE5A4CDE4B35C064EBD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A3584059CF246C9A8130525A67C2D7B">
    <w:name w:val="4A3584059CF246C9A8130525A67C2D7B"/>
    <w:rsid w:val="006A7CB1"/>
  </w:style>
  <w:style w:type="paragraph" w:customStyle="1" w:styleId="2FEBB47174DB48A49BECEFB83515F71C">
    <w:name w:val="2FEBB47174DB48A49BECEFB83515F71C"/>
    <w:rsid w:val="006A7CB1"/>
  </w:style>
  <w:style w:type="paragraph" w:customStyle="1" w:styleId="443192A0205241498F8D59BCCEDF9139">
    <w:name w:val="443192A0205241498F8D59BCCEDF9139"/>
    <w:rsid w:val="006A7CB1"/>
  </w:style>
  <w:style w:type="paragraph" w:customStyle="1" w:styleId="D9073E68DD6644F78E9A13EDAAAE49F8">
    <w:name w:val="D9073E68DD6644F78E9A13EDAAAE49F8"/>
    <w:rsid w:val="006A7CB1"/>
  </w:style>
  <w:style w:type="paragraph" w:customStyle="1" w:styleId="FAEC1B0C09C54CA9868F9041B8B3D736">
    <w:name w:val="FAEC1B0C09C54CA9868F9041B8B3D736"/>
    <w:rsid w:val="006A7CB1"/>
  </w:style>
  <w:style w:type="paragraph" w:customStyle="1" w:styleId="3FA558B0998E4F968816DD40397593FF">
    <w:name w:val="3FA558B0998E4F968816DD40397593FF"/>
    <w:rsid w:val="006A7CB1"/>
  </w:style>
  <w:style w:type="paragraph" w:customStyle="1" w:styleId="38F3DCBCE6DA4114AA87DE98AC039780">
    <w:name w:val="38F3DCBCE6DA4114AA87DE98AC039780"/>
    <w:rsid w:val="006A7CB1"/>
  </w:style>
  <w:style w:type="paragraph" w:customStyle="1" w:styleId="72D9AA8D39784EFE90A2B674AC6B6487">
    <w:name w:val="72D9AA8D39784EFE90A2B674AC6B6487"/>
    <w:rsid w:val="006A7CB1"/>
  </w:style>
  <w:style w:type="paragraph" w:customStyle="1" w:styleId="D2E4BA6FEA8345C0933D0D2B057BA92B">
    <w:name w:val="D2E4BA6FEA8345C0933D0D2B057BA92B"/>
    <w:rsid w:val="006A7CB1"/>
  </w:style>
  <w:style w:type="paragraph" w:customStyle="1" w:styleId="CA6DE1125E8049608069F8ED2EB3BDF5">
    <w:name w:val="CA6DE1125E8049608069F8ED2EB3BDF5"/>
    <w:rsid w:val="006A7CB1"/>
  </w:style>
  <w:style w:type="paragraph" w:customStyle="1" w:styleId="C4E72F6F3ED04476BE05579C395DE0AC">
    <w:name w:val="C4E72F6F3ED04476BE05579C395DE0AC"/>
    <w:rsid w:val="006A7CB1"/>
  </w:style>
  <w:style w:type="paragraph" w:customStyle="1" w:styleId="E1670732A57F4710B02EAED0D5535D44">
    <w:name w:val="E1670732A57F4710B02EAED0D5535D44"/>
    <w:rsid w:val="006A7CB1"/>
  </w:style>
  <w:style w:type="paragraph" w:customStyle="1" w:styleId="59D6E593A8914AF39C19DF53D66BF448">
    <w:name w:val="59D6E593A8914AF39C19DF53D66BF448"/>
    <w:rsid w:val="006A7CB1"/>
  </w:style>
  <w:style w:type="paragraph" w:customStyle="1" w:styleId="059C6ACE51104FA4BAA0969F6EBA025A">
    <w:name w:val="059C6ACE51104FA4BAA0969F6EBA025A"/>
    <w:rsid w:val="006A7CB1"/>
  </w:style>
  <w:style w:type="paragraph" w:customStyle="1" w:styleId="4D0EDD0DFBDA4F98B5EB2509AAB710F0">
    <w:name w:val="4D0EDD0DFBDA4F98B5EB2509AAB710F0"/>
    <w:rsid w:val="006A7CB1"/>
  </w:style>
  <w:style w:type="paragraph" w:customStyle="1" w:styleId="6B6945B62A65425AA313AEF9CAF88464">
    <w:name w:val="6B6945B62A65425AA313AEF9CAF88464"/>
    <w:rsid w:val="006A7CB1"/>
  </w:style>
  <w:style w:type="paragraph" w:customStyle="1" w:styleId="F19C38CCCE36490C8CF3B007DD261837">
    <w:name w:val="F19C38CCCE36490C8CF3B007DD261837"/>
    <w:rsid w:val="006A7CB1"/>
  </w:style>
  <w:style w:type="paragraph" w:customStyle="1" w:styleId="FC4E376FBF0E45F2B5583454BE88EFC745">
    <w:name w:val="FC4E376FBF0E45F2B5583454BE88EFC74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46">
    <w:name w:val="014C9D66C42C414BBE708782C1277E0D4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45">
    <w:name w:val="43F792D8DD064014804BCEB53FEA420B45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44">
    <w:name w:val="854521F0C081437C9706AD529C58A9854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44">
    <w:name w:val="4C0DAF9C053040099ADB729B0DC987514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42">
    <w:name w:val="BC099ED8C8CF4A3C993FFE68B9BC3161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42">
    <w:name w:val="C6C09CD1115A4FE58EA432DD80FC7F93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27">
    <w:name w:val="0D5AA7F7F9424C558B3C2DAB253A586A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38">
    <w:name w:val="E801B0AD94AB45C5876D47EB529785CD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26">
    <w:name w:val="022EDE3300784BF190719E8B1228C63A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38">
    <w:name w:val="1A5D42A275884203BD5FC75440552766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38">
    <w:name w:val="10E8C3508210477483955EF52B561763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25">
    <w:name w:val="079DF2C3680F4107B9DB6F9CE6FD999F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36">
    <w:name w:val="D601992707F144B68EFC49BD1A141551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24">
    <w:name w:val="D0B20A4567154534AB897B1092036D0B2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35">
    <w:name w:val="54A395AA182546FA8EEDC3E104414B66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31">
    <w:name w:val="9E3C9FF5D9F44B46BF270132AA4C4A02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31">
    <w:name w:val="84A0EBB45F804ACB83C76EBB09D4D7D3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31">
    <w:name w:val="C476E339123445EA9A2FC3E6E04A3743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31">
    <w:name w:val="D6569010661A44B284FBA4506F0D9680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31">
    <w:name w:val="BC1E1B4EFE26437197E1A82A39CC699B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31">
    <w:name w:val="D4889BF01EE24343AF62090FB880D414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31">
    <w:name w:val="D3AA9AB7BBC041B78F81DCA01757D84E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31">
    <w:name w:val="C42DB1BEA8874A6EA9BE52B6F9BE0105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31">
    <w:name w:val="3499881A853B430E85FB3707A2AFD317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14">
    <w:name w:val="16F89F634B364F0BB09E40C103BFA06A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13">
    <w:name w:val="ADDB6B72204646F49D424C4C78859C95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14">
    <w:name w:val="6EACA55EAD83471F8111CAC54EAEA51D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12">
    <w:name w:val="B3B808E05CC546E7A19AA7C0862995441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5">
    <w:name w:val="7DF6A0F6370647BA858E5843666B39855"/>
    <w:rsid w:val="006A7CB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5">
    <w:name w:val="D54B031AC3544CCE8CD7B693798EAAA5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4">
    <w:name w:val="3685E9AF53A24ACAA8B037F299CF8996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4">
    <w:name w:val="F89A466EDBB940D3810884428114E899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4">
    <w:name w:val="118B2CCD90234CF6B8B09BF8D1F206F5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1">
    <w:name w:val="443192A0205241498F8D59BCCEDF9139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4">
    <w:name w:val="B32583E3F48D4AD892C442B874D97F2F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3">
    <w:name w:val="07D15450E50442A3AC9E844B90AF0D65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3">
    <w:name w:val="305476CE191048DCB64B4D39EBF6ED6F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3">
    <w:name w:val="6D0BA870FB664BDA8321E40B8762F09E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3">
    <w:name w:val="421938CEBABB4D5997B2D1B008FB418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3">
    <w:name w:val="34D65ABD22CF4D6DB6E836275191F897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3">
    <w:name w:val="D9BA242745D447DB97B130543F4AFC56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3">
    <w:name w:val="DBFB21BC513547C28576B9A8AA2926E5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3">
    <w:name w:val="B9A43BEDB887471E8D676E2568C18192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2">
    <w:name w:val="01895CD11221461D9CC92D22BC96493E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1">
    <w:name w:val="D9073E68DD6644F78E9A13EDAAAE49F8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2">
    <w:name w:val="7603146070F2484692173FB2E3AEAD5B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2">
    <w:name w:val="17E2BCD8C5FA4810995B0CDAFFE9D3B5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2">
    <w:name w:val="4195F7D598FC4322B5CE1F0601A8D6DD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2">
    <w:name w:val="13209EC1D20B4F4F8B796CF38D63BDB4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2">
    <w:name w:val="C718F7465DCB4DFF8F4955343058594B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2">
    <w:name w:val="C82416F7A60C4FCBA1E42A8D1D7DA1B5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2">
    <w:name w:val="615C8E2D63844250A616026190388220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2">
    <w:name w:val="200B053DA6DE4A9CA0737752A69AAB5E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1">
    <w:name w:val="FAEC1B0C09C54CA9868F9041B8B3D736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1">
    <w:name w:val="3FA558B0998E4F968816DD40397593FF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1">
    <w:name w:val="72D9AA8D39784EFE90A2B674AC6B6487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1">
    <w:name w:val="D2E4BA6FEA8345C0933D0D2B057BA92B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1">
    <w:name w:val="2FEBB47174DB48A49BECEFB83515F71C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1">
    <w:name w:val="CA6DE1125E8049608069F8ED2EB3BDF5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1">
    <w:name w:val="C4E72F6F3ED04476BE05579C395DE0AC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1">
    <w:name w:val="E1670732A57F4710B02EAED0D5535D441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1">
    <w:name w:val="59D6E593A8914AF39C19DF53D66BF448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1">
    <w:name w:val="059C6ACE51104FA4BAA0969F6EBA025A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1">
    <w:name w:val="F19C38CCCE36490C8CF3B007DD261837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1">
    <w:name w:val="6B6945B62A65425AA313AEF9CAF8846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46">
    <w:name w:val="FC4E376FBF0E45F2B5583454BE88EFC74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47">
    <w:name w:val="014C9D66C42C414BBE708782C1277E0D4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46">
    <w:name w:val="43F792D8DD064014804BCEB53FEA420B46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45">
    <w:name w:val="854521F0C081437C9706AD529C58A9854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45">
    <w:name w:val="4C0DAF9C053040099ADB729B0DC987514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43">
    <w:name w:val="BC099ED8C8CF4A3C993FFE68B9BC3161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43">
    <w:name w:val="C6C09CD1115A4FE58EA432DD80FC7F93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28">
    <w:name w:val="0D5AA7F7F9424C558B3C2DAB253A586A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39">
    <w:name w:val="E801B0AD94AB45C5876D47EB529785CD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27">
    <w:name w:val="022EDE3300784BF190719E8B1228C63A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39">
    <w:name w:val="1A5D42A275884203BD5FC75440552766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39">
    <w:name w:val="10E8C3508210477483955EF52B561763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26">
    <w:name w:val="079DF2C3680F4107B9DB6F9CE6FD999F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37">
    <w:name w:val="D601992707F144B68EFC49BD1A141551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25">
    <w:name w:val="D0B20A4567154534AB897B1092036D0B2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36">
    <w:name w:val="54A395AA182546FA8EEDC3E104414B66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32">
    <w:name w:val="9E3C9FF5D9F44B46BF270132AA4C4A02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32">
    <w:name w:val="84A0EBB45F804ACB83C76EBB09D4D7D3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32">
    <w:name w:val="C476E339123445EA9A2FC3E6E04A3743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32">
    <w:name w:val="D6569010661A44B284FBA4506F0D9680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32">
    <w:name w:val="BC1E1B4EFE26437197E1A82A39CC699B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32">
    <w:name w:val="D4889BF01EE24343AF62090FB880D414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32">
    <w:name w:val="D3AA9AB7BBC041B78F81DCA01757D84E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32">
    <w:name w:val="C42DB1BEA8874A6EA9BE52B6F9BE0105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32">
    <w:name w:val="3499881A853B430E85FB3707A2AFD317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15">
    <w:name w:val="16F89F634B364F0BB09E40C103BFA06A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14">
    <w:name w:val="ADDB6B72204646F49D424C4C78859C95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15">
    <w:name w:val="6EACA55EAD83471F8111CAC54EAEA51D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13">
    <w:name w:val="B3B808E05CC546E7A19AA7C0862995441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6">
    <w:name w:val="7DF6A0F6370647BA858E5843666B39856"/>
    <w:rsid w:val="006A7CB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6">
    <w:name w:val="D54B031AC3544CCE8CD7B693798EAAA5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5">
    <w:name w:val="3685E9AF53A24ACAA8B037F299CF8996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5">
    <w:name w:val="F89A466EDBB940D3810884428114E899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5">
    <w:name w:val="118B2CCD90234CF6B8B09BF8D1F206F5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2">
    <w:name w:val="443192A0205241498F8D59BCCEDF9139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5">
    <w:name w:val="B32583E3F48D4AD892C442B874D97F2F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4">
    <w:name w:val="07D15450E50442A3AC9E844B90AF0D65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4">
    <w:name w:val="305476CE191048DCB64B4D39EBF6ED6F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4">
    <w:name w:val="6D0BA870FB664BDA8321E40B8762F09E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4">
    <w:name w:val="421938CEBABB4D5997B2D1B008FB4184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4">
    <w:name w:val="34D65ABD22CF4D6DB6E836275191F897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4">
    <w:name w:val="D9BA242745D447DB97B130543F4AFC56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4">
    <w:name w:val="DBFB21BC513547C28576B9A8AA2926E5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4">
    <w:name w:val="B9A43BEDB887471E8D676E2568C18192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3">
    <w:name w:val="01895CD11221461D9CC92D22BC96493E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2">
    <w:name w:val="D9073E68DD6644F78E9A13EDAAAE49F8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3">
    <w:name w:val="7603146070F2484692173FB2E3AEAD5B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3">
    <w:name w:val="17E2BCD8C5FA4810995B0CDAFFE9D3B5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3">
    <w:name w:val="4195F7D598FC4322B5CE1F0601A8D6DD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3">
    <w:name w:val="13209EC1D20B4F4F8B796CF38D63BDB4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3">
    <w:name w:val="C718F7465DCB4DFF8F4955343058594B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3">
    <w:name w:val="C82416F7A60C4FCBA1E42A8D1D7DA1B5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3">
    <w:name w:val="615C8E2D63844250A616026190388220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3">
    <w:name w:val="200B053DA6DE4A9CA0737752A69AAB5E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2">
    <w:name w:val="FAEC1B0C09C54CA9868F9041B8B3D736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2">
    <w:name w:val="3FA558B0998E4F968816DD40397593FF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2">
    <w:name w:val="72D9AA8D39784EFE90A2B674AC6B6487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2">
    <w:name w:val="D2E4BA6FEA8345C0933D0D2B057BA92B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2">
    <w:name w:val="2FEBB47174DB48A49BECEFB83515F71C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2">
    <w:name w:val="CA6DE1125E8049608069F8ED2EB3BDF5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2">
    <w:name w:val="C4E72F6F3ED04476BE05579C395DE0AC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2">
    <w:name w:val="E1670732A57F4710B02EAED0D5535D442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2">
    <w:name w:val="59D6E593A8914AF39C19DF53D66BF448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2">
    <w:name w:val="059C6ACE51104FA4BAA0969F6EBA025A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2">
    <w:name w:val="F19C38CCCE36490C8CF3B007DD261837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2">
    <w:name w:val="6B6945B62A65425AA313AEF9CAF8846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">
    <w:name w:val="84B33DD157D14C44A80FDD4FFC3FB9E3"/>
    <w:rsid w:val="006A7CB1"/>
  </w:style>
  <w:style w:type="paragraph" w:customStyle="1" w:styleId="FC4E376FBF0E45F2B5583454BE88EFC747">
    <w:name w:val="FC4E376FBF0E45F2B5583454BE88EFC74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48">
    <w:name w:val="014C9D66C42C414BBE708782C1277E0D4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47">
    <w:name w:val="43F792D8DD064014804BCEB53FEA420B47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46">
    <w:name w:val="854521F0C081437C9706AD529C58A9854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46">
    <w:name w:val="4C0DAF9C053040099ADB729B0DC987514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44">
    <w:name w:val="BC099ED8C8CF4A3C993FFE68B9BC31614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1">
    <w:name w:val="84B33DD157D14C44A80FDD4FFC3FB9E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44">
    <w:name w:val="C6C09CD1115A4FE58EA432DD80FC7F934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29">
    <w:name w:val="0D5AA7F7F9424C558B3C2DAB253A586A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40">
    <w:name w:val="E801B0AD94AB45C5876D47EB529785CD4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28">
    <w:name w:val="022EDE3300784BF190719E8B1228C63A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40">
    <w:name w:val="1A5D42A275884203BD5FC754405527664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40">
    <w:name w:val="10E8C3508210477483955EF52B5617634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27">
    <w:name w:val="079DF2C3680F4107B9DB6F9CE6FD999F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38">
    <w:name w:val="D601992707F144B68EFC49BD1A141551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26">
    <w:name w:val="D0B20A4567154534AB897B1092036D0B2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37">
    <w:name w:val="54A395AA182546FA8EEDC3E104414B663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33">
    <w:name w:val="9E3C9FF5D9F44B46BF270132AA4C4A02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33">
    <w:name w:val="84A0EBB45F804ACB83C76EBB09D4D7D3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33">
    <w:name w:val="C476E339123445EA9A2FC3E6E04A3743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33">
    <w:name w:val="D6569010661A44B284FBA4506F0D9680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33">
    <w:name w:val="BC1E1B4EFE26437197E1A82A39CC699B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33">
    <w:name w:val="D4889BF01EE24343AF62090FB880D414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33">
    <w:name w:val="D3AA9AB7BBC041B78F81DCA01757D84E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33">
    <w:name w:val="C42DB1BEA8874A6EA9BE52B6F9BE0105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33">
    <w:name w:val="3499881A853B430E85FB3707A2AFD317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16">
    <w:name w:val="16F89F634B364F0BB09E40C103BFA06A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15">
    <w:name w:val="ADDB6B72204646F49D424C4C78859C95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16">
    <w:name w:val="6EACA55EAD83471F8111CAC54EAEA51D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14">
    <w:name w:val="B3B808E05CC546E7A19AA7C0862995441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7">
    <w:name w:val="7DF6A0F6370647BA858E5843666B39857"/>
    <w:rsid w:val="006A7CB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7">
    <w:name w:val="D54B031AC3544CCE8CD7B693798EAAA5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6">
    <w:name w:val="3685E9AF53A24ACAA8B037F299CF8996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6">
    <w:name w:val="F89A466EDBB940D3810884428114E899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6">
    <w:name w:val="118B2CCD90234CF6B8B09BF8D1F206F5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3">
    <w:name w:val="443192A0205241498F8D59BCCEDF9139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6">
    <w:name w:val="B32583E3F48D4AD892C442B874D97F2F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5">
    <w:name w:val="07D15450E50442A3AC9E844B90AF0D65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5">
    <w:name w:val="305476CE191048DCB64B4D39EBF6ED6F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5">
    <w:name w:val="6D0BA870FB664BDA8321E40B8762F09E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5">
    <w:name w:val="421938CEBABB4D5997B2D1B008FB4184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5">
    <w:name w:val="34D65ABD22CF4D6DB6E836275191F897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5">
    <w:name w:val="D9BA242745D447DB97B130543F4AFC56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5">
    <w:name w:val="DBFB21BC513547C28576B9A8AA2926E5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5">
    <w:name w:val="B9A43BEDB887471E8D676E2568C18192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4">
    <w:name w:val="01895CD11221461D9CC92D22BC96493E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3">
    <w:name w:val="D9073E68DD6644F78E9A13EDAAAE49F8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4">
    <w:name w:val="7603146070F2484692173FB2E3AEAD5B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4">
    <w:name w:val="17E2BCD8C5FA4810995B0CDAFFE9D3B5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4">
    <w:name w:val="4195F7D598FC4322B5CE1F0601A8D6DD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4">
    <w:name w:val="13209EC1D20B4F4F8B796CF38D63BDB4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4">
    <w:name w:val="C718F7465DCB4DFF8F4955343058594B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4">
    <w:name w:val="C82416F7A60C4FCBA1E42A8D1D7DA1B5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4">
    <w:name w:val="615C8E2D63844250A616026190388220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4">
    <w:name w:val="200B053DA6DE4A9CA0737752A69AAB5E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3">
    <w:name w:val="FAEC1B0C09C54CA9868F9041B8B3D736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3">
    <w:name w:val="3FA558B0998E4F968816DD40397593FF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3">
    <w:name w:val="72D9AA8D39784EFE90A2B674AC6B6487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3">
    <w:name w:val="D2E4BA6FEA8345C0933D0D2B057BA92B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3">
    <w:name w:val="2FEBB47174DB48A49BECEFB83515F71C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3">
    <w:name w:val="CA6DE1125E8049608069F8ED2EB3BDF5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3">
    <w:name w:val="C4E72F6F3ED04476BE05579C395DE0AC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3">
    <w:name w:val="E1670732A57F4710B02EAED0D5535D443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3">
    <w:name w:val="59D6E593A8914AF39C19DF53D66BF448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3">
    <w:name w:val="059C6ACE51104FA4BAA0969F6EBA025A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3">
    <w:name w:val="F19C38CCCE36490C8CF3B007DD261837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3">
    <w:name w:val="6B6945B62A65425AA313AEF9CAF8846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48">
    <w:name w:val="FC4E376FBF0E45F2B5583454BE88EFC74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49">
    <w:name w:val="014C9D66C42C414BBE708782C1277E0D4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48">
    <w:name w:val="43F792D8DD064014804BCEB53FEA420B48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47">
    <w:name w:val="854521F0C081437C9706AD529C58A9854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47">
    <w:name w:val="4C0DAF9C053040099ADB729B0DC987514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45">
    <w:name w:val="BC099ED8C8CF4A3C993FFE68B9BC31614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2">
    <w:name w:val="84B33DD157D14C44A80FDD4FFC3FB9E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45">
    <w:name w:val="C6C09CD1115A4FE58EA432DD80FC7F934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30">
    <w:name w:val="0D5AA7F7F9424C558B3C2DAB253A586A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41">
    <w:name w:val="E801B0AD94AB45C5876D47EB529785CD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29">
    <w:name w:val="022EDE3300784BF190719E8B1228C63A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41">
    <w:name w:val="1A5D42A275884203BD5FC75440552766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41">
    <w:name w:val="10E8C3508210477483955EF52B561763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28">
    <w:name w:val="079DF2C3680F4107B9DB6F9CE6FD999F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39">
    <w:name w:val="D601992707F144B68EFC49BD1A141551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27">
    <w:name w:val="D0B20A4567154534AB897B1092036D0B2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38">
    <w:name w:val="54A395AA182546FA8EEDC3E104414B663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34">
    <w:name w:val="9E3C9FF5D9F44B46BF270132AA4C4A02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34">
    <w:name w:val="84A0EBB45F804ACB83C76EBB09D4D7D3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34">
    <w:name w:val="C476E339123445EA9A2FC3E6E04A3743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34">
    <w:name w:val="D6569010661A44B284FBA4506F0D9680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34">
    <w:name w:val="BC1E1B4EFE26437197E1A82A39CC699B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34">
    <w:name w:val="D4889BF01EE24343AF62090FB880D414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34">
    <w:name w:val="D3AA9AB7BBC041B78F81DCA01757D84E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34">
    <w:name w:val="C42DB1BEA8874A6EA9BE52B6F9BE0105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34">
    <w:name w:val="3499881A853B430E85FB3707A2AFD317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17">
    <w:name w:val="16F89F634B364F0BB09E40C103BFA06A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16">
    <w:name w:val="ADDB6B72204646F49D424C4C78859C95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17">
    <w:name w:val="6EACA55EAD83471F8111CAC54EAEA51D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15">
    <w:name w:val="B3B808E05CC546E7A19AA7C0862995441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8">
    <w:name w:val="7DF6A0F6370647BA858E5843666B39858"/>
    <w:rsid w:val="006A7CB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8">
    <w:name w:val="D54B031AC3544CCE8CD7B693798EAAA5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7">
    <w:name w:val="3685E9AF53A24ACAA8B037F299CF8996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7">
    <w:name w:val="F89A466EDBB940D3810884428114E899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7">
    <w:name w:val="118B2CCD90234CF6B8B09BF8D1F206F5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4">
    <w:name w:val="443192A0205241498F8D59BCCEDF9139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7">
    <w:name w:val="B32583E3F48D4AD892C442B874D97F2F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6">
    <w:name w:val="07D15450E50442A3AC9E844B90AF0D65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6">
    <w:name w:val="305476CE191048DCB64B4D39EBF6ED6F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6">
    <w:name w:val="6D0BA870FB664BDA8321E40B8762F09E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6">
    <w:name w:val="421938CEBABB4D5997B2D1B008FB4184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6">
    <w:name w:val="34D65ABD22CF4D6DB6E836275191F897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6">
    <w:name w:val="D9BA242745D447DB97B130543F4AFC56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6">
    <w:name w:val="DBFB21BC513547C28576B9A8AA2926E5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6">
    <w:name w:val="B9A43BEDB887471E8D676E2568C18192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5">
    <w:name w:val="01895CD11221461D9CC92D22BC96493E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4">
    <w:name w:val="D9073E68DD6644F78E9A13EDAAAE49F8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5">
    <w:name w:val="7603146070F2484692173FB2E3AEAD5B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5">
    <w:name w:val="17E2BCD8C5FA4810995B0CDAFFE9D3B5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5">
    <w:name w:val="4195F7D598FC4322B5CE1F0601A8D6DD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5">
    <w:name w:val="13209EC1D20B4F4F8B796CF38D63BDB4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5">
    <w:name w:val="C718F7465DCB4DFF8F4955343058594B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5">
    <w:name w:val="C82416F7A60C4FCBA1E42A8D1D7DA1B5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5">
    <w:name w:val="615C8E2D63844250A616026190388220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5">
    <w:name w:val="200B053DA6DE4A9CA0737752A69AAB5E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4">
    <w:name w:val="FAEC1B0C09C54CA9868F9041B8B3D736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4">
    <w:name w:val="3FA558B0998E4F968816DD40397593FF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4">
    <w:name w:val="72D9AA8D39784EFE90A2B674AC6B6487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4">
    <w:name w:val="D2E4BA6FEA8345C0933D0D2B057BA92B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4">
    <w:name w:val="2FEBB47174DB48A49BECEFB83515F71C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4">
    <w:name w:val="CA6DE1125E8049608069F8ED2EB3BDF5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4">
    <w:name w:val="C4E72F6F3ED04476BE05579C395DE0AC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4">
    <w:name w:val="E1670732A57F4710B02EAED0D5535D444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4">
    <w:name w:val="59D6E593A8914AF39C19DF53D66BF448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4">
    <w:name w:val="059C6ACE51104FA4BAA0969F6EBA025A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4">
    <w:name w:val="F19C38CCCE36490C8CF3B007DD261837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4">
    <w:name w:val="6B6945B62A65425AA313AEF9CAF88464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49">
    <w:name w:val="FC4E376FBF0E45F2B5583454BE88EFC74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50">
    <w:name w:val="014C9D66C42C414BBE708782C1277E0D5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49">
    <w:name w:val="43F792D8DD064014804BCEB53FEA420B49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48">
    <w:name w:val="854521F0C081437C9706AD529C58A9854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48">
    <w:name w:val="4C0DAF9C053040099ADB729B0DC987514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46">
    <w:name w:val="BC099ED8C8CF4A3C993FFE68B9BC31614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3">
    <w:name w:val="84B33DD157D14C44A80FDD4FFC3FB9E3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46">
    <w:name w:val="C6C09CD1115A4FE58EA432DD80FC7F934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31">
    <w:name w:val="0D5AA7F7F9424C558B3C2DAB253A586A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42">
    <w:name w:val="E801B0AD94AB45C5876D47EB529785CD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30">
    <w:name w:val="022EDE3300784BF190719E8B1228C63A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42">
    <w:name w:val="1A5D42A275884203BD5FC75440552766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42">
    <w:name w:val="10E8C3508210477483955EF52B5617634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29">
    <w:name w:val="079DF2C3680F4107B9DB6F9CE6FD999F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40">
    <w:name w:val="D601992707F144B68EFC49BD1A1415514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28">
    <w:name w:val="D0B20A4567154534AB897B1092036D0B2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39">
    <w:name w:val="54A395AA182546FA8EEDC3E104414B663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35">
    <w:name w:val="9E3C9FF5D9F44B46BF270132AA4C4A02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35">
    <w:name w:val="84A0EBB45F804ACB83C76EBB09D4D7D3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35">
    <w:name w:val="C476E339123445EA9A2FC3E6E04A3743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35">
    <w:name w:val="D6569010661A44B284FBA4506F0D9680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35">
    <w:name w:val="BC1E1B4EFE26437197E1A82A39CC699B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35">
    <w:name w:val="D4889BF01EE24343AF62090FB880D414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35">
    <w:name w:val="D3AA9AB7BBC041B78F81DCA01757D84E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35">
    <w:name w:val="C42DB1BEA8874A6EA9BE52B6F9BE0105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35">
    <w:name w:val="3499881A853B430E85FB3707A2AFD3173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18">
    <w:name w:val="16F89F634B364F0BB09E40C103BFA06A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17">
    <w:name w:val="ADDB6B72204646F49D424C4C78859C95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18">
    <w:name w:val="6EACA55EAD83471F8111CAC54EAEA51D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16">
    <w:name w:val="B3B808E05CC546E7A19AA7C0862995441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9">
    <w:name w:val="7DF6A0F6370647BA858E5843666B39859"/>
    <w:rsid w:val="006A7CB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9">
    <w:name w:val="D54B031AC3544CCE8CD7B693798EAAA5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8">
    <w:name w:val="3685E9AF53A24ACAA8B037F299CF8996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8">
    <w:name w:val="F89A466EDBB940D3810884428114E899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8">
    <w:name w:val="118B2CCD90234CF6B8B09BF8D1F206F5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5">
    <w:name w:val="443192A0205241498F8D59BCCEDF9139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8">
    <w:name w:val="B32583E3F48D4AD892C442B874D97F2F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7">
    <w:name w:val="07D15450E50442A3AC9E844B90AF0D65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7">
    <w:name w:val="305476CE191048DCB64B4D39EBF6ED6F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7">
    <w:name w:val="6D0BA870FB664BDA8321E40B8762F09E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7">
    <w:name w:val="421938CEBABB4D5997B2D1B008FB4184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7">
    <w:name w:val="34D65ABD22CF4D6DB6E836275191F897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7">
    <w:name w:val="D9BA242745D447DB97B130543F4AFC56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7">
    <w:name w:val="DBFB21BC513547C28576B9A8AA2926E57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7">
    <w:name w:val="B9A43BEDB887471E8D676E2568C181927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6">
    <w:name w:val="01895CD11221461D9CC92D22BC96493E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5">
    <w:name w:val="D9073E68DD6644F78E9A13EDAAAE49F8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6">
    <w:name w:val="7603146070F2484692173FB2E3AEAD5B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6">
    <w:name w:val="17E2BCD8C5FA4810995B0CDAFFE9D3B5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6">
    <w:name w:val="4195F7D598FC4322B5CE1F0601A8D6DD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6">
    <w:name w:val="13209EC1D20B4F4F8B796CF38D63BDB4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6">
    <w:name w:val="C718F7465DCB4DFF8F4955343058594B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6">
    <w:name w:val="C82416F7A60C4FCBA1E42A8D1D7DA1B5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6">
    <w:name w:val="615C8E2D63844250A616026190388220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6">
    <w:name w:val="200B053DA6DE4A9CA0737752A69AAB5E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5">
    <w:name w:val="FAEC1B0C09C54CA9868F9041B8B3D736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5">
    <w:name w:val="3FA558B0998E4F968816DD40397593FF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5">
    <w:name w:val="72D9AA8D39784EFE90A2B674AC6B6487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5">
    <w:name w:val="D2E4BA6FEA8345C0933D0D2B057BA92B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5">
    <w:name w:val="2FEBB47174DB48A49BECEFB83515F71C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5">
    <w:name w:val="CA6DE1125E8049608069F8ED2EB3BDF5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5">
    <w:name w:val="C4E72F6F3ED04476BE05579C395DE0AC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5">
    <w:name w:val="E1670732A57F4710B02EAED0D5535D445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5">
    <w:name w:val="59D6E593A8914AF39C19DF53D66BF448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5">
    <w:name w:val="059C6ACE51104FA4BAA0969F6EBA025A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5">
    <w:name w:val="F19C38CCCE36490C8CF3B007DD261837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5">
    <w:name w:val="6B6945B62A65425AA313AEF9CAF884645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50">
    <w:name w:val="FC4E376FBF0E45F2B5583454BE88EFC75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51">
    <w:name w:val="014C9D66C42C414BBE708782C1277E0D5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50">
    <w:name w:val="43F792D8DD064014804BCEB53FEA420B50"/>
    <w:rsid w:val="006A7CB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49">
    <w:name w:val="854521F0C081437C9706AD529C58A9854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49">
    <w:name w:val="4C0DAF9C053040099ADB729B0DC987514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47">
    <w:name w:val="BC099ED8C8CF4A3C993FFE68B9BC31614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4">
    <w:name w:val="84B33DD157D14C44A80FDD4FFC3FB9E34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47">
    <w:name w:val="C6C09CD1115A4FE58EA432DD80FC7F934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32">
    <w:name w:val="0D5AA7F7F9424C558B3C2DAB253A586A32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43">
    <w:name w:val="E801B0AD94AB45C5876D47EB529785CD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31">
    <w:name w:val="022EDE3300784BF190719E8B1228C63A3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43">
    <w:name w:val="1A5D42A275884203BD5FC75440552766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43">
    <w:name w:val="10E8C3508210477483955EF52B56176343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30">
    <w:name w:val="079DF2C3680F4107B9DB6F9CE6FD999F3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41">
    <w:name w:val="D601992707F144B68EFC49BD1A14155141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29">
    <w:name w:val="D0B20A4567154534AB897B1092036D0B2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40">
    <w:name w:val="54A395AA182546FA8EEDC3E104414B664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36">
    <w:name w:val="9E3C9FF5D9F44B46BF270132AA4C4A02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36">
    <w:name w:val="84A0EBB45F804ACB83C76EBB09D4D7D3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36">
    <w:name w:val="C476E339123445EA9A2FC3E6E04A3743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36">
    <w:name w:val="D6569010661A44B284FBA4506F0D9680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36">
    <w:name w:val="BC1E1B4EFE26437197E1A82A39CC699B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36">
    <w:name w:val="D4889BF01EE24343AF62090FB880D414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36">
    <w:name w:val="D3AA9AB7BBC041B78F81DCA01757D84E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36">
    <w:name w:val="C42DB1BEA8874A6EA9BE52B6F9BE0105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36">
    <w:name w:val="3499881A853B430E85FB3707A2AFD3173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19">
    <w:name w:val="16F89F634B364F0BB09E40C103BFA06A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18">
    <w:name w:val="ADDB6B72204646F49D424C4C78859C951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19">
    <w:name w:val="6EACA55EAD83471F8111CAC54EAEA51D1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17">
    <w:name w:val="B3B808E05CC546E7A19AA7C0862995441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10">
    <w:name w:val="7DF6A0F6370647BA858E5843666B398510"/>
    <w:rsid w:val="006A7CB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10">
    <w:name w:val="D54B031AC3544CCE8CD7B693798EAAA510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9">
    <w:name w:val="3685E9AF53A24ACAA8B037F299CF8996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9">
    <w:name w:val="F89A466EDBB940D3810884428114E899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9">
    <w:name w:val="118B2CCD90234CF6B8B09BF8D1F206F5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6">
    <w:name w:val="443192A0205241498F8D59BCCEDF9139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9">
    <w:name w:val="B32583E3F48D4AD892C442B874D97F2F9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8">
    <w:name w:val="07D15450E50442A3AC9E844B90AF0D65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8">
    <w:name w:val="305476CE191048DCB64B4D39EBF6ED6F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8">
    <w:name w:val="6D0BA870FB664BDA8321E40B8762F09E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8">
    <w:name w:val="421938CEBABB4D5997B2D1B008FB4184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8">
    <w:name w:val="34D65ABD22CF4D6DB6E836275191F897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8">
    <w:name w:val="D9BA242745D447DB97B130543F4AFC568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8">
    <w:name w:val="DBFB21BC513547C28576B9A8AA2926E58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8">
    <w:name w:val="B9A43BEDB887471E8D676E2568C181928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7">
    <w:name w:val="01895CD11221461D9CC92D22BC96493E7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6">
    <w:name w:val="D9073E68DD6644F78E9A13EDAAAE49F8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7">
    <w:name w:val="7603146070F2484692173FB2E3AEAD5B7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7">
    <w:name w:val="17E2BCD8C5FA4810995B0CDAFFE9D3B57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7">
    <w:name w:val="4195F7D598FC4322B5CE1F0601A8D6DD7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7">
    <w:name w:val="13209EC1D20B4F4F8B796CF38D63BDB47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7">
    <w:name w:val="C718F7465DCB4DFF8F4955343058594B7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7">
    <w:name w:val="C82416F7A60C4FCBA1E42A8D1D7DA1B57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7">
    <w:name w:val="615C8E2D63844250A6160261903882207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7">
    <w:name w:val="200B053DA6DE4A9CA0737752A69AAB5E7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6">
    <w:name w:val="FAEC1B0C09C54CA9868F9041B8B3D736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6">
    <w:name w:val="3FA558B0998E4F968816DD40397593FF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6">
    <w:name w:val="72D9AA8D39784EFE90A2B674AC6B6487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6">
    <w:name w:val="D2E4BA6FEA8345C0933D0D2B057BA92B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6">
    <w:name w:val="2FEBB47174DB48A49BECEFB83515F71C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6">
    <w:name w:val="CA6DE1125E8049608069F8ED2EB3BDF5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6">
    <w:name w:val="C4E72F6F3ED04476BE05579C395DE0AC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6">
    <w:name w:val="E1670732A57F4710B02EAED0D5535D446"/>
    <w:rsid w:val="006A7C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6">
    <w:name w:val="59D6E593A8914AF39C19DF53D66BF448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6">
    <w:name w:val="059C6ACE51104FA4BAA0969F6EBA025A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6">
    <w:name w:val="F19C38CCCE36490C8CF3B007DD261837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6">
    <w:name w:val="6B6945B62A65425AA313AEF9CAF884646"/>
    <w:rsid w:val="006A7CB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51">
    <w:name w:val="FC4E376FBF0E45F2B5583454BE88EFC75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52">
    <w:name w:val="014C9D66C42C414BBE708782C1277E0D52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51">
    <w:name w:val="43F792D8DD064014804BCEB53FEA420B51"/>
    <w:rsid w:val="00F17FCB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50">
    <w:name w:val="854521F0C081437C9706AD529C58A9855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50">
    <w:name w:val="4C0DAF9C053040099ADB729B0DC987515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48">
    <w:name w:val="BC099ED8C8CF4A3C993FFE68B9BC31614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5">
    <w:name w:val="84B33DD157D14C44A80FDD4FFC3FB9E35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48">
    <w:name w:val="C6C09CD1115A4FE58EA432DD80FC7F934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33">
    <w:name w:val="0D5AA7F7F9424C558B3C2DAB253A586A33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44">
    <w:name w:val="E801B0AD94AB45C5876D47EB529785CD44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32">
    <w:name w:val="022EDE3300784BF190719E8B1228C63A32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44">
    <w:name w:val="1A5D42A275884203BD5FC7544055276644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44">
    <w:name w:val="10E8C3508210477483955EF52B56176344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31">
    <w:name w:val="079DF2C3680F4107B9DB6F9CE6FD999F3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42">
    <w:name w:val="D601992707F144B68EFC49BD1A14155142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30">
    <w:name w:val="D0B20A4567154534AB897B1092036D0B3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41">
    <w:name w:val="54A395AA182546FA8EEDC3E104414B664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37">
    <w:name w:val="9E3C9FF5D9F44B46BF270132AA4C4A023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37">
    <w:name w:val="84A0EBB45F804ACB83C76EBB09D4D7D33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37">
    <w:name w:val="C476E339123445EA9A2FC3E6E04A37433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37">
    <w:name w:val="D6569010661A44B284FBA4506F0D96803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37">
    <w:name w:val="BC1E1B4EFE26437197E1A82A39CC699B3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37">
    <w:name w:val="D4889BF01EE24343AF62090FB880D4143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37">
    <w:name w:val="D3AA9AB7BBC041B78F81DCA01757D84E3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37">
    <w:name w:val="C42DB1BEA8874A6EA9BE52B6F9BE01053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37">
    <w:name w:val="3499881A853B430E85FB3707A2AFD3173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20">
    <w:name w:val="16F89F634B364F0BB09E40C103BFA06A2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19">
    <w:name w:val="ADDB6B72204646F49D424C4C78859C9519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20">
    <w:name w:val="6EACA55EAD83471F8111CAC54EAEA51D2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18">
    <w:name w:val="B3B808E05CC546E7A19AA7C0862995441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11">
    <w:name w:val="7DF6A0F6370647BA858E5843666B398511"/>
    <w:rsid w:val="00F17FCB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11">
    <w:name w:val="D54B031AC3544CCE8CD7B693798EAAA51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10">
    <w:name w:val="3685E9AF53A24ACAA8B037F299CF89961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10">
    <w:name w:val="F89A466EDBB940D3810884428114E8991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10">
    <w:name w:val="118B2CCD90234CF6B8B09BF8D1F206F51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7">
    <w:name w:val="443192A0205241498F8D59BCCEDF9139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10">
    <w:name w:val="B32583E3F48D4AD892C442B874D97F2F1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9">
    <w:name w:val="07D15450E50442A3AC9E844B90AF0D659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9">
    <w:name w:val="305476CE191048DCB64B4D39EBF6ED6F9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9">
    <w:name w:val="6D0BA870FB664BDA8321E40B8762F09E9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9">
    <w:name w:val="421938CEBABB4D5997B2D1B008FB41849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9">
    <w:name w:val="34D65ABD22CF4D6DB6E836275191F8979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9">
    <w:name w:val="D9BA242745D447DB97B130543F4AFC569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9">
    <w:name w:val="DBFB21BC513547C28576B9A8AA2926E59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9">
    <w:name w:val="B9A43BEDB887471E8D676E2568C181929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8">
    <w:name w:val="01895CD11221461D9CC92D22BC96493E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7">
    <w:name w:val="D9073E68DD6644F78E9A13EDAAAE49F8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8">
    <w:name w:val="7603146070F2484692173FB2E3AEAD5B8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8">
    <w:name w:val="17E2BCD8C5FA4810995B0CDAFFE9D3B58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8">
    <w:name w:val="4195F7D598FC4322B5CE1F0601A8D6DD8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8">
    <w:name w:val="13209EC1D20B4F4F8B796CF38D63BDB48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8">
    <w:name w:val="C718F7465DCB4DFF8F4955343058594B8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8">
    <w:name w:val="C82416F7A60C4FCBA1E42A8D1D7DA1B58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8">
    <w:name w:val="615C8E2D63844250A6160261903882208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8">
    <w:name w:val="200B053DA6DE4A9CA0737752A69AAB5E8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7">
    <w:name w:val="FAEC1B0C09C54CA9868F9041B8B3D736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7">
    <w:name w:val="3FA558B0998E4F968816DD40397593FF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7">
    <w:name w:val="72D9AA8D39784EFE90A2B674AC6B6487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7">
    <w:name w:val="D2E4BA6FEA8345C0933D0D2B057BA92B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7">
    <w:name w:val="2FEBB47174DB48A49BECEFB83515F71C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7">
    <w:name w:val="CA6DE1125E8049608069F8ED2EB3BDF57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7">
    <w:name w:val="C4E72F6F3ED04476BE05579C395DE0AC7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7">
    <w:name w:val="E1670732A57F4710B02EAED0D5535D447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7">
    <w:name w:val="59D6E593A8914AF39C19DF53D66BF448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7">
    <w:name w:val="059C6ACE51104FA4BAA0969F6EBA025A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7">
    <w:name w:val="F19C38CCCE36490C8CF3B007DD261837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7">
    <w:name w:val="6B6945B62A65425AA313AEF9CAF884647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52">
    <w:name w:val="FC4E376FBF0E45F2B5583454BE88EFC752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53">
    <w:name w:val="014C9D66C42C414BBE708782C1277E0D53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52">
    <w:name w:val="43F792D8DD064014804BCEB53FEA420B52"/>
    <w:rsid w:val="00F17FCB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51">
    <w:name w:val="854521F0C081437C9706AD529C58A9855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51">
    <w:name w:val="4C0DAF9C053040099ADB729B0DC987515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49">
    <w:name w:val="BC099ED8C8CF4A3C993FFE68B9BC316149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6">
    <w:name w:val="84B33DD157D14C44A80FDD4FFC3FB9E36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49">
    <w:name w:val="C6C09CD1115A4FE58EA432DD80FC7F9349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34">
    <w:name w:val="0D5AA7F7F9424C558B3C2DAB253A586A34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45">
    <w:name w:val="E801B0AD94AB45C5876D47EB529785CD45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33">
    <w:name w:val="022EDE3300784BF190719E8B1228C63A33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45">
    <w:name w:val="1A5D42A275884203BD5FC7544055276645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45">
    <w:name w:val="10E8C3508210477483955EF52B56176345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32">
    <w:name w:val="079DF2C3680F4107B9DB6F9CE6FD999F32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43">
    <w:name w:val="D601992707F144B68EFC49BD1A14155143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31">
    <w:name w:val="D0B20A4567154534AB897B1092036D0B3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42">
    <w:name w:val="54A395AA182546FA8EEDC3E104414B6642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38">
    <w:name w:val="9E3C9FF5D9F44B46BF270132AA4C4A023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38">
    <w:name w:val="84A0EBB45F804ACB83C76EBB09D4D7D33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38">
    <w:name w:val="C476E339123445EA9A2FC3E6E04A37433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38">
    <w:name w:val="D6569010661A44B284FBA4506F0D96803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38">
    <w:name w:val="BC1E1B4EFE26437197E1A82A39CC699B3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38">
    <w:name w:val="D4889BF01EE24343AF62090FB880D4143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38">
    <w:name w:val="D3AA9AB7BBC041B78F81DCA01757D84E3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2DB1BEA8874A6EA9BE52B6F9BE010538">
    <w:name w:val="C42DB1BEA8874A6EA9BE52B6F9BE01053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38">
    <w:name w:val="3499881A853B430E85FB3707A2AFD3173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21">
    <w:name w:val="16F89F634B364F0BB09E40C103BFA06A2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20">
    <w:name w:val="ADDB6B72204646F49D424C4C78859C952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21">
    <w:name w:val="6EACA55EAD83471F8111CAC54EAEA51D2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19">
    <w:name w:val="B3B808E05CC546E7A19AA7C08629954419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12">
    <w:name w:val="7DF6A0F6370647BA858E5843666B398512"/>
    <w:rsid w:val="00F17FCB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12">
    <w:name w:val="D54B031AC3544CCE8CD7B693798EAAA512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11">
    <w:name w:val="3685E9AF53A24ACAA8B037F299CF89961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11">
    <w:name w:val="F89A466EDBB940D3810884428114E8991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11">
    <w:name w:val="118B2CCD90234CF6B8B09BF8D1F206F51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8">
    <w:name w:val="443192A0205241498F8D59BCCEDF9139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11">
    <w:name w:val="B32583E3F48D4AD892C442B874D97F2F11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10">
    <w:name w:val="07D15450E50442A3AC9E844B90AF0D651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10">
    <w:name w:val="305476CE191048DCB64B4D39EBF6ED6F1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10">
    <w:name w:val="6D0BA870FB664BDA8321E40B8762F09E1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10">
    <w:name w:val="421938CEBABB4D5997B2D1B008FB41841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10">
    <w:name w:val="34D65ABD22CF4D6DB6E836275191F8971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10">
    <w:name w:val="D9BA242745D447DB97B130543F4AFC5610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10">
    <w:name w:val="DBFB21BC513547C28576B9A8AA2926E510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10">
    <w:name w:val="B9A43BEDB887471E8D676E2568C1819210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9">
    <w:name w:val="01895CD11221461D9CC92D22BC96493E9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8">
    <w:name w:val="D9073E68DD6644F78E9A13EDAAAE49F8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9">
    <w:name w:val="7603146070F2484692173FB2E3AEAD5B9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9">
    <w:name w:val="17E2BCD8C5FA4810995B0CDAFFE9D3B59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9">
    <w:name w:val="4195F7D598FC4322B5CE1F0601A8D6DD9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9">
    <w:name w:val="13209EC1D20B4F4F8B796CF38D63BDB49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9">
    <w:name w:val="C718F7465DCB4DFF8F4955343058594B9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9">
    <w:name w:val="C82416F7A60C4FCBA1E42A8D1D7DA1B59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9">
    <w:name w:val="615C8E2D63844250A6160261903882209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9">
    <w:name w:val="200B053DA6DE4A9CA0737752A69AAB5E9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8">
    <w:name w:val="FAEC1B0C09C54CA9868F9041B8B3D736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8">
    <w:name w:val="3FA558B0998E4F968816DD40397593FF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8">
    <w:name w:val="72D9AA8D39784EFE90A2B674AC6B6487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8">
    <w:name w:val="D2E4BA6FEA8345C0933D0D2B057BA92B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8">
    <w:name w:val="2FEBB47174DB48A49BECEFB83515F71C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8">
    <w:name w:val="CA6DE1125E8049608069F8ED2EB3BDF58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8">
    <w:name w:val="C4E72F6F3ED04476BE05579C395DE0AC8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8">
    <w:name w:val="E1670732A57F4710B02EAED0D5535D448"/>
    <w:rsid w:val="00F17FC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8">
    <w:name w:val="59D6E593A8914AF39C19DF53D66BF448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8">
    <w:name w:val="059C6ACE51104FA4BAA0969F6EBA025A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8">
    <w:name w:val="F19C38CCCE36490C8CF3B007DD261837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8">
    <w:name w:val="6B6945B62A65425AA313AEF9CAF884648"/>
    <w:rsid w:val="00F17FCB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B7D4CC2C8474894A7933F00BE036AB4">
    <w:name w:val="1B7D4CC2C8474894A7933F00BE036AB4"/>
    <w:rsid w:val="00F71F42"/>
  </w:style>
  <w:style w:type="paragraph" w:customStyle="1" w:styleId="3F7553D323834AE28DF426B347AB4B08">
    <w:name w:val="3F7553D323834AE28DF426B347AB4B08"/>
    <w:rsid w:val="00F71F42"/>
  </w:style>
  <w:style w:type="paragraph" w:customStyle="1" w:styleId="FC4E376FBF0E45F2B5583454BE88EFC753">
    <w:name w:val="FC4E376FBF0E45F2B5583454BE88EFC75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54">
    <w:name w:val="014C9D66C42C414BBE708782C1277E0D5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53">
    <w:name w:val="43F792D8DD064014804BCEB53FEA420B53"/>
    <w:rsid w:val="00F71F42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52">
    <w:name w:val="854521F0C081437C9706AD529C58A9855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52">
    <w:name w:val="4C0DAF9C053040099ADB729B0DC987515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50">
    <w:name w:val="BC099ED8C8CF4A3C993FFE68B9BC31615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7">
    <w:name w:val="84B33DD157D14C44A80FDD4FFC3FB9E37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50">
    <w:name w:val="C6C09CD1115A4FE58EA432DD80FC7F935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35">
    <w:name w:val="0D5AA7F7F9424C558B3C2DAB253A586A3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46">
    <w:name w:val="E801B0AD94AB45C5876D47EB529785CD46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34">
    <w:name w:val="022EDE3300784BF190719E8B1228C63A3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46">
    <w:name w:val="1A5D42A275884203BD5FC7544055276646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46">
    <w:name w:val="10E8C3508210477483955EF52B56176346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33">
    <w:name w:val="079DF2C3680F4107B9DB6F9CE6FD999F3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44">
    <w:name w:val="D601992707F144B68EFC49BD1A1415514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32">
    <w:name w:val="D0B20A4567154534AB897B1092036D0B3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43">
    <w:name w:val="54A395AA182546FA8EEDC3E104414B664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39">
    <w:name w:val="9E3C9FF5D9F44B46BF270132AA4C4A023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39">
    <w:name w:val="84A0EBB45F804ACB83C76EBB09D4D7D33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39">
    <w:name w:val="C476E339123445EA9A2FC3E6E04A37433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39">
    <w:name w:val="D6569010661A44B284FBA4506F0D96803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39">
    <w:name w:val="BC1E1B4EFE26437197E1A82A39CC699B3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39">
    <w:name w:val="D4889BF01EE24343AF62090FB880D4143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39">
    <w:name w:val="D3AA9AB7BBC041B78F81DCA01757D84E3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B7D4CC2C8474894A7933F00BE036AB41">
    <w:name w:val="1B7D4CC2C8474894A7933F00BE036AB4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7553D323834AE28DF426B347AB4B081">
    <w:name w:val="3F7553D323834AE28DF426B347AB4B08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39">
    <w:name w:val="3499881A853B430E85FB3707A2AFD3173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22">
    <w:name w:val="16F89F634B364F0BB09E40C103BFA06A2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21">
    <w:name w:val="ADDB6B72204646F49D424C4C78859C952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22">
    <w:name w:val="6EACA55EAD83471F8111CAC54EAEA51D2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20">
    <w:name w:val="B3B808E05CC546E7A19AA7C0862995442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13">
    <w:name w:val="7DF6A0F6370647BA858E5843666B398513"/>
    <w:rsid w:val="00F71F42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13">
    <w:name w:val="D54B031AC3544CCE8CD7B693798EAAA51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12">
    <w:name w:val="3685E9AF53A24ACAA8B037F299CF8996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12">
    <w:name w:val="F89A466EDBB940D3810884428114E899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12">
    <w:name w:val="118B2CCD90234CF6B8B09BF8D1F206F5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9">
    <w:name w:val="443192A0205241498F8D59BCCEDF9139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12">
    <w:name w:val="B32583E3F48D4AD892C442B874D97F2F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11">
    <w:name w:val="07D15450E50442A3AC9E844B90AF0D65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11">
    <w:name w:val="305476CE191048DCB64B4D39EBF6ED6F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11">
    <w:name w:val="6D0BA870FB664BDA8321E40B8762F09E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11">
    <w:name w:val="421938CEBABB4D5997B2D1B008FB4184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11">
    <w:name w:val="34D65ABD22CF4D6DB6E836275191F897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11">
    <w:name w:val="D9BA242745D447DB97B130543F4AFC56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11">
    <w:name w:val="DBFB21BC513547C28576B9A8AA2926E5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11">
    <w:name w:val="B9A43BEDB887471E8D676E2568C18192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10">
    <w:name w:val="01895CD11221461D9CC92D22BC96493E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9">
    <w:name w:val="D9073E68DD6644F78E9A13EDAAAE49F8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10">
    <w:name w:val="7603146070F2484692173FB2E3AEAD5B10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10">
    <w:name w:val="17E2BCD8C5FA4810995B0CDAFFE9D3B510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10">
    <w:name w:val="4195F7D598FC4322B5CE1F0601A8D6DD10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10">
    <w:name w:val="13209EC1D20B4F4F8B796CF38D63BDB410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10">
    <w:name w:val="C718F7465DCB4DFF8F4955343058594B10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10">
    <w:name w:val="C82416F7A60C4FCBA1E42A8D1D7DA1B510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10">
    <w:name w:val="615C8E2D63844250A61602619038822010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10">
    <w:name w:val="200B053DA6DE4A9CA0737752A69AAB5E10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9">
    <w:name w:val="FAEC1B0C09C54CA9868F9041B8B3D736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9">
    <w:name w:val="3FA558B0998E4F968816DD40397593FF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9">
    <w:name w:val="72D9AA8D39784EFE90A2B674AC6B6487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9">
    <w:name w:val="D2E4BA6FEA8345C0933D0D2B057BA92B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9">
    <w:name w:val="2FEBB47174DB48A49BECEFB83515F71C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9">
    <w:name w:val="CA6DE1125E8049608069F8ED2EB3BDF59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9">
    <w:name w:val="C4E72F6F3ED04476BE05579C395DE0AC9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9">
    <w:name w:val="E1670732A57F4710B02EAED0D5535D449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9">
    <w:name w:val="59D6E593A8914AF39C19DF53D66BF448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9">
    <w:name w:val="059C6ACE51104FA4BAA0969F6EBA025A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9">
    <w:name w:val="F19C38CCCE36490C8CF3B007DD261837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9">
    <w:name w:val="6B6945B62A65425AA313AEF9CAF88464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54">
    <w:name w:val="FC4E376FBF0E45F2B5583454BE88EFC75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55">
    <w:name w:val="014C9D66C42C414BBE708782C1277E0D5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54">
    <w:name w:val="43F792D8DD064014804BCEB53FEA420B54"/>
    <w:rsid w:val="00F71F42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53">
    <w:name w:val="854521F0C081437C9706AD529C58A9855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53">
    <w:name w:val="4C0DAF9C053040099ADB729B0DC987515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51">
    <w:name w:val="BC099ED8C8CF4A3C993FFE68B9BC31615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8">
    <w:name w:val="84B33DD157D14C44A80FDD4FFC3FB9E38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51">
    <w:name w:val="C6C09CD1115A4FE58EA432DD80FC7F935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36">
    <w:name w:val="0D5AA7F7F9424C558B3C2DAB253A586A36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47">
    <w:name w:val="E801B0AD94AB45C5876D47EB529785CD47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35">
    <w:name w:val="022EDE3300784BF190719E8B1228C63A3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47">
    <w:name w:val="1A5D42A275884203BD5FC7544055276647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47">
    <w:name w:val="10E8C3508210477483955EF52B56176347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34">
    <w:name w:val="079DF2C3680F4107B9DB6F9CE6FD999F3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45">
    <w:name w:val="D601992707F144B68EFC49BD1A1415514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33">
    <w:name w:val="D0B20A4567154534AB897B1092036D0B3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44">
    <w:name w:val="54A395AA182546FA8EEDC3E104414B664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40">
    <w:name w:val="9E3C9FF5D9F44B46BF270132AA4C4A024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40">
    <w:name w:val="84A0EBB45F804ACB83C76EBB09D4D7D34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40">
    <w:name w:val="C476E339123445EA9A2FC3E6E04A37434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40">
    <w:name w:val="D6569010661A44B284FBA4506F0D96804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40">
    <w:name w:val="BC1E1B4EFE26437197E1A82A39CC699B4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40">
    <w:name w:val="D4889BF01EE24343AF62090FB880D4144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40">
    <w:name w:val="D3AA9AB7BBC041B78F81DCA01757D84E4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B7D4CC2C8474894A7933F00BE036AB42">
    <w:name w:val="1B7D4CC2C8474894A7933F00BE036AB4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7553D323834AE28DF426B347AB4B082">
    <w:name w:val="3F7553D323834AE28DF426B347AB4B08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40">
    <w:name w:val="3499881A853B430E85FB3707A2AFD3174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23">
    <w:name w:val="16F89F634B364F0BB09E40C103BFA06A2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22">
    <w:name w:val="ADDB6B72204646F49D424C4C78859C952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23">
    <w:name w:val="6EACA55EAD83471F8111CAC54EAEA51D2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21">
    <w:name w:val="B3B808E05CC546E7A19AA7C0862995442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14">
    <w:name w:val="7DF6A0F6370647BA858E5843666B398514"/>
    <w:rsid w:val="00F71F42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14">
    <w:name w:val="D54B031AC3544CCE8CD7B693798EAAA51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13">
    <w:name w:val="3685E9AF53A24ACAA8B037F299CF89961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13">
    <w:name w:val="F89A466EDBB940D3810884428114E8991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13">
    <w:name w:val="118B2CCD90234CF6B8B09BF8D1F206F51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10">
    <w:name w:val="443192A0205241498F8D59BCCEDF9139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13">
    <w:name w:val="B32583E3F48D4AD892C442B874D97F2F1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12">
    <w:name w:val="07D15450E50442A3AC9E844B90AF0D65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12">
    <w:name w:val="305476CE191048DCB64B4D39EBF6ED6F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12">
    <w:name w:val="6D0BA870FB664BDA8321E40B8762F09E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12">
    <w:name w:val="421938CEBABB4D5997B2D1B008FB4184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12">
    <w:name w:val="34D65ABD22CF4D6DB6E836275191F897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12">
    <w:name w:val="D9BA242745D447DB97B130543F4AFC56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12">
    <w:name w:val="DBFB21BC513547C28576B9A8AA2926E5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12">
    <w:name w:val="B9A43BEDB887471E8D676E2568C18192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11">
    <w:name w:val="01895CD11221461D9CC92D22BC96493E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10">
    <w:name w:val="D9073E68DD6644F78E9A13EDAAAE49F8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11">
    <w:name w:val="7603146070F2484692173FB2E3AEAD5B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11">
    <w:name w:val="17E2BCD8C5FA4810995B0CDAFFE9D3B5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11">
    <w:name w:val="4195F7D598FC4322B5CE1F0601A8D6DD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11">
    <w:name w:val="13209EC1D20B4F4F8B796CF38D63BDB4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11">
    <w:name w:val="C718F7465DCB4DFF8F4955343058594B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11">
    <w:name w:val="C82416F7A60C4FCBA1E42A8D1D7DA1B5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11">
    <w:name w:val="615C8E2D63844250A616026190388220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11">
    <w:name w:val="200B053DA6DE4A9CA0737752A69AAB5E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10">
    <w:name w:val="FAEC1B0C09C54CA9868F9041B8B3D736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10">
    <w:name w:val="3FA558B0998E4F968816DD40397593FF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10">
    <w:name w:val="72D9AA8D39784EFE90A2B674AC6B6487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10">
    <w:name w:val="D2E4BA6FEA8345C0933D0D2B057BA92B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10">
    <w:name w:val="2FEBB47174DB48A49BECEFB83515F71C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10">
    <w:name w:val="CA6DE1125E8049608069F8ED2EB3BDF510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10">
    <w:name w:val="C4E72F6F3ED04476BE05579C395DE0AC10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10">
    <w:name w:val="E1670732A57F4710B02EAED0D5535D4410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10">
    <w:name w:val="59D6E593A8914AF39C19DF53D66BF448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10">
    <w:name w:val="059C6ACE51104FA4BAA0969F6EBA025A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10">
    <w:name w:val="F19C38CCCE36490C8CF3B007DD261837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10">
    <w:name w:val="6B6945B62A65425AA313AEF9CAF88464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55">
    <w:name w:val="FC4E376FBF0E45F2B5583454BE88EFC75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56">
    <w:name w:val="014C9D66C42C414BBE708782C1277E0D56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55">
    <w:name w:val="43F792D8DD064014804BCEB53FEA420B55"/>
    <w:rsid w:val="00F71F42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54">
    <w:name w:val="854521F0C081437C9706AD529C58A9855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54">
    <w:name w:val="4C0DAF9C053040099ADB729B0DC987515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52">
    <w:name w:val="BC099ED8C8CF4A3C993FFE68B9BC31615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9">
    <w:name w:val="84B33DD157D14C44A80FDD4FFC3FB9E3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52">
    <w:name w:val="C6C09CD1115A4FE58EA432DD80FC7F935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37">
    <w:name w:val="0D5AA7F7F9424C558B3C2DAB253A586A37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48">
    <w:name w:val="E801B0AD94AB45C5876D47EB529785CD48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36">
    <w:name w:val="022EDE3300784BF190719E8B1228C63A36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48">
    <w:name w:val="1A5D42A275884203BD5FC7544055276648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48">
    <w:name w:val="10E8C3508210477483955EF52B56176348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35">
    <w:name w:val="079DF2C3680F4107B9DB6F9CE6FD999F3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46">
    <w:name w:val="D601992707F144B68EFC49BD1A14155146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34">
    <w:name w:val="D0B20A4567154534AB897B1092036D0B3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45">
    <w:name w:val="54A395AA182546FA8EEDC3E104414B664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41">
    <w:name w:val="9E3C9FF5D9F44B46BF270132AA4C4A024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41">
    <w:name w:val="84A0EBB45F804ACB83C76EBB09D4D7D34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41">
    <w:name w:val="C476E339123445EA9A2FC3E6E04A37434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41">
    <w:name w:val="D6569010661A44B284FBA4506F0D96804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41">
    <w:name w:val="BC1E1B4EFE26437197E1A82A39CC699B4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41">
    <w:name w:val="D4889BF01EE24343AF62090FB880D4144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41">
    <w:name w:val="D3AA9AB7BBC041B78F81DCA01757D84E4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B7D4CC2C8474894A7933F00BE036AB43">
    <w:name w:val="1B7D4CC2C8474894A7933F00BE036AB4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7553D323834AE28DF426B347AB4B083">
    <w:name w:val="3F7553D323834AE28DF426B347AB4B08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41">
    <w:name w:val="3499881A853B430E85FB3707A2AFD3174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24">
    <w:name w:val="16F89F634B364F0BB09E40C103BFA06A2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23">
    <w:name w:val="ADDB6B72204646F49D424C4C78859C952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24">
    <w:name w:val="6EACA55EAD83471F8111CAC54EAEA51D2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22">
    <w:name w:val="B3B808E05CC546E7A19AA7C0862995442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15">
    <w:name w:val="7DF6A0F6370647BA858E5843666B398515"/>
    <w:rsid w:val="00F71F42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15">
    <w:name w:val="D54B031AC3544CCE8CD7B693798EAAA51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14">
    <w:name w:val="3685E9AF53A24ACAA8B037F299CF89961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14">
    <w:name w:val="F89A466EDBB940D3810884428114E8991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14">
    <w:name w:val="118B2CCD90234CF6B8B09BF8D1F206F51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11">
    <w:name w:val="443192A0205241498F8D59BCCEDF9139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14">
    <w:name w:val="B32583E3F48D4AD892C442B874D97F2F1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13">
    <w:name w:val="07D15450E50442A3AC9E844B90AF0D651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13">
    <w:name w:val="305476CE191048DCB64B4D39EBF6ED6F1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13">
    <w:name w:val="6D0BA870FB664BDA8321E40B8762F09E1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13">
    <w:name w:val="421938CEBABB4D5997B2D1B008FB41841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13">
    <w:name w:val="34D65ABD22CF4D6DB6E836275191F8971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13">
    <w:name w:val="D9BA242745D447DB97B130543F4AFC561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13">
    <w:name w:val="DBFB21BC513547C28576B9A8AA2926E513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13">
    <w:name w:val="B9A43BEDB887471E8D676E2568C1819213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12">
    <w:name w:val="01895CD11221461D9CC92D22BC96493E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11">
    <w:name w:val="D9073E68DD6644F78E9A13EDAAAE49F8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12">
    <w:name w:val="7603146070F2484692173FB2E3AEAD5B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12">
    <w:name w:val="17E2BCD8C5FA4810995B0CDAFFE9D3B5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12">
    <w:name w:val="4195F7D598FC4322B5CE1F0601A8D6DD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12">
    <w:name w:val="13209EC1D20B4F4F8B796CF38D63BDB4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12">
    <w:name w:val="C718F7465DCB4DFF8F4955343058594B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12">
    <w:name w:val="C82416F7A60C4FCBA1E42A8D1D7DA1B5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12">
    <w:name w:val="615C8E2D63844250A616026190388220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12">
    <w:name w:val="200B053DA6DE4A9CA0737752A69AAB5E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11">
    <w:name w:val="FAEC1B0C09C54CA9868F9041B8B3D736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11">
    <w:name w:val="3FA558B0998E4F968816DD40397593FF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11">
    <w:name w:val="72D9AA8D39784EFE90A2B674AC6B6487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11">
    <w:name w:val="D2E4BA6FEA8345C0933D0D2B057BA92B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11">
    <w:name w:val="2FEBB47174DB48A49BECEFB83515F71C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11">
    <w:name w:val="CA6DE1125E8049608069F8ED2EB3BDF5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11">
    <w:name w:val="C4E72F6F3ED04476BE05579C395DE0AC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11">
    <w:name w:val="E1670732A57F4710B02EAED0D5535D4411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11">
    <w:name w:val="59D6E593A8914AF39C19DF53D66BF448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11">
    <w:name w:val="059C6ACE51104FA4BAA0969F6EBA025A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11">
    <w:name w:val="F19C38CCCE36490C8CF3B007DD261837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11">
    <w:name w:val="6B6945B62A65425AA313AEF9CAF884641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F008E9630714EF187293D6F8F0959A4">
    <w:name w:val="6F008E9630714EF187293D6F8F0959A4"/>
    <w:rsid w:val="00F71F42"/>
  </w:style>
  <w:style w:type="paragraph" w:customStyle="1" w:styleId="9D2BC900E36B441C8D9914B0FDE4D395">
    <w:name w:val="9D2BC900E36B441C8D9914B0FDE4D395"/>
    <w:rsid w:val="00F71F42"/>
  </w:style>
  <w:style w:type="paragraph" w:customStyle="1" w:styleId="4CC16C836AC6429981B1125E71A4A605">
    <w:name w:val="4CC16C836AC6429981B1125E71A4A605"/>
    <w:rsid w:val="00F71F42"/>
  </w:style>
  <w:style w:type="paragraph" w:customStyle="1" w:styleId="00C79F62117446C09302553F574821BB">
    <w:name w:val="00C79F62117446C09302553F574821BB"/>
    <w:rsid w:val="00F71F42"/>
  </w:style>
  <w:style w:type="paragraph" w:customStyle="1" w:styleId="261F794BAAA24C09A1F5DE12B94D3D18">
    <w:name w:val="261F794BAAA24C09A1F5DE12B94D3D18"/>
    <w:rsid w:val="00F71F42"/>
  </w:style>
  <w:style w:type="paragraph" w:customStyle="1" w:styleId="563EA63BE6A04DC5BD264FA762E9041C">
    <w:name w:val="563EA63BE6A04DC5BD264FA762E9041C"/>
    <w:rsid w:val="00F71F42"/>
  </w:style>
  <w:style w:type="paragraph" w:customStyle="1" w:styleId="0A1B9AE26CC64A118239D43285FE3B82">
    <w:name w:val="0A1B9AE26CC64A118239D43285FE3B82"/>
    <w:rsid w:val="00F71F42"/>
  </w:style>
  <w:style w:type="paragraph" w:customStyle="1" w:styleId="75D25494A9AD46F79510D5829F82FA3C">
    <w:name w:val="75D25494A9AD46F79510D5829F82FA3C"/>
    <w:rsid w:val="00F71F42"/>
  </w:style>
  <w:style w:type="paragraph" w:customStyle="1" w:styleId="3D0B8413524948C3B2DBA1CE0CEA49D7">
    <w:name w:val="3D0B8413524948C3B2DBA1CE0CEA49D7"/>
    <w:rsid w:val="00F71F42"/>
  </w:style>
  <w:style w:type="paragraph" w:customStyle="1" w:styleId="FC4E376FBF0E45F2B5583454BE88EFC756">
    <w:name w:val="FC4E376FBF0E45F2B5583454BE88EFC756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57">
    <w:name w:val="014C9D66C42C414BBE708782C1277E0D57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56">
    <w:name w:val="43F792D8DD064014804BCEB53FEA420B56"/>
    <w:rsid w:val="00F71F42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6F008E9630714EF187293D6F8F0959A41">
    <w:name w:val="6F008E9630714EF187293D6F8F0959A41"/>
    <w:rsid w:val="00F71F42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55">
    <w:name w:val="854521F0C081437C9706AD529C58A9855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55">
    <w:name w:val="4C0DAF9C053040099ADB729B0DC987515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53">
    <w:name w:val="BC099ED8C8CF4A3C993FFE68B9BC31615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10">
    <w:name w:val="84B33DD157D14C44A80FDD4FFC3FB9E310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53">
    <w:name w:val="C6C09CD1115A4FE58EA432DD80FC7F935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38">
    <w:name w:val="0D5AA7F7F9424C558B3C2DAB253A586A38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49">
    <w:name w:val="E801B0AD94AB45C5876D47EB529785CD4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37">
    <w:name w:val="022EDE3300784BF190719E8B1228C63A37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49">
    <w:name w:val="1A5D42A275884203BD5FC754405527664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49">
    <w:name w:val="10E8C3508210477483955EF52B56176349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36">
    <w:name w:val="079DF2C3680F4107B9DB6F9CE6FD999F36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47">
    <w:name w:val="D601992707F144B68EFC49BD1A14155147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35">
    <w:name w:val="D0B20A4567154534AB897B1092036D0B3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46">
    <w:name w:val="54A395AA182546FA8EEDC3E104414B6646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42">
    <w:name w:val="9E3C9FF5D9F44B46BF270132AA4C4A024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42">
    <w:name w:val="84A0EBB45F804ACB83C76EBB09D4D7D34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42">
    <w:name w:val="C476E339123445EA9A2FC3E6E04A37434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42">
    <w:name w:val="D6569010661A44B284FBA4506F0D96804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42">
    <w:name w:val="BC1E1B4EFE26437197E1A82A39CC699B4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42">
    <w:name w:val="D4889BF01EE24343AF62090FB880D4144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42">
    <w:name w:val="D3AA9AB7BBC041B78F81DCA01757D84E4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1">
    <w:name w:val="75D25494A9AD46F79510D5829F82FA3C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1">
    <w:name w:val="3D0B8413524948C3B2DBA1CE0CEA49D71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42">
    <w:name w:val="3499881A853B430E85FB3707A2AFD3174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25">
    <w:name w:val="16F89F634B364F0BB09E40C103BFA06A2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24">
    <w:name w:val="ADDB6B72204646F49D424C4C78859C952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25">
    <w:name w:val="6EACA55EAD83471F8111CAC54EAEA51D2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23">
    <w:name w:val="B3B808E05CC546E7A19AA7C0862995442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16">
    <w:name w:val="7DF6A0F6370647BA858E5843666B398516"/>
    <w:rsid w:val="00F71F42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16">
    <w:name w:val="D54B031AC3544CCE8CD7B693798EAAA516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15">
    <w:name w:val="3685E9AF53A24ACAA8B037F299CF89961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15">
    <w:name w:val="F89A466EDBB940D3810884428114E8991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15">
    <w:name w:val="118B2CCD90234CF6B8B09BF8D1F206F51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12">
    <w:name w:val="443192A0205241498F8D59BCCEDF9139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15">
    <w:name w:val="B32583E3F48D4AD892C442B874D97F2F15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14">
    <w:name w:val="07D15450E50442A3AC9E844B90AF0D651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14">
    <w:name w:val="305476CE191048DCB64B4D39EBF6ED6F1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14">
    <w:name w:val="6D0BA870FB664BDA8321E40B8762F09E1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14">
    <w:name w:val="421938CEBABB4D5997B2D1B008FB41841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14">
    <w:name w:val="34D65ABD22CF4D6DB6E836275191F8971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14">
    <w:name w:val="D9BA242745D447DB97B130543F4AFC5614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14">
    <w:name w:val="DBFB21BC513547C28576B9A8AA2926E514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14">
    <w:name w:val="B9A43BEDB887471E8D676E2568C1819214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13">
    <w:name w:val="01895CD11221461D9CC92D22BC96493E13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12">
    <w:name w:val="D9073E68DD6644F78E9A13EDAAAE49F8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13">
    <w:name w:val="7603146070F2484692173FB2E3AEAD5B13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13">
    <w:name w:val="17E2BCD8C5FA4810995B0CDAFFE9D3B513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13">
    <w:name w:val="4195F7D598FC4322B5CE1F0601A8D6DD13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13">
    <w:name w:val="13209EC1D20B4F4F8B796CF38D63BDB413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13">
    <w:name w:val="C718F7465DCB4DFF8F4955343058594B13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13">
    <w:name w:val="C82416F7A60C4FCBA1E42A8D1D7DA1B513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13">
    <w:name w:val="615C8E2D63844250A61602619038822013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13">
    <w:name w:val="200B053DA6DE4A9CA0737752A69AAB5E13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12">
    <w:name w:val="FAEC1B0C09C54CA9868F9041B8B3D736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12">
    <w:name w:val="3FA558B0998E4F968816DD40397593FF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12">
    <w:name w:val="72D9AA8D39784EFE90A2B674AC6B6487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12">
    <w:name w:val="D2E4BA6FEA8345C0933D0D2B057BA92B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12">
    <w:name w:val="2FEBB47174DB48A49BECEFB83515F71C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12">
    <w:name w:val="CA6DE1125E8049608069F8ED2EB3BDF5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12">
    <w:name w:val="C4E72F6F3ED04476BE05579C395DE0AC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12">
    <w:name w:val="E1670732A57F4710B02EAED0D5535D4412"/>
    <w:rsid w:val="00F71F4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12">
    <w:name w:val="59D6E593A8914AF39C19DF53D66BF448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12">
    <w:name w:val="059C6ACE51104FA4BAA0969F6EBA025A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12">
    <w:name w:val="F19C38CCCE36490C8CF3B007DD261837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12">
    <w:name w:val="6B6945B62A65425AA313AEF9CAF8846412"/>
    <w:rsid w:val="00F71F42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57">
    <w:name w:val="FC4E376FBF0E45F2B5583454BE88EFC757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58">
    <w:name w:val="014C9D66C42C414BBE708782C1277E0D58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57">
    <w:name w:val="43F792D8DD064014804BCEB53FEA420B57"/>
    <w:rsid w:val="00812690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6F008E9630714EF187293D6F8F0959A42">
    <w:name w:val="6F008E9630714EF187293D6F8F0959A42"/>
    <w:rsid w:val="00812690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56">
    <w:name w:val="854521F0C081437C9706AD529C58A98556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56">
    <w:name w:val="4C0DAF9C053040099ADB729B0DC9875156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54">
    <w:name w:val="BC099ED8C8CF4A3C993FFE68B9BC316154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11">
    <w:name w:val="84B33DD157D14C44A80FDD4FFC3FB9E311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54">
    <w:name w:val="C6C09CD1115A4FE58EA432DD80FC7F9354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39">
    <w:name w:val="0D5AA7F7F9424C558B3C2DAB253A586A39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50">
    <w:name w:val="E801B0AD94AB45C5876D47EB529785CD50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38">
    <w:name w:val="022EDE3300784BF190719E8B1228C63A38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50">
    <w:name w:val="1A5D42A275884203BD5FC7544055276650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50">
    <w:name w:val="10E8C3508210477483955EF52B56176350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37">
    <w:name w:val="079DF2C3680F4107B9DB6F9CE6FD999F37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48">
    <w:name w:val="D601992707F144B68EFC49BD1A14155148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36">
    <w:name w:val="D0B20A4567154534AB897B1092036D0B36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47">
    <w:name w:val="54A395AA182546FA8EEDC3E104414B6647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43">
    <w:name w:val="9E3C9FF5D9F44B46BF270132AA4C4A024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43">
    <w:name w:val="84A0EBB45F804ACB83C76EBB09D4D7D34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43">
    <w:name w:val="C476E339123445EA9A2FC3E6E04A37434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43">
    <w:name w:val="D6569010661A44B284FBA4506F0D96804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43">
    <w:name w:val="BC1E1B4EFE26437197E1A82A39CC699B4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43">
    <w:name w:val="D4889BF01EE24343AF62090FB880D4144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43">
    <w:name w:val="D3AA9AB7BBC041B78F81DCA01757D84E4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2">
    <w:name w:val="75D25494A9AD46F79510D5829F82FA3C2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2">
    <w:name w:val="3D0B8413524948C3B2DBA1CE0CEA49D72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43">
    <w:name w:val="3499881A853B430E85FB3707A2AFD3174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26">
    <w:name w:val="16F89F634B364F0BB09E40C103BFA06A26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25">
    <w:name w:val="ADDB6B72204646F49D424C4C78859C9525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26">
    <w:name w:val="6EACA55EAD83471F8111CAC54EAEA51D26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24">
    <w:name w:val="B3B808E05CC546E7A19AA7C08629954424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17">
    <w:name w:val="7DF6A0F6370647BA858E5843666B398517"/>
    <w:rsid w:val="00812690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17">
    <w:name w:val="D54B031AC3544CCE8CD7B693798EAAA517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16">
    <w:name w:val="3685E9AF53A24ACAA8B037F299CF899616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16">
    <w:name w:val="F89A466EDBB940D3810884428114E89916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16">
    <w:name w:val="118B2CCD90234CF6B8B09BF8D1F206F516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13">
    <w:name w:val="443192A0205241498F8D59BCCEDF91391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16">
    <w:name w:val="B32583E3F48D4AD892C442B874D97F2F16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15">
    <w:name w:val="07D15450E50442A3AC9E844B90AF0D6515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15">
    <w:name w:val="305476CE191048DCB64B4D39EBF6ED6F15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15">
    <w:name w:val="6D0BA870FB664BDA8321E40B8762F09E15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15">
    <w:name w:val="421938CEBABB4D5997B2D1B008FB418415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15">
    <w:name w:val="34D65ABD22CF4D6DB6E836275191F89715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15">
    <w:name w:val="D9BA242745D447DB97B130543F4AFC5615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15">
    <w:name w:val="DBFB21BC513547C28576B9A8AA2926E515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15">
    <w:name w:val="B9A43BEDB887471E8D676E2568C1819215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14">
    <w:name w:val="01895CD11221461D9CC92D22BC96493E14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13">
    <w:name w:val="D9073E68DD6644F78E9A13EDAAAE49F81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14">
    <w:name w:val="7603146070F2484692173FB2E3AEAD5B14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14">
    <w:name w:val="17E2BCD8C5FA4810995B0CDAFFE9D3B514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14">
    <w:name w:val="4195F7D598FC4322B5CE1F0601A8D6DD14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14">
    <w:name w:val="13209EC1D20B4F4F8B796CF38D63BDB414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14">
    <w:name w:val="C718F7465DCB4DFF8F4955343058594B14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14">
    <w:name w:val="C82416F7A60C4FCBA1E42A8D1D7DA1B514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14">
    <w:name w:val="615C8E2D63844250A61602619038822014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14">
    <w:name w:val="200B053DA6DE4A9CA0737752A69AAB5E14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13">
    <w:name w:val="FAEC1B0C09C54CA9868F9041B8B3D7361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13">
    <w:name w:val="3FA558B0998E4F968816DD40397593FF1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13">
    <w:name w:val="72D9AA8D39784EFE90A2B674AC6B64871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13">
    <w:name w:val="D2E4BA6FEA8345C0933D0D2B057BA92B1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13">
    <w:name w:val="2FEBB47174DB48A49BECEFB83515F71C1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13">
    <w:name w:val="CA6DE1125E8049608069F8ED2EB3BDF513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13">
    <w:name w:val="C4E72F6F3ED04476BE05579C395DE0AC13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13">
    <w:name w:val="E1670732A57F4710B02EAED0D5535D4413"/>
    <w:rsid w:val="0081269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13">
    <w:name w:val="59D6E593A8914AF39C19DF53D66BF4481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13">
    <w:name w:val="059C6ACE51104FA4BAA0969F6EBA025A1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13">
    <w:name w:val="F19C38CCCE36490C8CF3B007DD2618371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13">
    <w:name w:val="6B6945B62A65425AA313AEF9CAF8846413"/>
    <w:rsid w:val="00812690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58">
    <w:name w:val="FC4E376FBF0E45F2B5583454BE88EFC758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59">
    <w:name w:val="014C9D66C42C414BBE708782C1277E0D59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58">
    <w:name w:val="43F792D8DD064014804BCEB53FEA420B58"/>
    <w:rsid w:val="0008642D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6F008E9630714EF187293D6F8F0959A43">
    <w:name w:val="6F008E9630714EF187293D6F8F0959A43"/>
    <w:rsid w:val="0008642D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57">
    <w:name w:val="854521F0C081437C9706AD529C58A98557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57">
    <w:name w:val="4C0DAF9C053040099ADB729B0DC9875157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55">
    <w:name w:val="BC099ED8C8CF4A3C993FFE68B9BC316155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12">
    <w:name w:val="84B33DD157D14C44A80FDD4FFC3FB9E312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55">
    <w:name w:val="C6C09CD1115A4FE58EA432DD80FC7F9355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40">
    <w:name w:val="0D5AA7F7F9424C558B3C2DAB253A586A40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51">
    <w:name w:val="E801B0AD94AB45C5876D47EB529785CD51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39">
    <w:name w:val="022EDE3300784BF190719E8B1228C63A39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51">
    <w:name w:val="1A5D42A275884203BD5FC7544055276651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51">
    <w:name w:val="10E8C3508210477483955EF52B56176351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38">
    <w:name w:val="079DF2C3680F4107B9DB6F9CE6FD999F38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49">
    <w:name w:val="D601992707F144B68EFC49BD1A14155149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37">
    <w:name w:val="D0B20A4567154534AB897B1092036D0B37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48">
    <w:name w:val="54A395AA182546FA8EEDC3E104414B6648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44">
    <w:name w:val="9E3C9FF5D9F44B46BF270132AA4C4A024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44">
    <w:name w:val="84A0EBB45F804ACB83C76EBB09D4D7D34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44">
    <w:name w:val="C476E339123445EA9A2FC3E6E04A37434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44">
    <w:name w:val="D6569010661A44B284FBA4506F0D96804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44">
    <w:name w:val="BC1E1B4EFE26437197E1A82A39CC699B4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44">
    <w:name w:val="D4889BF01EE24343AF62090FB880D4144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44">
    <w:name w:val="D3AA9AB7BBC041B78F81DCA01757D84E4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3">
    <w:name w:val="75D25494A9AD46F79510D5829F82FA3C3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3">
    <w:name w:val="3D0B8413524948C3B2DBA1CE0CEA49D73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44">
    <w:name w:val="3499881A853B430E85FB3707A2AFD3174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27">
    <w:name w:val="16F89F634B364F0BB09E40C103BFA06A27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26">
    <w:name w:val="ADDB6B72204646F49D424C4C78859C9526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27">
    <w:name w:val="6EACA55EAD83471F8111CAC54EAEA51D27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25">
    <w:name w:val="B3B808E05CC546E7A19AA7C08629954425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18">
    <w:name w:val="7DF6A0F6370647BA858E5843666B398518"/>
    <w:rsid w:val="0008642D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18">
    <w:name w:val="D54B031AC3544CCE8CD7B693798EAAA518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17">
    <w:name w:val="3685E9AF53A24ACAA8B037F299CF899617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17">
    <w:name w:val="F89A466EDBB940D3810884428114E89917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17">
    <w:name w:val="118B2CCD90234CF6B8B09BF8D1F206F517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14">
    <w:name w:val="443192A0205241498F8D59BCCEDF91391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17">
    <w:name w:val="B32583E3F48D4AD892C442B874D97F2F17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16">
    <w:name w:val="07D15450E50442A3AC9E844B90AF0D6516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16">
    <w:name w:val="305476CE191048DCB64B4D39EBF6ED6F16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16">
    <w:name w:val="6D0BA870FB664BDA8321E40B8762F09E16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16">
    <w:name w:val="421938CEBABB4D5997B2D1B008FB418416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16">
    <w:name w:val="34D65ABD22CF4D6DB6E836275191F89716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16">
    <w:name w:val="D9BA242745D447DB97B130543F4AFC5616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16">
    <w:name w:val="DBFB21BC513547C28576B9A8AA2926E516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16">
    <w:name w:val="B9A43BEDB887471E8D676E2568C1819216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15">
    <w:name w:val="01895CD11221461D9CC92D22BC96493E15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14">
    <w:name w:val="D9073E68DD6644F78E9A13EDAAAE49F81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15">
    <w:name w:val="7603146070F2484692173FB2E3AEAD5B15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15">
    <w:name w:val="17E2BCD8C5FA4810995B0CDAFFE9D3B515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15">
    <w:name w:val="4195F7D598FC4322B5CE1F0601A8D6DD15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15">
    <w:name w:val="13209EC1D20B4F4F8B796CF38D63BDB415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15">
    <w:name w:val="C718F7465DCB4DFF8F4955343058594B15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15">
    <w:name w:val="C82416F7A60C4FCBA1E42A8D1D7DA1B515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15">
    <w:name w:val="615C8E2D63844250A61602619038822015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15">
    <w:name w:val="200B053DA6DE4A9CA0737752A69AAB5E15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14">
    <w:name w:val="FAEC1B0C09C54CA9868F9041B8B3D7361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14">
    <w:name w:val="3FA558B0998E4F968816DD40397593FF1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14">
    <w:name w:val="72D9AA8D39784EFE90A2B674AC6B64871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14">
    <w:name w:val="D2E4BA6FEA8345C0933D0D2B057BA92B1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14">
    <w:name w:val="2FEBB47174DB48A49BECEFB83515F71C1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14">
    <w:name w:val="CA6DE1125E8049608069F8ED2EB3BDF514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14">
    <w:name w:val="C4E72F6F3ED04476BE05579C395DE0AC14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14">
    <w:name w:val="E1670732A57F4710B02EAED0D5535D4414"/>
    <w:rsid w:val="0008642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14">
    <w:name w:val="59D6E593A8914AF39C19DF53D66BF4481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14">
    <w:name w:val="059C6ACE51104FA4BAA0969F6EBA025A1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14">
    <w:name w:val="F19C38CCCE36490C8CF3B007DD2618371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14">
    <w:name w:val="6B6945B62A65425AA313AEF9CAF8846414"/>
    <w:rsid w:val="0008642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59">
    <w:name w:val="FC4E376FBF0E45F2B5583454BE88EFC759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60">
    <w:name w:val="014C9D66C42C414BBE708782C1277E0D60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59">
    <w:name w:val="43F792D8DD064014804BCEB53FEA420B59"/>
    <w:rsid w:val="00774A5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6F008E9630714EF187293D6F8F0959A44">
    <w:name w:val="6F008E9630714EF187293D6F8F0959A44"/>
    <w:rsid w:val="00774A5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58">
    <w:name w:val="854521F0C081437C9706AD529C58A98558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58">
    <w:name w:val="4C0DAF9C053040099ADB729B0DC9875158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56">
    <w:name w:val="BC099ED8C8CF4A3C993FFE68B9BC316156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13">
    <w:name w:val="84B33DD157D14C44A80FDD4FFC3FB9E313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56">
    <w:name w:val="C6C09CD1115A4FE58EA432DD80FC7F9356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41">
    <w:name w:val="0D5AA7F7F9424C558B3C2DAB253A586A41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52">
    <w:name w:val="E801B0AD94AB45C5876D47EB529785CD52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40">
    <w:name w:val="022EDE3300784BF190719E8B1228C63A40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52">
    <w:name w:val="1A5D42A275884203BD5FC7544055276652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52">
    <w:name w:val="10E8C3508210477483955EF52B56176352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39">
    <w:name w:val="079DF2C3680F4107B9DB6F9CE6FD999F39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50">
    <w:name w:val="D601992707F144B68EFC49BD1A14155150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38">
    <w:name w:val="D0B20A4567154534AB897B1092036D0B38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49">
    <w:name w:val="54A395AA182546FA8EEDC3E104414B6649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45">
    <w:name w:val="9E3C9FF5D9F44B46BF270132AA4C4A024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45">
    <w:name w:val="84A0EBB45F804ACB83C76EBB09D4D7D34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45">
    <w:name w:val="C476E339123445EA9A2FC3E6E04A37434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45">
    <w:name w:val="D6569010661A44B284FBA4506F0D96804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45">
    <w:name w:val="BC1E1B4EFE26437197E1A82A39CC699B4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45">
    <w:name w:val="D4889BF01EE24343AF62090FB880D4144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45">
    <w:name w:val="D3AA9AB7BBC041B78F81DCA01757D84E4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4">
    <w:name w:val="75D25494A9AD46F79510D5829F82FA3C4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4">
    <w:name w:val="3D0B8413524948C3B2DBA1CE0CEA49D74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45">
    <w:name w:val="3499881A853B430E85FB3707A2AFD3174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28">
    <w:name w:val="16F89F634B364F0BB09E40C103BFA06A28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27">
    <w:name w:val="ADDB6B72204646F49D424C4C78859C9527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28">
    <w:name w:val="6EACA55EAD83471F8111CAC54EAEA51D28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26">
    <w:name w:val="B3B808E05CC546E7A19AA7C08629954426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19">
    <w:name w:val="7DF6A0F6370647BA858E5843666B398519"/>
    <w:rsid w:val="00774A5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19">
    <w:name w:val="D54B031AC3544CCE8CD7B693798EAAA519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18">
    <w:name w:val="3685E9AF53A24ACAA8B037F299CF899618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18">
    <w:name w:val="F89A466EDBB940D3810884428114E89918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18">
    <w:name w:val="118B2CCD90234CF6B8B09BF8D1F206F518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15">
    <w:name w:val="443192A0205241498F8D59BCCEDF91391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18">
    <w:name w:val="B32583E3F48D4AD892C442B874D97F2F18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17">
    <w:name w:val="07D15450E50442A3AC9E844B90AF0D6517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17">
    <w:name w:val="305476CE191048DCB64B4D39EBF6ED6F17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17">
    <w:name w:val="6D0BA870FB664BDA8321E40B8762F09E17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17">
    <w:name w:val="421938CEBABB4D5997B2D1B008FB418417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17">
    <w:name w:val="34D65ABD22CF4D6DB6E836275191F89717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17">
    <w:name w:val="D9BA242745D447DB97B130543F4AFC5617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17">
    <w:name w:val="DBFB21BC513547C28576B9A8AA2926E517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17">
    <w:name w:val="B9A43BEDB887471E8D676E2568C1819217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16">
    <w:name w:val="01895CD11221461D9CC92D22BC96493E16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15">
    <w:name w:val="D9073E68DD6644F78E9A13EDAAAE49F81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16">
    <w:name w:val="7603146070F2484692173FB2E3AEAD5B16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16">
    <w:name w:val="17E2BCD8C5FA4810995B0CDAFFE9D3B516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16">
    <w:name w:val="4195F7D598FC4322B5CE1F0601A8D6DD16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16">
    <w:name w:val="13209EC1D20B4F4F8B796CF38D63BDB416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16">
    <w:name w:val="C718F7465DCB4DFF8F4955343058594B16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16">
    <w:name w:val="C82416F7A60C4FCBA1E42A8D1D7DA1B516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16">
    <w:name w:val="615C8E2D63844250A61602619038822016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16">
    <w:name w:val="200B053DA6DE4A9CA0737752A69AAB5E16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15">
    <w:name w:val="FAEC1B0C09C54CA9868F9041B8B3D7361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15">
    <w:name w:val="3FA558B0998E4F968816DD40397593FF1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15">
    <w:name w:val="72D9AA8D39784EFE90A2B674AC6B64871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15">
    <w:name w:val="D2E4BA6FEA8345C0933D0D2B057BA92B1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15">
    <w:name w:val="2FEBB47174DB48A49BECEFB83515F71C1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15">
    <w:name w:val="CA6DE1125E8049608069F8ED2EB3BDF515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15">
    <w:name w:val="C4E72F6F3ED04476BE05579C395DE0AC15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15">
    <w:name w:val="E1670732A57F4710B02EAED0D5535D4415"/>
    <w:rsid w:val="00774A5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15">
    <w:name w:val="59D6E593A8914AF39C19DF53D66BF4481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15">
    <w:name w:val="059C6ACE51104FA4BAA0969F6EBA025A1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15">
    <w:name w:val="F19C38CCCE36490C8CF3B007DD2618371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15">
    <w:name w:val="6B6945B62A65425AA313AEF9CAF8846415"/>
    <w:rsid w:val="00774A5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60">
    <w:name w:val="FC4E376FBF0E45F2B5583454BE88EFC76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61">
    <w:name w:val="014C9D66C42C414BBE708782C1277E0D61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60">
    <w:name w:val="43F792D8DD064014804BCEB53FEA420B60"/>
    <w:rsid w:val="000A64ED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6F008E9630714EF187293D6F8F0959A45">
    <w:name w:val="6F008E9630714EF187293D6F8F0959A45"/>
    <w:rsid w:val="000A64ED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59">
    <w:name w:val="854521F0C081437C9706AD529C58A9855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59">
    <w:name w:val="4C0DAF9C053040099ADB729B0DC987515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57">
    <w:name w:val="BC099ED8C8CF4A3C993FFE68B9BC31615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14">
    <w:name w:val="84B33DD157D14C44A80FDD4FFC3FB9E314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57">
    <w:name w:val="C6C09CD1115A4FE58EA432DD80FC7F935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42">
    <w:name w:val="0D5AA7F7F9424C558B3C2DAB253A586A42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53">
    <w:name w:val="E801B0AD94AB45C5876D47EB529785CD53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41">
    <w:name w:val="022EDE3300784BF190719E8B1228C63A41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53">
    <w:name w:val="1A5D42A275884203BD5FC7544055276653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53">
    <w:name w:val="10E8C3508210477483955EF52B56176353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40">
    <w:name w:val="079DF2C3680F4107B9DB6F9CE6FD999F4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51">
    <w:name w:val="D601992707F144B68EFC49BD1A14155151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39">
    <w:name w:val="D0B20A4567154534AB897B1092036D0B3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50">
    <w:name w:val="54A395AA182546FA8EEDC3E104414B665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46">
    <w:name w:val="9E3C9FF5D9F44B46BF270132AA4C4A024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46">
    <w:name w:val="84A0EBB45F804ACB83C76EBB09D4D7D34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46">
    <w:name w:val="C476E339123445EA9A2FC3E6E04A37434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46">
    <w:name w:val="D6569010661A44B284FBA4506F0D96804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46">
    <w:name w:val="BC1E1B4EFE26437197E1A82A39CC699B4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46">
    <w:name w:val="D4889BF01EE24343AF62090FB880D4144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46">
    <w:name w:val="D3AA9AB7BBC041B78F81DCA01757D84E4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5">
    <w:name w:val="75D25494A9AD46F79510D5829F82FA3C5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5">
    <w:name w:val="3D0B8413524948C3B2DBA1CE0CEA49D75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46">
    <w:name w:val="3499881A853B430E85FB3707A2AFD3174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29">
    <w:name w:val="16F89F634B364F0BB09E40C103BFA06A2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28">
    <w:name w:val="ADDB6B72204646F49D424C4C78859C9528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29">
    <w:name w:val="6EACA55EAD83471F8111CAC54EAEA51D2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27">
    <w:name w:val="B3B808E05CC546E7A19AA7C0862995442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20">
    <w:name w:val="7DF6A0F6370647BA858E5843666B398520"/>
    <w:rsid w:val="000A64ED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20">
    <w:name w:val="D54B031AC3544CCE8CD7B693798EAAA52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19">
    <w:name w:val="3685E9AF53A24ACAA8B037F299CF89961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19">
    <w:name w:val="F89A466EDBB940D3810884428114E8991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19">
    <w:name w:val="118B2CCD90234CF6B8B09BF8D1F206F51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16">
    <w:name w:val="443192A0205241498F8D59BCCEDF91391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19">
    <w:name w:val="B32583E3F48D4AD892C442B874D97F2F1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18">
    <w:name w:val="07D15450E50442A3AC9E844B90AF0D6518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18">
    <w:name w:val="305476CE191048DCB64B4D39EBF6ED6F18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18">
    <w:name w:val="6D0BA870FB664BDA8321E40B8762F09E18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18">
    <w:name w:val="421938CEBABB4D5997B2D1B008FB418418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18">
    <w:name w:val="34D65ABD22CF4D6DB6E836275191F89718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18">
    <w:name w:val="D9BA242745D447DB97B130543F4AFC5618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18">
    <w:name w:val="DBFB21BC513547C28576B9A8AA2926E518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18">
    <w:name w:val="B9A43BEDB887471E8D676E2568C1819218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17">
    <w:name w:val="01895CD11221461D9CC92D22BC96493E1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16">
    <w:name w:val="D9073E68DD6644F78E9A13EDAAAE49F81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17">
    <w:name w:val="7603146070F2484692173FB2E3AEAD5B17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17">
    <w:name w:val="17E2BCD8C5FA4810995B0CDAFFE9D3B517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17">
    <w:name w:val="4195F7D598FC4322B5CE1F0601A8D6DD17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17">
    <w:name w:val="13209EC1D20B4F4F8B796CF38D63BDB417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17">
    <w:name w:val="C718F7465DCB4DFF8F4955343058594B17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17">
    <w:name w:val="C82416F7A60C4FCBA1E42A8D1D7DA1B517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17">
    <w:name w:val="615C8E2D63844250A61602619038822017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17">
    <w:name w:val="200B053DA6DE4A9CA0737752A69AAB5E17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16">
    <w:name w:val="FAEC1B0C09C54CA9868F9041B8B3D7361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16">
    <w:name w:val="3FA558B0998E4F968816DD40397593FF1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16">
    <w:name w:val="72D9AA8D39784EFE90A2B674AC6B64871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16">
    <w:name w:val="D2E4BA6FEA8345C0933D0D2B057BA92B1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16">
    <w:name w:val="2FEBB47174DB48A49BECEFB83515F71C1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16">
    <w:name w:val="CA6DE1125E8049608069F8ED2EB3BDF516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16">
    <w:name w:val="C4E72F6F3ED04476BE05579C395DE0AC16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16">
    <w:name w:val="E1670732A57F4710B02EAED0D5535D4416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16">
    <w:name w:val="59D6E593A8914AF39C19DF53D66BF4481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16">
    <w:name w:val="059C6ACE51104FA4BAA0969F6EBA025A1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16">
    <w:name w:val="F19C38CCCE36490C8CF3B007DD2618371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16">
    <w:name w:val="6B6945B62A65425AA313AEF9CAF884641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61">
    <w:name w:val="FC4E376FBF0E45F2B5583454BE88EFC761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62">
    <w:name w:val="014C9D66C42C414BBE708782C1277E0D62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61">
    <w:name w:val="43F792D8DD064014804BCEB53FEA420B61"/>
    <w:rsid w:val="000A64ED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6F008E9630714EF187293D6F8F0959A46">
    <w:name w:val="6F008E9630714EF187293D6F8F0959A46"/>
    <w:rsid w:val="000A64ED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60">
    <w:name w:val="854521F0C081437C9706AD529C58A9856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60">
    <w:name w:val="4C0DAF9C053040099ADB729B0DC987516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58">
    <w:name w:val="BC099ED8C8CF4A3C993FFE68B9BC316158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15">
    <w:name w:val="84B33DD157D14C44A80FDD4FFC3FB9E315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58">
    <w:name w:val="C6C09CD1115A4FE58EA432DD80FC7F9358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43">
    <w:name w:val="0D5AA7F7F9424C558B3C2DAB253A586A43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54">
    <w:name w:val="E801B0AD94AB45C5876D47EB529785CD54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42">
    <w:name w:val="022EDE3300784BF190719E8B1228C63A42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54">
    <w:name w:val="1A5D42A275884203BD5FC7544055276654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54">
    <w:name w:val="10E8C3508210477483955EF52B56176354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41">
    <w:name w:val="079DF2C3680F4107B9DB6F9CE6FD999F41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52">
    <w:name w:val="D601992707F144B68EFC49BD1A14155152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40">
    <w:name w:val="D0B20A4567154534AB897B1092036D0B4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51">
    <w:name w:val="54A395AA182546FA8EEDC3E104414B6651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47">
    <w:name w:val="9E3C9FF5D9F44B46BF270132AA4C4A024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47">
    <w:name w:val="84A0EBB45F804ACB83C76EBB09D4D7D34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47">
    <w:name w:val="C476E339123445EA9A2FC3E6E04A37434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47">
    <w:name w:val="D6569010661A44B284FBA4506F0D96804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47">
    <w:name w:val="BC1E1B4EFE26437197E1A82A39CC699B4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47">
    <w:name w:val="D4889BF01EE24343AF62090FB880D4144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47">
    <w:name w:val="D3AA9AB7BBC041B78F81DCA01757D84E4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6">
    <w:name w:val="75D25494A9AD46F79510D5829F82FA3C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6">
    <w:name w:val="3D0B8413524948C3B2DBA1CE0CEA49D76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47">
    <w:name w:val="3499881A853B430E85FB3707A2AFD3174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30">
    <w:name w:val="16F89F634B364F0BB09E40C103BFA06A3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29">
    <w:name w:val="ADDB6B72204646F49D424C4C78859C952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30">
    <w:name w:val="6EACA55EAD83471F8111CAC54EAEA51D3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28">
    <w:name w:val="B3B808E05CC546E7A19AA7C08629954428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DF6A0F6370647BA858E5843666B398521">
    <w:name w:val="7DF6A0F6370647BA858E5843666B398521"/>
    <w:rsid w:val="000A64ED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21">
    <w:name w:val="D54B031AC3544CCE8CD7B693798EAAA521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20">
    <w:name w:val="3685E9AF53A24ACAA8B037F299CF89962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20">
    <w:name w:val="F89A466EDBB940D3810884428114E8992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20">
    <w:name w:val="118B2CCD90234CF6B8B09BF8D1F206F52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17">
    <w:name w:val="443192A0205241498F8D59BCCEDF91391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20">
    <w:name w:val="B32583E3F48D4AD892C442B874D97F2F20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19">
    <w:name w:val="07D15450E50442A3AC9E844B90AF0D651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19">
    <w:name w:val="305476CE191048DCB64B4D39EBF6ED6F1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19">
    <w:name w:val="6D0BA870FB664BDA8321E40B8762F09E1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19">
    <w:name w:val="421938CEBABB4D5997B2D1B008FB41841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19">
    <w:name w:val="34D65ABD22CF4D6DB6E836275191F8971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19">
    <w:name w:val="D9BA242745D447DB97B130543F4AFC5619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19">
    <w:name w:val="DBFB21BC513547C28576B9A8AA2926E519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19">
    <w:name w:val="B9A43BEDB887471E8D676E2568C1819219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18">
    <w:name w:val="01895CD11221461D9CC92D22BC96493E18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17">
    <w:name w:val="D9073E68DD6644F78E9A13EDAAAE49F81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18">
    <w:name w:val="7603146070F2484692173FB2E3AEAD5B18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18">
    <w:name w:val="17E2BCD8C5FA4810995B0CDAFFE9D3B518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18">
    <w:name w:val="4195F7D598FC4322B5CE1F0601A8D6DD18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18">
    <w:name w:val="13209EC1D20B4F4F8B796CF38D63BDB418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18">
    <w:name w:val="C718F7465DCB4DFF8F4955343058594B18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18">
    <w:name w:val="C82416F7A60C4FCBA1E42A8D1D7DA1B518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18">
    <w:name w:val="615C8E2D63844250A61602619038822018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18">
    <w:name w:val="200B053DA6DE4A9CA0737752A69AAB5E18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17">
    <w:name w:val="FAEC1B0C09C54CA9868F9041B8B3D7361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17">
    <w:name w:val="3FA558B0998E4F968816DD40397593FF1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17">
    <w:name w:val="72D9AA8D39784EFE90A2B674AC6B64871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17">
    <w:name w:val="D2E4BA6FEA8345C0933D0D2B057BA92B1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17">
    <w:name w:val="2FEBB47174DB48A49BECEFB83515F71C1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17">
    <w:name w:val="CA6DE1125E8049608069F8ED2EB3BDF517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17">
    <w:name w:val="C4E72F6F3ED04476BE05579C395DE0AC17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17">
    <w:name w:val="E1670732A57F4710B02EAED0D5535D4417"/>
    <w:rsid w:val="000A64E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17">
    <w:name w:val="59D6E593A8914AF39C19DF53D66BF4481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17">
    <w:name w:val="059C6ACE51104FA4BAA0969F6EBA025A1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17">
    <w:name w:val="F19C38CCCE36490C8CF3B007DD2618371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17">
    <w:name w:val="6B6945B62A65425AA313AEF9CAF8846417"/>
    <w:rsid w:val="000A64ED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FC4B3D968764DC3B866241205BB5FAD">
    <w:name w:val="1FC4B3D968764DC3B866241205BB5FAD"/>
    <w:rsid w:val="00FA27FE"/>
    <w:pPr>
      <w:spacing w:after="160" w:line="259" w:lineRule="auto"/>
    </w:pPr>
  </w:style>
  <w:style w:type="paragraph" w:customStyle="1" w:styleId="04BFA7AC190B44F48B9E6E6D39D4215E">
    <w:name w:val="04BFA7AC190B44F48B9E6E6D39D4215E"/>
    <w:rsid w:val="00BC2064"/>
    <w:pPr>
      <w:spacing w:after="160" w:line="259" w:lineRule="auto"/>
    </w:pPr>
  </w:style>
  <w:style w:type="paragraph" w:customStyle="1" w:styleId="0473AB3585864FEE9E88DAB5480F875E">
    <w:name w:val="0473AB3585864FEE9E88DAB5480F875E"/>
    <w:rsid w:val="00BC2064"/>
    <w:pPr>
      <w:spacing w:after="160" w:line="259" w:lineRule="auto"/>
    </w:pPr>
  </w:style>
  <w:style w:type="paragraph" w:customStyle="1" w:styleId="AA7C77DF354D467D8548B85FFDEE23E2">
    <w:name w:val="AA7C77DF354D467D8548B85FFDEE23E2"/>
    <w:rsid w:val="00BC2064"/>
    <w:pPr>
      <w:spacing w:after="160" w:line="259" w:lineRule="auto"/>
    </w:pPr>
  </w:style>
  <w:style w:type="paragraph" w:customStyle="1" w:styleId="CAC120E1798743D7A26B3F73D024EE71">
    <w:name w:val="CAC120E1798743D7A26B3F73D024EE71"/>
    <w:rsid w:val="00BC2064"/>
    <w:pPr>
      <w:spacing w:after="160" w:line="259" w:lineRule="auto"/>
    </w:pPr>
  </w:style>
  <w:style w:type="paragraph" w:customStyle="1" w:styleId="F01D1FF82D614D53865C934D68ECD57B">
    <w:name w:val="F01D1FF82D614D53865C934D68ECD57B"/>
    <w:rsid w:val="00BC2064"/>
    <w:pPr>
      <w:spacing w:after="160" w:line="259" w:lineRule="auto"/>
    </w:pPr>
  </w:style>
  <w:style w:type="paragraph" w:customStyle="1" w:styleId="506EA5E119DC48BAA3EB4AA91118B9F4">
    <w:name w:val="506EA5E119DC48BAA3EB4AA91118B9F4"/>
    <w:rsid w:val="00BC2064"/>
    <w:pPr>
      <w:spacing w:after="160" w:line="259" w:lineRule="auto"/>
    </w:pPr>
  </w:style>
  <w:style w:type="paragraph" w:customStyle="1" w:styleId="2122226986BF4BA98931DBA4F4901948">
    <w:name w:val="2122226986BF4BA98931DBA4F4901948"/>
    <w:rsid w:val="00BC2064"/>
    <w:pPr>
      <w:spacing w:after="160" w:line="259" w:lineRule="auto"/>
    </w:pPr>
  </w:style>
  <w:style w:type="paragraph" w:customStyle="1" w:styleId="892D333BF848491BB8D84BD3C6937422">
    <w:name w:val="892D333BF848491BB8D84BD3C6937422"/>
    <w:rsid w:val="00BC2064"/>
    <w:pPr>
      <w:spacing w:after="160" w:line="259" w:lineRule="auto"/>
    </w:pPr>
  </w:style>
  <w:style w:type="paragraph" w:customStyle="1" w:styleId="909154E870F84022983431ECA9AF207F">
    <w:name w:val="909154E870F84022983431ECA9AF207F"/>
    <w:rsid w:val="00BC2064"/>
    <w:pPr>
      <w:spacing w:after="160" w:line="259" w:lineRule="auto"/>
    </w:pPr>
  </w:style>
  <w:style w:type="paragraph" w:customStyle="1" w:styleId="81D04D5EB6574CB7843C0D11F6475275">
    <w:name w:val="81D04D5EB6574CB7843C0D11F6475275"/>
    <w:rsid w:val="00BC2064"/>
    <w:pPr>
      <w:spacing w:after="160" w:line="259" w:lineRule="auto"/>
    </w:pPr>
  </w:style>
  <w:style w:type="paragraph" w:customStyle="1" w:styleId="55AAE10D278048A5A143E88E71D3DBB2">
    <w:name w:val="55AAE10D278048A5A143E88E71D3DBB2"/>
    <w:rsid w:val="00BC2064"/>
    <w:pPr>
      <w:spacing w:after="160" w:line="259" w:lineRule="auto"/>
    </w:pPr>
  </w:style>
  <w:style w:type="paragraph" w:customStyle="1" w:styleId="D46ED7F9EC9F40D197F3EC277523B805">
    <w:name w:val="D46ED7F9EC9F40D197F3EC277523B805"/>
    <w:rsid w:val="00BC2064"/>
    <w:pPr>
      <w:spacing w:after="160" w:line="259" w:lineRule="auto"/>
    </w:pPr>
  </w:style>
  <w:style w:type="paragraph" w:customStyle="1" w:styleId="D3165591BFAB4BF3A35D2A9704C5390F">
    <w:name w:val="D3165591BFAB4BF3A35D2A9704C5390F"/>
    <w:rsid w:val="00BC2064"/>
    <w:pPr>
      <w:spacing w:after="160" w:line="259" w:lineRule="auto"/>
    </w:pPr>
  </w:style>
  <w:style w:type="paragraph" w:customStyle="1" w:styleId="5EDB591CFB784D0BA7835F7CE81DD1E2">
    <w:name w:val="5EDB591CFB784D0BA7835F7CE81DD1E2"/>
    <w:rsid w:val="00BC2064"/>
    <w:pPr>
      <w:spacing w:after="160" w:line="259" w:lineRule="auto"/>
    </w:pPr>
  </w:style>
  <w:style w:type="paragraph" w:customStyle="1" w:styleId="CF15F6521E4C4658A48923D89734AC5B">
    <w:name w:val="CF15F6521E4C4658A48923D89734AC5B"/>
    <w:rsid w:val="00BC2064"/>
    <w:pPr>
      <w:spacing w:after="160" w:line="259" w:lineRule="auto"/>
    </w:pPr>
  </w:style>
  <w:style w:type="paragraph" w:customStyle="1" w:styleId="D04114C19A8F488C8AF5C9298E64741D">
    <w:name w:val="D04114C19A8F488C8AF5C9298E64741D"/>
    <w:rsid w:val="00BC2064"/>
    <w:pPr>
      <w:spacing w:after="160" w:line="259" w:lineRule="auto"/>
    </w:pPr>
  </w:style>
  <w:style w:type="paragraph" w:customStyle="1" w:styleId="FC4E376FBF0E45F2B5583454BE88EFC762">
    <w:name w:val="FC4E376FBF0E45F2B5583454BE88EFC76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63">
    <w:name w:val="014C9D66C42C414BBE708782C1277E0D63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62">
    <w:name w:val="43F792D8DD064014804BCEB53FEA420B62"/>
    <w:rsid w:val="00BC2064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6F008E9630714EF187293D6F8F0959A47">
    <w:name w:val="6F008E9630714EF187293D6F8F0959A47"/>
    <w:rsid w:val="00BC2064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61">
    <w:name w:val="854521F0C081437C9706AD529C58A9856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61">
    <w:name w:val="4C0DAF9C053040099ADB729B0DC987516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59">
    <w:name w:val="BC099ED8C8CF4A3C993FFE68B9BC31615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16">
    <w:name w:val="84B33DD157D14C44A80FDD4FFC3FB9E316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59">
    <w:name w:val="C6C09CD1115A4FE58EA432DD80FC7F935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44">
    <w:name w:val="0D5AA7F7F9424C558B3C2DAB253A586A44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55">
    <w:name w:val="E801B0AD94AB45C5876D47EB529785CD55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43">
    <w:name w:val="022EDE3300784BF190719E8B1228C63A43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55">
    <w:name w:val="1A5D42A275884203BD5FC7544055276655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55">
    <w:name w:val="10E8C3508210477483955EF52B56176355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42">
    <w:name w:val="079DF2C3680F4107B9DB6F9CE6FD999F4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53">
    <w:name w:val="D601992707F144B68EFC49BD1A14155153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41">
    <w:name w:val="D0B20A4567154534AB897B1092036D0B4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52">
    <w:name w:val="54A395AA182546FA8EEDC3E104414B665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48">
    <w:name w:val="9E3C9FF5D9F44B46BF270132AA4C4A024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48">
    <w:name w:val="84A0EBB45F804ACB83C76EBB09D4D7D34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48">
    <w:name w:val="C476E339123445EA9A2FC3E6E04A37434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48">
    <w:name w:val="D6569010661A44B284FBA4506F0D96804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48">
    <w:name w:val="BC1E1B4EFE26437197E1A82A39CC699B4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48">
    <w:name w:val="D4889BF01EE24343AF62090FB880D4144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48">
    <w:name w:val="D3AA9AB7BBC041B78F81DCA01757D84E4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7">
    <w:name w:val="75D25494A9AD46F79510D5829F82FA3C7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7">
    <w:name w:val="3D0B8413524948C3B2DBA1CE0CEA49D77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48">
    <w:name w:val="3499881A853B430E85FB3707A2AFD3174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31">
    <w:name w:val="16F89F634B364F0BB09E40C103BFA06A3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30">
    <w:name w:val="ADDB6B72204646F49D424C4C78859C9530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31">
    <w:name w:val="6EACA55EAD83471F8111CAC54EAEA51D3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29">
    <w:name w:val="B3B808E05CC546E7A19AA7C0862995442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4BFA7AC190B44F48B9E6E6D39D4215E1">
    <w:name w:val="04BFA7AC190B44F48B9E6E6D39D4215E1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506EA5E119DC48BAA3EB4AA91118B9F41">
    <w:name w:val="506EA5E119DC48BAA3EB4AA91118B9F41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0473AB3585864FEE9E88DAB5480F875E1">
    <w:name w:val="0473AB3585864FEE9E88DAB5480F875E1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2122226986BF4BA98931DBA4F49019481">
    <w:name w:val="2122226986BF4BA98931DBA4F49019481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AA7C77DF354D467D8548B85FFDEE23E21">
    <w:name w:val="AA7C77DF354D467D8548B85FFDEE23E2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92D333BF848491BB8D84BD3C69374221">
    <w:name w:val="892D333BF848491BB8D84BD3C69374221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CAC120E1798743D7A26B3F73D024EE711">
    <w:name w:val="CAC120E1798743D7A26B3F73D024EE71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9154E870F84022983431ECA9AF207F1">
    <w:name w:val="909154E870F84022983431ECA9AF207F1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01D1FF82D614D53865C934D68ECD57B1">
    <w:name w:val="F01D1FF82D614D53865C934D68ECD57B1"/>
    <w:rsid w:val="00BC2064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81D04D5EB6574CB7843C0D11F64752751">
    <w:name w:val="81D04D5EB6574CB7843C0D11F64752751"/>
    <w:rsid w:val="00BC2064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DF6A0F6370647BA858E5843666B398522">
    <w:name w:val="7DF6A0F6370647BA858E5843666B398522"/>
    <w:rsid w:val="00BC2064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22">
    <w:name w:val="D54B031AC3544CCE8CD7B693798EAAA52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21">
    <w:name w:val="3685E9AF53A24ACAA8B037F299CF89962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21">
    <w:name w:val="F89A466EDBB940D3810884428114E8992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21">
    <w:name w:val="118B2CCD90234CF6B8B09BF8D1F206F52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18">
    <w:name w:val="443192A0205241498F8D59BCCEDF91391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21">
    <w:name w:val="B32583E3F48D4AD892C442B874D97F2F2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20">
    <w:name w:val="07D15450E50442A3AC9E844B90AF0D6520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20">
    <w:name w:val="305476CE191048DCB64B4D39EBF6ED6F20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20">
    <w:name w:val="6D0BA870FB664BDA8321E40B8762F09E20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20">
    <w:name w:val="421938CEBABB4D5997B2D1B008FB418420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20">
    <w:name w:val="34D65ABD22CF4D6DB6E836275191F89720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20">
    <w:name w:val="D9BA242745D447DB97B130543F4AFC5620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20">
    <w:name w:val="DBFB21BC513547C28576B9A8AA2926E520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20">
    <w:name w:val="B9A43BEDB887471E8D676E2568C1819220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19">
    <w:name w:val="01895CD11221461D9CC92D22BC96493E1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18">
    <w:name w:val="D9073E68DD6644F78E9A13EDAAAE49F81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19">
    <w:name w:val="7603146070F2484692173FB2E3AEAD5B19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19">
    <w:name w:val="17E2BCD8C5FA4810995B0CDAFFE9D3B519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19">
    <w:name w:val="4195F7D598FC4322B5CE1F0601A8D6DD19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19">
    <w:name w:val="13209EC1D20B4F4F8B796CF38D63BDB419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19">
    <w:name w:val="C718F7465DCB4DFF8F4955343058594B19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19">
    <w:name w:val="C82416F7A60C4FCBA1E42A8D1D7DA1B519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19">
    <w:name w:val="615C8E2D63844250A61602619038822019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19">
    <w:name w:val="200B053DA6DE4A9CA0737752A69AAB5E19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18">
    <w:name w:val="FAEC1B0C09C54CA9868F9041B8B3D7361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18">
    <w:name w:val="3FA558B0998E4F968816DD40397593FF1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18">
    <w:name w:val="72D9AA8D39784EFE90A2B674AC6B64871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18">
    <w:name w:val="D2E4BA6FEA8345C0933D0D2B057BA92B1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18">
    <w:name w:val="2FEBB47174DB48A49BECEFB83515F71C1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18">
    <w:name w:val="CA6DE1125E8049608069F8ED2EB3BDF518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18">
    <w:name w:val="C4E72F6F3ED04476BE05579C395DE0AC18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18">
    <w:name w:val="E1670732A57F4710B02EAED0D5535D4418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18">
    <w:name w:val="59D6E593A8914AF39C19DF53D66BF4481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18">
    <w:name w:val="059C6ACE51104FA4BAA0969F6EBA025A1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18">
    <w:name w:val="F19C38CCCE36490C8CF3B007DD2618371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18">
    <w:name w:val="6B6945B62A65425AA313AEF9CAF884641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5AAE10D278048A5A143E88E71D3DBB21">
    <w:name w:val="55AAE10D278048A5A143E88E71D3DBB21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D04114C19A8F488C8AF5C9298E64741D1">
    <w:name w:val="D04114C19A8F488C8AF5C9298E64741D1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3EE68637AFB94B229B16F7CE847C8B6F">
    <w:name w:val="3EE68637AFB94B229B16F7CE847C8B6F"/>
    <w:rsid w:val="00BC2064"/>
    <w:pPr>
      <w:spacing w:after="160" w:line="259" w:lineRule="auto"/>
    </w:pPr>
  </w:style>
  <w:style w:type="paragraph" w:customStyle="1" w:styleId="FC4E376FBF0E45F2B5583454BE88EFC763">
    <w:name w:val="FC4E376FBF0E45F2B5583454BE88EFC763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64">
    <w:name w:val="014C9D66C42C414BBE708782C1277E0D64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63">
    <w:name w:val="43F792D8DD064014804BCEB53FEA420B63"/>
    <w:rsid w:val="00BC2064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6F008E9630714EF187293D6F8F0959A48">
    <w:name w:val="6F008E9630714EF187293D6F8F0959A48"/>
    <w:rsid w:val="00BC2064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62">
    <w:name w:val="854521F0C081437C9706AD529C58A9856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62">
    <w:name w:val="4C0DAF9C053040099ADB729B0DC987516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60">
    <w:name w:val="BC099ED8C8CF4A3C993FFE68B9BC316160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17">
    <w:name w:val="84B33DD157D14C44A80FDD4FFC3FB9E317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60">
    <w:name w:val="C6C09CD1115A4FE58EA432DD80FC7F9360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45">
    <w:name w:val="0D5AA7F7F9424C558B3C2DAB253A586A45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56">
    <w:name w:val="E801B0AD94AB45C5876D47EB529785CD56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44">
    <w:name w:val="022EDE3300784BF190719E8B1228C63A44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56">
    <w:name w:val="1A5D42A275884203BD5FC7544055276656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56">
    <w:name w:val="10E8C3508210477483955EF52B56176356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43">
    <w:name w:val="079DF2C3680F4107B9DB6F9CE6FD999F43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54">
    <w:name w:val="D601992707F144B68EFC49BD1A14155154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42">
    <w:name w:val="D0B20A4567154534AB897B1092036D0B4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53">
    <w:name w:val="54A395AA182546FA8EEDC3E104414B6653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49">
    <w:name w:val="9E3C9FF5D9F44B46BF270132AA4C4A024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49">
    <w:name w:val="84A0EBB45F804ACB83C76EBB09D4D7D34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49">
    <w:name w:val="C476E339123445EA9A2FC3E6E04A37434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49">
    <w:name w:val="D6569010661A44B284FBA4506F0D96804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49">
    <w:name w:val="BC1E1B4EFE26437197E1A82A39CC699B4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49">
    <w:name w:val="D4889BF01EE24343AF62090FB880D4144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49">
    <w:name w:val="D3AA9AB7BBC041B78F81DCA01757D84E4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8">
    <w:name w:val="75D25494A9AD46F79510D5829F82FA3C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8">
    <w:name w:val="3D0B8413524948C3B2DBA1CE0CEA49D78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49">
    <w:name w:val="3499881A853B430E85FB3707A2AFD3174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32">
    <w:name w:val="16F89F634B364F0BB09E40C103BFA06A3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31">
    <w:name w:val="ADDB6B72204646F49D424C4C78859C953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32">
    <w:name w:val="6EACA55EAD83471F8111CAC54EAEA51D3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30">
    <w:name w:val="B3B808E05CC546E7A19AA7C08629954430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EE68637AFB94B229B16F7CE847C8B6F1">
    <w:name w:val="3EE68637AFB94B229B16F7CE847C8B6F1"/>
    <w:rsid w:val="00BC2064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4BFA7AC190B44F48B9E6E6D39D4215E2">
    <w:name w:val="04BFA7AC190B44F48B9E6E6D39D4215E2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506EA5E119DC48BAA3EB4AA91118B9F42">
    <w:name w:val="506EA5E119DC48BAA3EB4AA91118B9F42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0473AB3585864FEE9E88DAB5480F875E2">
    <w:name w:val="0473AB3585864FEE9E88DAB5480F875E2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2122226986BF4BA98931DBA4F49019482">
    <w:name w:val="2122226986BF4BA98931DBA4F49019482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AA7C77DF354D467D8548B85FFDEE23E22">
    <w:name w:val="AA7C77DF354D467D8548B85FFDEE23E2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92D333BF848491BB8D84BD3C69374222">
    <w:name w:val="892D333BF848491BB8D84BD3C69374222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CAC120E1798743D7A26B3F73D024EE712">
    <w:name w:val="CAC120E1798743D7A26B3F73D024EE71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9154E870F84022983431ECA9AF207F2">
    <w:name w:val="909154E870F84022983431ECA9AF207F2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01D1FF82D614D53865C934D68ECD57B2">
    <w:name w:val="F01D1FF82D614D53865C934D68ECD57B2"/>
    <w:rsid w:val="00BC2064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81D04D5EB6574CB7843C0D11F64752752">
    <w:name w:val="81D04D5EB6574CB7843C0D11F64752752"/>
    <w:rsid w:val="00BC2064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DF6A0F6370647BA858E5843666B398523">
    <w:name w:val="7DF6A0F6370647BA858E5843666B398523"/>
    <w:rsid w:val="00BC2064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23">
    <w:name w:val="D54B031AC3544CCE8CD7B693798EAAA523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22">
    <w:name w:val="3685E9AF53A24ACAA8B037F299CF89962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22">
    <w:name w:val="F89A466EDBB940D3810884428114E8992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22">
    <w:name w:val="118B2CCD90234CF6B8B09BF8D1F206F52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19">
    <w:name w:val="443192A0205241498F8D59BCCEDF91391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22">
    <w:name w:val="B32583E3F48D4AD892C442B874D97F2F22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21">
    <w:name w:val="07D15450E50442A3AC9E844B90AF0D652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21">
    <w:name w:val="305476CE191048DCB64B4D39EBF6ED6F2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21">
    <w:name w:val="6D0BA870FB664BDA8321E40B8762F09E2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21">
    <w:name w:val="421938CEBABB4D5997B2D1B008FB41842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21">
    <w:name w:val="34D65ABD22CF4D6DB6E836275191F8972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21">
    <w:name w:val="D9BA242745D447DB97B130543F4AFC5621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21">
    <w:name w:val="DBFB21BC513547C28576B9A8AA2926E521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21">
    <w:name w:val="B9A43BEDB887471E8D676E2568C1819221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20">
    <w:name w:val="01895CD11221461D9CC92D22BC96493E20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19">
    <w:name w:val="D9073E68DD6644F78E9A13EDAAAE49F81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20">
    <w:name w:val="7603146070F2484692173FB2E3AEAD5B20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20">
    <w:name w:val="17E2BCD8C5FA4810995B0CDAFFE9D3B520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20">
    <w:name w:val="4195F7D598FC4322B5CE1F0601A8D6DD20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20">
    <w:name w:val="13209EC1D20B4F4F8B796CF38D63BDB420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20">
    <w:name w:val="C718F7465DCB4DFF8F4955343058594B20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20">
    <w:name w:val="C82416F7A60C4FCBA1E42A8D1D7DA1B520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20">
    <w:name w:val="615C8E2D63844250A61602619038822020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20">
    <w:name w:val="200B053DA6DE4A9CA0737752A69AAB5E20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19">
    <w:name w:val="FAEC1B0C09C54CA9868F9041B8B3D7361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19">
    <w:name w:val="3FA558B0998E4F968816DD40397593FF1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19">
    <w:name w:val="72D9AA8D39784EFE90A2B674AC6B64871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19">
    <w:name w:val="D2E4BA6FEA8345C0933D0D2B057BA92B1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FEBB47174DB48A49BECEFB83515F71C19">
    <w:name w:val="2FEBB47174DB48A49BECEFB83515F71C1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19">
    <w:name w:val="CA6DE1125E8049608069F8ED2EB3BDF519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19">
    <w:name w:val="C4E72F6F3ED04476BE05579C395DE0AC19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19">
    <w:name w:val="E1670732A57F4710B02EAED0D5535D4419"/>
    <w:rsid w:val="00BC206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19">
    <w:name w:val="59D6E593A8914AF39C19DF53D66BF4481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19">
    <w:name w:val="059C6ACE51104FA4BAA0969F6EBA025A1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19">
    <w:name w:val="F19C38CCCE36490C8CF3B007DD2618371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19">
    <w:name w:val="6B6945B62A65425AA313AEF9CAF8846419"/>
    <w:rsid w:val="00BC2064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5AAE10D278048A5A143E88E71D3DBB22">
    <w:name w:val="55AAE10D278048A5A143E88E71D3DBB22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D04114C19A8F488C8AF5C9298E64741D2">
    <w:name w:val="D04114C19A8F488C8AF5C9298E64741D2"/>
    <w:rsid w:val="00BC2064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3800589976E147FB9D5B0AD4DAF1C88E">
    <w:name w:val="3800589976E147FB9D5B0AD4DAF1C88E"/>
    <w:rsid w:val="00830914"/>
    <w:pPr>
      <w:spacing w:after="160" w:line="259" w:lineRule="auto"/>
    </w:pPr>
  </w:style>
  <w:style w:type="paragraph" w:customStyle="1" w:styleId="468BAB0C5DFF4C4CB75ACB4F36D4E662">
    <w:name w:val="468BAB0C5DFF4C4CB75ACB4F36D4E662"/>
    <w:rsid w:val="00830914"/>
    <w:pPr>
      <w:spacing w:after="160" w:line="259" w:lineRule="auto"/>
    </w:pPr>
  </w:style>
  <w:style w:type="paragraph" w:customStyle="1" w:styleId="F1ED97175E0B4354B69C9881B4796409">
    <w:name w:val="F1ED97175E0B4354B69C9881B4796409"/>
    <w:rsid w:val="00830914"/>
    <w:pPr>
      <w:spacing w:after="160" w:line="259" w:lineRule="auto"/>
    </w:pPr>
  </w:style>
  <w:style w:type="paragraph" w:customStyle="1" w:styleId="4E9DEB0D885C44A6BBFA605274BD6F5F">
    <w:name w:val="4E9DEB0D885C44A6BBFA605274BD6F5F"/>
    <w:rsid w:val="00830914"/>
    <w:pPr>
      <w:spacing w:after="160" w:line="259" w:lineRule="auto"/>
    </w:pPr>
  </w:style>
  <w:style w:type="paragraph" w:customStyle="1" w:styleId="6A467CA3E4DC402B999D651618FB34FB">
    <w:name w:val="6A467CA3E4DC402B999D651618FB34FB"/>
    <w:rsid w:val="00830914"/>
    <w:pPr>
      <w:spacing w:after="160" w:line="259" w:lineRule="auto"/>
    </w:pPr>
  </w:style>
  <w:style w:type="paragraph" w:customStyle="1" w:styleId="88975F47C1414C1BADB6924C653C15AF">
    <w:name w:val="88975F47C1414C1BADB6924C653C15AF"/>
    <w:rsid w:val="007354F6"/>
    <w:pPr>
      <w:spacing w:after="160" w:line="259" w:lineRule="auto"/>
    </w:pPr>
  </w:style>
  <w:style w:type="paragraph" w:customStyle="1" w:styleId="6E5E8AF475D84F0BBE0B8553D0C7EB6E">
    <w:name w:val="6E5E8AF475D84F0BBE0B8553D0C7EB6E"/>
    <w:rsid w:val="007354F6"/>
    <w:pPr>
      <w:spacing w:after="160" w:line="259" w:lineRule="auto"/>
    </w:pPr>
  </w:style>
  <w:style w:type="paragraph" w:customStyle="1" w:styleId="2ADF63AE3D25492B9E2D9AE04916E88D">
    <w:name w:val="2ADF63AE3D25492B9E2D9AE04916E88D"/>
    <w:rsid w:val="007354F6"/>
    <w:pPr>
      <w:spacing w:after="160" w:line="259" w:lineRule="auto"/>
    </w:pPr>
  </w:style>
  <w:style w:type="paragraph" w:customStyle="1" w:styleId="93ED14FBBEC649568B86EAEDD03B01E4">
    <w:name w:val="93ED14FBBEC649568B86EAEDD03B01E4"/>
    <w:rsid w:val="007354F6"/>
    <w:pPr>
      <w:spacing w:after="160" w:line="259" w:lineRule="auto"/>
    </w:pPr>
  </w:style>
  <w:style w:type="paragraph" w:customStyle="1" w:styleId="747E427CB21D463B8D9589732079F01F">
    <w:name w:val="747E427CB21D463B8D9589732079F01F"/>
    <w:rsid w:val="0088451C"/>
    <w:pPr>
      <w:spacing w:after="160" w:line="259" w:lineRule="auto"/>
    </w:pPr>
  </w:style>
  <w:style w:type="paragraph" w:customStyle="1" w:styleId="FC4E376FBF0E45F2B5583454BE88EFC764">
    <w:name w:val="FC4E376FBF0E45F2B5583454BE88EFC76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65">
    <w:name w:val="014C9D66C42C414BBE708782C1277E0D6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64">
    <w:name w:val="43F792D8DD064014804BCEB53FEA420B64"/>
    <w:rsid w:val="0088451C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6F008E9630714EF187293D6F8F0959A49">
    <w:name w:val="6F008E9630714EF187293D6F8F0959A49"/>
    <w:rsid w:val="0088451C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63">
    <w:name w:val="854521F0C081437C9706AD529C58A9856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63">
    <w:name w:val="4C0DAF9C053040099ADB729B0DC987516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61">
    <w:name w:val="BC099ED8C8CF4A3C993FFE68B9BC31616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18">
    <w:name w:val="84B33DD157D14C44A80FDD4FFC3FB9E318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61">
    <w:name w:val="C6C09CD1115A4FE58EA432DD80FC7F936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46">
    <w:name w:val="0D5AA7F7F9424C558B3C2DAB253A586A4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57">
    <w:name w:val="E801B0AD94AB45C5876D47EB529785CD57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45">
    <w:name w:val="022EDE3300784BF190719E8B1228C63A4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57">
    <w:name w:val="1A5D42A275884203BD5FC7544055276657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57">
    <w:name w:val="10E8C3508210477483955EF52B56176357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44">
    <w:name w:val="079DF2C3680F4107B9DB6F9CE6FD999F4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55">
    <w:name w:val="D601992707F144B68EFC49BD1A1415515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43">
    <w:name w:val="D0B20A4567154534AB897B1092036D0B4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54">
    <w:name w:val="54A395AA182546FA8EEDC3E104414B665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50">
    <w:name w:val="9E3C9FF5D9F44B46BF270132AA4C4A025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50">
    <w:name w:val="84A0EBB45F804ACB83C76EBB09D4D7D35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50">
    <w:name w:val="C476E339123445EA9A2FC3E6E04A37435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50">
    <w:name w:val="D6569010661A44B284FBA4506F0D96805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50">
    <w:name w:val="BC1E1B4EFE26437197E1A82A39CC699B5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50">
    <w:name w:val="D4889BF01EE24343AF62090FB880D4145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50">
    <w:name w:val="D3AA9AB7BBC041B78F81DCA01757D84E5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9">
    <w:name w:val="75D25494A9AD46F79510D5829F82FA3C9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9">
    <w:name w:val="3D0B8413524948C3B2DBA1CE0CEA49D79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50">
    <w:name w:val="3499881A853B430E85FB3707A2AFD3175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33">
    <w:name w:val="16F89F634B364F0BB09E40C103BFA06A3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32">
    <w:name w:val="ADDB6B72204646F49D424C4C78859C953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33">
    <w:name w:val="6EACA55EAD83471F8111CAC54EAEA51D3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31">
    <w:name w:val="B3B808E05CC546E7A19AA7C0862995443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EE68637AFB94B229B16F7CE847C8B6F2">
    <w:name w:val="3EE68637AFB94B229B16F7CE847C8B6F2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4BFA7AC190B44F48B9E6E6D39D4215E3">
    <w:name w:val="04BFA7AC190B44F48B9E6E6D39D4215E3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506EA5E119DC48BAA3EB4AA91118B9F43">
    <w:name w:val="506EA5E119DC48BAA3EB4AA91118B9F43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0473AB3585864FEE9E88DAB5480F875E3">
    <w:name w:val="0473AB3585864FEE9E88DAB5480F875E3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2122226986BF4BA98931DBA4F49019483">
    <w:name w:val="2122226986BF4BA98931DBA4F49019483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AA7C77DF354D467D8548B85FFDEE23E23">
    <w:name w:val="AA7C77DF354D467D8548B85FFDEE23E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92D333BF848491BB8D84BD3C69374223">
    <w:name w:val="892D333BF848491BB8D84BD3C69374223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CAC120E1798743D7A26B3F73D024EE713">
    <w:name w:val="CAC120E1798743D7A26B3F73D024EE71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9154E870F84022983431ECA9AF207F3">
    <w:name w:val="909154E870F84022983431ECA9AF207F3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01D1FF82D614D53865C934D68ECD57B3">
    <w:name w:val="F01D1FF82D614D53865C934D68ECD57B3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81D04D5EB6574CB7843C0D11F64752753">
    <w:name w:val="81D04D5EB6574CB7843C0D11F64752753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DF6A0F6370647BA858E5843666B398524">
    <w:name w:val="7DF6A0F6370647BA858E5843666B398524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24">
    <w:name w:val="D54B031AC3544CCE8CD7B693798EAAA5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23">
    <w:name w:val="3685E9AF53A24ACAA8B037F299CF8996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23">
    <w:name w:val="F89A466EDBB940D3810884428114E899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23">
    <w:name w:val="118B2CCD90234CF6B8B09BF8D1F206F5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20">
    <w:name w:val="443192A0205241498F8D59BCCEDF91392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23">
    <w:name w:val="B32583E3F48D4AD892C442B874D97F2F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22">
    <w:name w:val="07D15450E50442A3AC9E844B90AF0D65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22">
    <w:name w:val="305476CE191048DCB64B4D39EBF6ED6F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22">
    <w:name w:val="6D0BA870FB664BDA8321E40B8762F09E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22">
    <w:name w:val="421938CEBABB4D5997B2D1B008FB4184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22">
    <w:name w:val="34D65ABD22CF4D6DB6E836275191F897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22">
    <w:name w:val="D9BA242745D447DB97B130543F4AFC56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22">
    <w:name w:val="DBFB21BC513547C28576B9A8AA2926E5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22">
    <w:name w:val="B9A43BEDB887471E8D676E2568C18192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21">
    <w:name w:val="01895CD11221461D9CC92D22BC96493E2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20">
    <w:name w:val="D9073E68DD6644F78E9A13EDAAAE49F82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21">
    <w:name w:val="7603146070F2484692173FB2E3AEAD5B21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21">
    <w:name w:val="17E2BCD8C5FA4810995B0CDAFFE9D3B521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21">
    <w:name w:val="4195F7D598FC4322B5CE1F0601A8D6DD21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21">
    <w:name w:val="13209EC1D20B4F4F8B796CF38D63BDB421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21">
    <w:name w:val="C718F7465DCB4DFF8F4955343058594B21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21">
    <w:name w:val="C82416F7A60C4FCBA1E42A8D1D7DA1B521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21">
    <w:name w:val="615C8E2D63844250A61602619038822021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21">
    <w:name w:val="200B053DA6DE4A9CA0737752A69AAB5E21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20">
    <w:name w:val="FAEC1B0C09C54CA9868F9041B8B3D7362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20">
    <w:name w:val="3FA558B0998E4F968816DD40397593FF2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20">
    <w:name w:val="72D9AA8D39784EFE90A2B674AC6B64872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20">
    <w:name w:val="D2E4BA6FEA8345C0933D0D2B057BA92B2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47E427CB21D463B8D9589732079F01F1">
    <w:name w:val="747E427CB21D463B8D9589732079F01F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20">
    <w:name w:val="CA6DE1125E8049608069F8ED2EB3BDF520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20">
    <w:name w:val="C4E72F6F3ED04476BE05579C395DE0AC20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20">
    <w:name w:val="E1670732A57F4710B02EAED0D5535D4420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20">
    <w:name w:val="59D6E593A8914AF39C19DF53D66BF4482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20">
    <w:name w:val="059C6ACE51104FA4BAA0969F6EBA025A2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20">
    <w:name w:val="F19C38CCCE36490C8CF3B007DD2618372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20">
    <w:name w:val="6B6945B62A65425AA313AEF9CAF884642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8975F47C1414C1BADB6924C653C15AF1">
    <w:name w:val="88975F47C1414C1BADB6924C653C15AF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ADF63AE3D25492B9E2D9AE04916E88D1">
    <w:name w:val="2ADF63AE3D25492B9E2D9AE04916E88D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65">
    <w:name w:val="FC4E376FBF0E45F2B5583454BE88EFC76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66">
    <w:name w:val="014C9D66C42C414BBE708782C1277E0D6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65">
    <w:name w:val="43F792D8DD064014804BCEB53FEA420B65"/>
    <w:rsid w:val="0088451C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6F008E9630714EF187293D6F8F0959A410">
    <w:name w:val="6F008E9630714EF187293D6F8F0959A410"/>
    <w:rsid w:val="0088451C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64">
    <w:name w:val="854521F0C081437C9706AD529C58A9856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64">
    <w:name w:val="4C0DAF9C053040099ADB729B0DC987516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62">
    <w:name w:val="BC099ED8C8CF4A3C993FFE68B9BC31616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19">
    <w:name w:val="84B33DD157D14C44A80FDD4FFC3FB9E319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62">
    <w:name w:val="C6C09CD1115A4FE58EA432DD80FC7F936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47">
    <w:name w:val="0D5AA7F7F9424C558B3C2DAB253A586A47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58">
    <w:name w:val="E801B0AD94AB45C5876D47EB529785CD58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46">
    <w:name w:val="022EDE3300784BF190719E8B1228C63A4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58">
    <w:name w:val="1A5D42A275884203BD5FC7544055276658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58">
    <w:name w:val="10E8C3508210477483955EF52B56176358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45">
    <w:name w:val="079DF2C3680F4107B9DB6F9CE6FD999F4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56">
    <w:name w:val="D601992707F144B68EFC49BD1A1415515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44">
    <w:name w:val="D0B20A4567154534AB897B1092036D0B4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55">
    <w:name w:val="54A395AA182546FA8EEDC3E104414B665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51">
    <w:name w:val="9E3C9FF5D9F44B46BF270132AA4C4A025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51">
    <w:name w:val="84A0EBB45F804ACB83C76EBB09D4D7D35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51">
    <w:name w:val="C476E339123445EA9A2FC3E6E04A37435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51">
    <w:name w:val="D6569010661A44B284FBA4506F0D96805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51">
    <w:name w:val="BC1E1B4EFE26437197E1A82A39CC699B5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51">
    <w:name w:val="D4889BF01EE24343AF62090FB880D4145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51">
    <w:name w:val="D3AA9AB7BBC041B78F81DCA01757D84E5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10">
    <w:name w:val="75D25494A9AD46F79510D5829F82FA3C1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10">
    <w:name w:val="3D0B8413524948C3B2DBA1CE0CEA49D71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51">
    <w:name w:val="3499881A853B430E85FB3707A2AFD3175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34">
    <w:name w:val="16F89F634B364F0BB09E40C103BFA06A3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33">
    <w:name w:val="ADDB6B72204646F49D424C4C78859C953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34">
    <w:name w:val="6EACA55EAD83471F8111CAC54EAEA51D3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32">
    <w:name w:val="B3B808E05CC546E7A19AA7C0862995443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EE68637AFB94B229B16F7CE847C8B6F3">
    <w:name w:val="3EE68637AFB94B229B16F7CE847C8B6F3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4BFA7AC190B44F48B9E6E6D39D4215E4">
    <w:name w:val="04BFA7AC190B44F48B9E6E6D39D4215E4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506EA5E119DC48BAA3EB4AA91118B9F44">
    <w:name w:val="506EA5E119DC48BAA3EB4AA91118B9F44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0473AB3585864FEE9E88DAB5480F875E4">
    <w:name w:val="0473AB3585864FEE9E88DAB5480F875E4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2122226986BF4BA98931DBA4F49019484">
    <w:name w:val="2122226986BF4BA98931DBA4F49019484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AA7C77DF354D467D8548B85FFDEE23E24">
    <w:name w:val="AA7C77DF354D467D8548B85FFDEE23E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92D333BF848491BB8D84BD3C69374224">
    <w:name w:val="892D333BF848491BB8D84BD3C69374224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CAC120E1798743D7A26B3F73D024EE714">
    <w:name w:val="CAC120E1798743D7A26B3F73D024EE71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9154E870F84022983431ECA9AF207F4">
    <w:name w:val="909154E870F84022983431ECA9AF207F4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01D1FF82D614D53865C934D68ECD57B4">
    <w:name w:val="F01D1FF82D614D53865C934D68ECD57B4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81D04D5EB6574CB7843C0D11F64752754">
    <w:name w:val="81D04D5EB6574CB7843C0D11F64752754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DF6A0F6370647BA858E5843666B398525">
    <w:name w:val="7DF6A0F6370647BA858E5843666B398525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25">
    <w:name w:val="D54B031AC3544CCE8CD7B693798EAAA52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24">
    <w:name w:val="3685E9AF53A24ACAA8B037F299CF8996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24">
    <w:name w:val="F89A466EDBB940D3810884428114E899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24">
    <w:name w:val="118B2CCD90234CF6B8B09BF8D1F206F5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21">
    <w:name w:val="443192A0205241498F8D59BCCEDF91392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24">
    <w:name w:val="B32583E3F48D4AD892C442B874D97F2F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23">
    <w:name w:val="07D15450E50442A3AC9E844B90AF0D65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23">
    <w:name w:val="305476CE191048DCB64B4D39EBF6ED6F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23">
    <w:name w:val="6D0BA870FB664BDA8321E40B8762F09E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23">
    <w:name w:val="421938CEBABB4D5997B2D1B008FB4184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23">
    <w:name w:val="34D65ABD22CF4D6DB6E836275191F897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23">
    <w:name w:val="D9BA242745D447DB97B130543F4AFC56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23">
    <w:name w:val="DBFB21BC513547C28576B9A8AA2926E5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23">
    <w:name w:val="B9A43BEDB887471E8D676E2568C18192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22">
    <w:name w:val="01895CD11221461D9CC92D22BC96493E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21">
    <w:name w:val="D9073E68DD6644F78E9A13EDAAAE49F82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22">
    <w:name w:val="7603146070F2484692173FB2E3AEAD5B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22">
    <w:name w:val="17E2BCD8C5FA4810995B0CDAFFE9D3B5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22">
    <w:name w:val="4195F7D598FC4322B5CE1F0601A8D6DD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22">
    <w:name w:val="13209EC1D20B4F4F8B796CF38D63BDB4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22">
    <w:name w:val="C718F7465DCB4DFF8F4955343058594B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22">
    <w:name w:val="C82416F7A60C4FCBA1E42A8D1D7DA1B5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22">
    <w:name w:val="615C8E2D63844250A616026190388220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22">
    <w:name w:val="200B053DA6DE4A9CA0737752A69AAB5E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21">
    <w:name w:val="FAEC1B0C09C54CA9868F9041B8B3D7362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21">
    <w:name w:val="3FA558B0998E4F968816DD40397593FF2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21">
    <w:name w:val="72D9AA8D39784EFE90A2B674AC6B64872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21">
    <w:name w:val="D2E4BA6FEA8345C0933D0D2B057BA92B2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47E427CB21D463B8D9589732079F01F2">
    <w:name w:val="747E427CB21D463B8D9589732079F01F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21">
    <w:name w:val="CA6DE1125E8049608069F8ED2EB3BDF521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21">
    <w:name w:val="C4E72F6F3ED04476BE05579C395DE0AC21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21">
    <w:name w:val="E1670732A57F4710B02EAED0D5535D4421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21">
    <w:name w:val="59D6E593A8914AF39C19DF53D66BF4482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21">
    <w:name w:val="059C6ACE51104FA4BAA0969F6EBA025A2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21">
    <w:name w:val="F19C38CCCE36490C8CF3B007DD2618372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21">
    <w:name w:val="6B6945B62A65425AA313AEF9CAF884642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8975F47C1414C1BADB6924C653C15AF2">
    <w:name w:val="88975F47C1414C1BADB6924C653C15AF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ADF63AE3D25492B9E2D9AE04916E88D2">
    <w:name w:val="2ADF63AE3D25492B9E2D9AE04916E88D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B01C08FB8B6442684A551CD55860DBD">
    <w:name w:val="EB01C08FB8B6442684A551CD55860DBD"/>
    <w:rsid w:val="0088451C"/>
    <w:pPr>
      <w:spacing w:after="160" w:line="259" w:lineRule="auto"/>
    </w:pPr>
  </w:style>
  <w:style w:type="paragraph" w:customStyle="1" w:styleId="FC4E376FBF0E45F2B5583454BE88EFC766">
    <w:name w:val="FC4E376FBF0E45F2B5583454BE88EFC76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67">
    <w:name w:val="014C9D66C42C414BBE708782C1277E0D67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66">
    <w:name w:val="43F792D8DD064014804BCEB53FEA420B66"/>
    <w:rsid w:val="0088451C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6F008E9630714EF187293D6F8F0959A411">
    <w:name w:val="6F008E9630714EF187293D6F8F0959A411"/>
    <w:rsid w:val="0088451C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65">
    <w:name w:val="854521F0C081437C9706AD529C58A9856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65">
    <w:name w:val="4C0DAF9C053040099ADB729B0DC987516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63">
    <w:name w:val="BC099ED8C8CF4A3C993FFE68B9BC31616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20">
    <w:name w:val="84B33DD157D14C44A80FDD4FFC3FB9E32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63">
    <w:name w:val="C6C09CD1115A4FE58EA432DD80FC7F936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48">
    <w:name w:val="0D5AA7F7F9424C558B3C2DAB253A586A48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59">
    <w:name w:val="E801B0AD94AB45C5876D47EB529785CD59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47">
    <w:name w:val="022EDE3300784BF190719E8B1228C63A47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59">
    <w:name w:val="1A5D42A275884203BD5FC7544055276659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59">
    <w:name w:val="10E8C3508210477483955EF52B56176359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46">
    <w:name w:val="079DF2C3680F4107B9DB6F9CE6FD999F4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57">
    <w:name w:val="D601992707F144B68EFC49BD1A14155157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45">
    <w:name w:val="D0B20A4567154534AB897B1092036D0B4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56">
    <w:name w:val="54A395AA182546FA8EEDC3E104414B665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52">
    <w:name w:val="9E3C9FF5D9F44B46BF270132AA4C4A025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52">
    <w:name w:val="84A0EBB45F804ACB83C76EBB09D4D7D35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52">
    <w:name w:val="C476E339123445EA9A2FC3E6E04A37435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52">
    <w:name w:val="D6569010661A44B284FBA4506F0D96805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52">
    <w:name w:val="BC1E1B4EFE26437197E1A82A39CC699B5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52">
    <w:name w:val="D4889BF01EE24343AF62090FB880D4145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52">
    <w:name w:val="D3AA9AB7BBC041B78F81DCA01757D84E5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11">
    <w:name w:val="75D25494A9AD46F79510D5829F82FA3C1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11">
    <w:name w:val="3D0B8413524948C3B2DBA1CE0CEA49D71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52">
    <w:name w:val="3499881A853B430E85FB3707A2AFD3175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35">
    <w:name w:val="16F89F634B364F0BB09E40C103BFA06A3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34">
    <w:name w:val="ADDB6B72204646F49D424C4C78859C953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35">
    <w:name w:val="6EACA55EAD83471F8111CAC54EAEA51D3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33">
    <w:name w:val="B3B808E05CC546E7A19AA7C0862995443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EE68637AFB94B229B16F7CE847C8B6F4">
    <w:name w:val="3EE68637AFB94B229B16F7CE847C8B6F4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4BFA7AC190B44F48B9E6E6D39D4215E5">
    <w:name w:val="04BFA7AC190B44F48B9E6E6D39D4215E5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506EA5E119DC48BAA3EB4AA91118B9F45">
    <w:name w:val="506EA5E119DC48BAA3EB4AA91118B9F45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0473AB3585864FEE9E88DAB5480F875E5">
    <w:name w:val="0473AB3585864FEE9E88DAB5480F875E5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2122226986BF4BA98931DBA4F49019485">
    <w:name w:val="2122226986BF4BA98931DBA4F49019485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AA7C77DF354D467D8548B85FFDEE23E25">
    <w:name w:val="AA7C77DF354D467D8548B85FFDEE23E2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92D333BF848491BB8D84BD3C69374225">
    <w:name w:val="892D333BF848491BB8D84BD3C69374225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CAC120E1798743D7A26B3F73D024EE715">
    <w:name w:val="CAC120E1798743D7A26B3F73D024EE71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9154E870F84022983431ECA9AF207F5">
    <w:name w:val="909154E870F84022983431ECA9AF207F5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01D1FF82D614D53865C934D68ECD57B5">
    <w:name w:val="F01D1FF82D614D53865C934D68ECD57B5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81D04D5EB6574CB7843C0D11F64752755">
    <w:name w:val="81D04D5EB6574CB7843C0D11F64752755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DF6A0F6370647BA858E5843666B398526">
    <w:name w:val="7DF6A0F6370647BA858E5843666B398526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26">
    <w:name w:val="D54B031AC3544CCE8CD7B693798EAAA52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25">
    <w:name w:val="3685E9AF53A24ACAA8B037F299CF89962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25">
    <w:name w:val="F89A466EDBB940D3810884428114E8992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25">
    <w:name w:val="118B2CCD90234CF6B8B09BF8D1F206F52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22">
    <w:name w:val="443192A0205241498F8D59BCCEDF9139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25">
    <w:name w:val="B32583E3F48D4AD892C442B874D97F2F2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24">
    <w:name w:val="07D15450E50442A3AC9E844B90AF0D65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24">
    <w:name w:val="305476CE191048DCB64B4D39EBF6ED6F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24">
    <w:name w:val="6D0BA870FB664BDA8321E40B8762F09E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24">
    <w:name w:val="421938CEBABB4D5997B2D1B008FB4184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24">
    <w:name w:val="34D65ABD22CF4D6DB6E836275191F897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24">
    <w:name w:val="D9BA242745D447DB97B130543F4AFC56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24">
    <w:name w:val="DBFB21BC513547C28576B9A8AA2926E524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24">
    <w:name w:val="B9A43BEDB887471E8D676E2568C1819224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23">
    <w:name w:val="01895CD11221461D9CC92D22BC96493E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22">
    <w:name w:val="D9073E68DD6644F78E9A13EDAAAE49F8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23">
    <w:name w:val="7603146070F2484692173FB2E3AEAD5B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23">
    <w:name w:val="17E2BCD8C5FA4810995B0CDAFFE9D3B5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23">
    <w:name w:val="4195F7D598FC4322B5CE1F0601A8D6DD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23">
    <w:name w:val="13209EC1D20B4F4F8B796CF38D63BDB4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23">
    <w:name w:val="C718F7465DCB4DFF8F4955343058594B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23">
    <w:name w:val="C82416F7A60C4FCBA1E42A8D1D7DA1B5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23">
    <w:name w:val="615C8E2D63844250A616026190388220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23">
    <w:name w:val="200B053DA6DE4A9CA0737752A69AAB5E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22">
    <w:name w:val="FAEC1B0C09C54CA9868F9041B8B3D736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22">
    <w:name w:val="3FA558B0998E4F968816DD40397593FF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22">
    <w:name w:val="72D9AA8D39784EFE90A2B674AC6B6487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22">
    <w:name w:val="D2E4BA6FEA8345C0933D0D2B057BA92B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47E427CB21D463B8D9589732079F01F3">
    <w:name w:val="747E427CB21D463B8D9589732079F01F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22">
    <w:name w:val="CA6DE1125E8049608069F8ED2EB3BDF5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22">
    <w:name w:val="C4E72F6F3ED04476BE05579C395DE0AC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22">
    <w:name w:val="E1670732A57F4710B02EAED0D5535D4422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22">
    <w:name w:val="59D6E593A8914AF39C19DF53D66BF448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22">
    <w:name w:val="059C6ACE51104FA4BAA0969F6EBA025A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22">
    <w:name w:val="F19C38CCCE36490C8CF3B007DD261837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22">
    <w:name w:val="6B6945B62A65425AA313AEF9CAF884642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8975F47C1414C1BADB6924C653C15AF3">
    <w:name w:val="88975F47C1414C1BADB6924C653C15AF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ADF63AE3D25492B9E2D9AE04916E88D3">
    <w:name w:val="2ADF63AE3D25492B9E2D9AE04916E88D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5148519B00443D9F97643DDEAB9DE9">
    <w:name w:val="905148519B00443D9F97643DDEAB9DE9"/>
    <w:rsid w:val="0088451C"/>
    <w:pPr>
      <w:spacing w:after="160" w:line="259" w:lineRule="auto"/>
    </w:pPr>
  </w:style>
  <w:style w:type="paragraph" w:customStyle="1" w:styleId="8E56BF5752F4481CB6B5C722990244D6">
    <w:name w:val="8E56BF5752F4481CB6B5C722990244D6"/>
    <w:rsid w:val="0088451C"/>
    <w:pPr>
      <w:spacing w:after="160" w:line="259" w:lineRule="auto"/>
    </w:pPr>
  </w:style>
  <w:style w:type="paragraph" w:customStyle="1" w:styleId="90A7CE17ABBD4D639D782F16E169B3C6">
    <w:name w:val="90A7CE17ABBD4D639D782F16E169B3C6"/>
    <w:rsid w:val="0088451C"/>
    <w:pPr>
      <w:spacing w:after="160" w:line="259" w:lineRule="auto"/>
    </w:pPr>
  </w:style>
  <w:style w:type="paragraph" w:customStyle="1" w:styleId="6EC74CC7159344E0902F3DBEEEBF3FE3">
    <w:name w:val="6EC74CC7159344E0902F3DBEEEBF3FE3"/>
    <w:rsid w:val="0088451C"/>
    <w:pPr>
      <w:spacing w:after="160" w:line="259" w:lineRule="auto"/>
    </w:pPr>
  </w:style>
  <w:style w:type="paragraph" w:customStyle="1" w:styleId="FC4E376FBF0E45F2B5583454BE88EFC767">
    <w:name w:val="FC4E376FBF0E45F2B5583454BE88EFC767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68">
    <w:name w:val="014C9D66C42C414BBE708782C1277E0D68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3F792D8DD064014804BCEB53FEA420B67">
    <w:name w:val="43F792D8DD064014804BCEB53FEA420B67"/>
    <w:rsid w:val="0088451C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6F008E9630714EF187293D6F8F0959A412">
    <w:name w:val="6F008E9630714EF187293D6F8F0959A412"/>
    <w:rsid w:val="0088451C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66">
    <w:name w:val="854521F0C081437C9706AD529C58A9856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66">
    <w:name w:val="4C0DAF9C053040099ADB729B0DC987516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64">
    <w:name w:val="BC099ED8C8CF4A3C993FFE68B9BC31616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21">
    <w:name w:val="84B33DD157D14C44A80FDD4FFC3FB9E32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64">
    <w:name w:val="C6C09CD1115A4FE58EA432DD80FC7F936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49">
    <w:name w:val="0D5AA7F7F9424C558B3C2DAB253A586A49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60">
    <w:name w:val="E801B0AD94AB45C5876D47EB529785CD6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48">
    <w:name w:val="022EDE3300784BF190719E8B1228C63A48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60">
    <w:name w:val="1A5D42A275884203BD5FC754405527666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60">
    <w:name w:val="10E8C3508210477483955EF52B56176360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47">
    <w:name w:val="079DF2C3680F4107B9DB6F9CE6FD999F47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58">
    <w:name w:val="D601992707F144B68EFC49BD1A14155158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46">
    <w:name w:val="D0B20A4567154534AB897B1092036D0B4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57">
    <w:name w:val="54A395AA182546FA8EEDC3E104414B6657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53">
    <w:name w:val="9E3C9FF5D9F44B46BF270132AA4C4A025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53">
    <w:name w:val="84A0EBB45F804ACB83C76EBB09D4D7D35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53">
    <w:name w:val="C476E339123445EA9A2FC3E6E04A37435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53">
    <w:name w:val="D6569010661A44B284FBA4506F0D96805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53">
    <w:name w:val="BC1E1B4EFE26437197E1A82A39CC699B5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53">
    <w:name w:val="D4889BF01EE24343AF62090FB880D4145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53">
    <w:name w:val="D3AA9AB7BBC041B78F81DCA01757D84E5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12">
    <w:name w:val="75D25494A9AD46F79510D5829F82FA3C1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12">
    <w:name w:val="3D0B8413524948C3B2DBA1CE0CEA49D712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53">
    <w:name w:val="3499881A853B430E85FB3707A2AFD3175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36">
    <w:name w:val="16F89F634B364F0BB09E40C103BFA06A3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35">
    <w:name w:val="ADDB6B72204646F49D424C4C78859C953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36">
    <w:name w:val="6EACA55EAD83471F8111CAC54EAEA51D3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34">
    <w:name w:val="B3B808E05CC546E7A19AA7C0862995443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EE68637AFB94B229B16F7CE847C8B6F5">
    <w:name w:val="3EE68637AFB94B229B16F7CE847C8B6F5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04BFA7AC190B44F48B9E6E6D39D4215E6">
    <w:name w:val="04BFA7AC190B44F48B9E6E6D39D4215E6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506EA5E119DC48BAA3EB4AA91118B9F46">
    <w:name w:val="506EA5E119DC48BAA3EB4AA91118B9F46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0473AB3585864FEE9E88DAB5480F875E6">
    <w:name w:val="0473AB3585864FEE9E88DAB5480F875E6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2122226986BF4BA98931DBA4F49019486">
    <w:name w:val="2122226986BF4BA98931DBA4F49019486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AA7C77DF354D467D8548B85FFDEE23E26">
    <w:name w:val="AA7C77DF354D467D8548B85FFDEE23E2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92D333BF848491BB8D84BD3C69374226">
    <w:name w:val="892D333BF848491BB8D84BD3C69374226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CAC120E1798743D7A26B3F73D024EE716">
    <w:name w:val="CAC120E1798743D7A26B3F73D024EE71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9154E870F84022983431ECA9AF207F6">
    <w:name w:val="909154E870F84022983431ECA9AF207F6"/>
    <w:rsid w:val="0088451C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01D1FF82D614D53865C934D68ECD57B6">
    <w:name w:val="F01D1FF82D614D53865C934D68ECD57B6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81D04D5EB6574CB7843C0D11F64752756">
    <w:name w:val="81D04D5EB6574CB7843C0D11F64752756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DF6A0F6370647BA858E5843666B398527">
    <w:name w:val="7DF6A0F6370647BA858E5843666B398527"/>
    <w:rsid w:val="0088451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27">
    <w:name w:val="D54B031AC3544CCE8CD7B693798EAAA527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26">
    <w:name w:val="3685E9AF53A24ACAA8B037F299CF89962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26">
    <w:name w:val="F89A466EDBB940D3810884428114E8992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26">
    <w:name w:val="118B2CCD90234CF6B8B09BF8D1F206F52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23">
    <w:name w:val="443192A0205241498F8D59BCCEDF9139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26">
    <w:name w:val="B32583E3F48D4AD892C442B874D97F2F26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25">
    <w:name w:val="07D15450E50442A3AC9E844B90AF0D652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25">
    <w:name w:val="305476CE191048DCB64B4D39EBF6ED6F2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25">
    <w:name w:val="6D0BA870FB664BDA8321E40B8762F09E2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25">
    <w:name w:val="421938CEBABB4D5997B2D1B008FB41842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25">
    <w:name w:val="34D65ABD22CF4D6DB6E836275191F8972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25">
    <w:name w:val="D9BA242745D447DB97B130543F4AFC5625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BFB21BC513547C28576B9A8AA2926E525">
    <w:name w:val="DBFB21BC513547C28576B9A8AA2926E525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25">
    <w:name w:val="B9A43BEDB887471E8D676E2568C1819225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24">
    <w:name w:val="01895CD11221461D9CC92D22BC96493E2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23">
    <w:name w:val="D9073E68DD6644F78E9A13EDAAAE49F8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24">
    <w:name w:val="7603146070F2484692173FB2E3AEAD5B24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24">
    <w:name w:val="17E2BCD8C5FA4810995B0CDAFFE9D3B524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24">
    <w:name w:val="4195F7D598FC4322B5CE1F0601A8D6DD24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24">
    <w:name w:val="13209EC1D20B4F4F8B796CF38D63BDB424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24">
    <w:name w:val="C718F7465DCB4DFF8F4955343058594B24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24">
    <w:name w:val="C82416F7A60C4FCBA1E42A8D1D7DA1B524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24">
    <w:name w:val="615C8E2D63844250A61602619038822024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24">
    <w:name w:val="200B053DA6DE4A9CA0737752A69AAB5E24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23">
    <w:name w:val="FAEC1B0C09C54CA9868F9041B8B3D736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23">
    <w:name w:val="3FA558B0998E4F968816DD40397593FF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23">
    <w:name w:val="72D9AA8D39784EFE90A2B674AC6B6487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23">
    <w:name w:val="D2E4BA6FEA8345C0933D0D2B057BA92B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47E427CB21D463B8D9589732079F01F4">
    <w:name w:val="747E427CB21D463B8D9589732079F01F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23">
    <w:name w:val="CA6DE1125E8049608069F8ED2EB3BDF5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23">
    <w:name w:val="C4E72F6F3ED04476BE05579C395DE0AC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23">
    <w:name w:val="E1670732A57F4710B02EAED0D5535D4423"/>
    <w:rsid w:val="008845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23">
    <w:name w:val="59D6E593A8914AF39C19DF53D66BF448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23">
    <w:name w:val="059C6ACE51104FA4BAA0969F6EBA025A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23">
    <w:name w:val="F19C38CCCE36490C8CF3B007DD261837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23">
    <w:name w:val="6B6945B62A65425AA313AEF9CAF8846423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8975F47C1414C1BADB6924C653C15AF4">
    <w:name w:val="88975F47C1414C1BADB6924C653C15AF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ADF63AE3D25492B9E2D9AE04916E88D4">
    <w:name w:val="2ADF63AE3D25492B9E2D9AE04916E88D4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A7CE17ABBD4D639D782F16E169B3C61">
    <w:name w:val="90A7CE17ABBD4D639D782F16E169B3C6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C74CC7159344E0902F3DBEEEBF3FE31">
    <w:name w:val="6EC74CC7159344E0902F3DBEEEBF3FE31"/>
    <w:rsid w:val="0088451C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D4630FAE8D42B8BB330AD03C10A164">
    <w:name w:val="FCD4630FAE8D42B8BB330AD03C10A164"/>
    <w:rsid w:val="006E7D16"/>
    <w:pPr>
      <w:spacing w:after="160" w:line="259" w:lineRule="auto"/>
    </w:pPr>
  </w:style>
  <w:style w:type="paragraph" w:customStyle="1" w:styleId="8C236612400D45BAACA60FBDA16520C3">
    <w:name w:val="8C236612400D45BAACA60FBDA16520C3"/>
    <w:rsid w:val="006E7D16"/>
    <w:pPr>
      <w:spacing w:after="160" w:line="259" w:lineRule="auto"/>
    </w:pPr>
  </w:style>
  <w:style w:type="paragraph" w:customStyle="1" w:styleId="865A166E1D1F489595A1BA1C39D77922">
    <w:name w:val="865A166E1D1F489595A1BA1C39D77922"/>
    <w:rsid w:val="000951D7"/>
    <w:pPr>
      <w:spacing w:after="160" w:line="259" w:lineRule="auto"/>
    </w:pPr>
  </w:style>
  <w:style w:type="paragraph" w:customStyle="1" w:styleId="96FA05A1751548F0B79CB6C8BF185993">
    <w:name w:val="96FA05A1751548F0B79CB6C8BF185993"/>
    <w:rsid w:val="000951D7"/>
    <w:pPr>
      <w:spacing w:after="160" w:line="259" w:lineRule="auto"/>
    </w:pPr>
  </w:style>
  <w:style w:type="paragraph" w:customStyle="1" w:styleId="DE1734400A4943A38FC025F2A075D3D1">
    <w:name w:val="DE1734400A4943A38FC025F2A075D3D1"/>
    <w:rsid w:val="000951D7"/>
    <w:pPr>
      <w:spacing w:after="160" w:line="259" w:lineRule="auto"/>
    </w:pPr>
  </w:style>
  <w:style w:type="paragraph" w:customStyle="1" w:styleId="967ACB27BE3D41BF8D3869F22D69BAD6">
    <w:name w:val="967ACB27BE3D41BF8D3869F22D69BAD6"/>
    <w:rsid w:val="007973E0"/>
    <w:pPr>
      <w:spacing w:after="160" w:line="259" w:lineRule="auto"/>
    </w:pPr>
  </w:style>
  <w:style w:type="paragraph" w:customStyle="1" w:styleId="372C8AA78F1942259D42D34C5DD96C9A">
    <w:name w:val="372C8AA78F1942259D42D34C5DD96C9A"/>
    <w:rsid w:val="007973E0"/>
    <w:pPr>
      <w:spacing w:after="160" w:line="259" w:lineRule="auto"/>
    </w:pPr>
  </w:style>
  <w:style w:type="paragraph" w:customStyle="1" w:styleId="54CB512DEA5B4D18836194BC622CB166">
    <w:name w:val="54CB512DEA5B4D18836194BC622CB166"/>
    <w:rsid w:val="007973E0"/>
    <w:pPr>
      <w:spacing w:after="160" w:line="259" w:lineRule="auto"/>
    </w:pPr>
  </w:style>
  <w:style w:type="paragraph" w:customStyle="1" w:styleId="A2ACCF3D97084C3EBB3CD1B8F020202A">
    <w:name w:val="A2ACCF3D97084C3EBB3CD1B8F020202A"/>
    <w:rsid w:val="007973E0"/>
    <w:pPr>
      <w:spacing w:after="160" w:line="259" w:lineRule="auto"/>
    </w:pPr>
  </w:style>
  <w:style w:type="paragraph" w:customStyle="1" w:styleId="7D5B5C7636214936A197422B679728FF">
    <w:name w:val="7D5B5C7636214936A197422B679728FF"/>
    <w:rsid w:val="007973E0"/>
    <w:pPr>
      <w:spacing w:after="160" w:line="259" w:lineRule="auto"/>
    </w:pPr>
  </w:style>
  <w:style w:type="paragraph" w:customStyle="1" w:styleId="0D833A92225442ACB3987B1FAA9AD3D4">
    <w:name w:val="0D833A92225442ACB3987B1FAA9AD3D4"/>
    <w:rsid w:val="007973E0"/>
    <w:pPr>
      <w:spacing w:after="160" w:line="259" w:lineRule="auto"/>
    </w:pPr>
  </w:style>
  <w:style w:type="paragraph" w:customStyle="1" w:styleId="9AC4B24AB2DD4D05B09A3F236A343425">
    <w:name w:val="9AC4B24AB2DD4D05B09A3F236A343425"/>
    <w:rsid w:val="007973E0"/>
    <w:pPr>
      <w:spacing w:after="160" w:line="259" w:lineRule="auto"/>
    </w:pPr>
  </w:style>
  <w:style w:type="paragraph" w:customStyle="1" w:styleId="4DCF5D68266B4791A265C581028D7237">
    <w:name w:val="4DCF5D68266B4791A265C581028D7237"/>
    <w:rsid w:val="007973E0"/>
    <w:pPr>
      <w:spacing w:after="160" w:line="259" w:lineRule="auto"/>
    </w:pPr>
  </w:style>
  <w:style w:type="paragraph" w:customStyle="1" w:styleId="0C4E6BFFF4344A1FAB93B6D3272D5390">
    <w:name w:val="0C4E6BFFF4344A1FAB93B6D3272D5390"/>
    <w:rsid w:val="007973E0"/>
    <w:pPr>
      <w:spacing w:after="160" w:line="259" w:lineRule="auto"/>
    </w:pPr>
  </w:style>
  <w:style w:type="paragraph" w:customStyle="1" w:styleId="FC4E376FBF0E45F2B5583454BE88EFC768">
    <w:name w:val="FC4E376FBF0E45F2B5583454BE88EFC768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69">
    <w:name w:val="014C9D66C42C414BBE708782C1277E0D69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F008E9630714EF187293D6F8F0959A413">
    <w:name w:val="6F008E9630714EF187293D6F8F0959A413"/>
    <w:rsid w:val="006B531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67">
    <w:name w:val="854521F0C081437C9706AD529C58A98567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67">
    <w:name w:val="4C0DAF9C053040099ADB729B0DC9875167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65">
    <w:name w:val="BC099ED8C8CF4A3C993FFE68B9BC316165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22">
    <w:name w:val="84B33DD157D14C44A80FDD4FFC3FB9E322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65">
    <w:name w:val="C6C09CD1115A4FE58EA432DD80FC7F9365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50">
    <w:name w:val="0D5AA7F7F9424C558B3C2DAB253A586A50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61">
    <w:name w:val="E801B0AD94AB45C5876D47EB529785CD61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49">
    <w:name w:val="022EDE3300784BF190719E8B1228C63A49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61">
    <w:name w:val="1A5D42A275884203BD5FC7544055276661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61">
    <w:name w:val="10E8C3508210477483955EF52B56176361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48">
    <w:name w:val="079DF2C3680F4107B9DB6F9CE6FD999F48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59">
    <w:name w:val="D601992707F144B68EFC49BD1A14155159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47">
    <w:name w:val="D0B20A4567154534AB897B1092036D0B47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58">
    <w:name w:val="54A395AA182546FA8EEDC3E104414B6658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54">
    <w:name w:val="9E3C9FF5D9F44B46BF270132AA4C4A025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54">
    <w:name w:val="84A0EBB45F804ACB83C76EBB09D4D7D35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54">
    <w:name w:val="C476E339123445EA9A2FC3E6E04A37435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54">
    <w:name w:val="D6569010661A44B284FBA4506F0D96805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54">
    <w:name w:val="BC1E1B4EFE26437197E1A82A39CC699B5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54">
    <w:name w:val="D4889BF01EE24343AF62090FB880D4145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54">
    <w:name w:val="D3AA9AB7BBC041B78F81DCA01757D84E5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13">
    <w:name w:val="75D25494A9AD46F79510D5829F82FA3C13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13">
    <w:name w:val="3D0B8413524948C3B2DBA1CE0CEA49D713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54">
    <w:name w:val="3499881A853B430E85FB3707A2AFD3175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37">
    <w:name w:val="16F89F634B364F0BB09E40C103BFA06A37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36">
    <w:name w:val="ADDB6B72204646F49D424C4C78859C9536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37">
    <w:name w:val="6EACA55EAD83471F8111CAC54EAEA51D37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35">
    <w:name w:val="B3B808E05CC546E7A19AA7C08629954435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EE68637AFB94B229B16F7CE847C8B6F6">
    <w:name w:val="3EE68637AFB94B229B16F7CE847C8B6F6"/>
    <w:rsid w:val="006B531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67ACB27BE3D41BF8D3869F22D69BAD61">
    <w:name w:val="967ACB27BE3D41BF8D3869F22D69BAD61"/>
    <w:rsid w:val="006B531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54CB512DEA5B4D18836194BC622CB1661">
    <w:name w:val="54CB512DEA5B4D18836194BC622CB1661"/>
    <w:rsid w:val="006B531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A2ACCF3D97084C3EBB3CD1B8F020202A1">
    <w:name w:val="A2ACCF3D97084C3EBB3CD1B8F020202A1"/>
    <w:rsid w:val="006B531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7D5B5C7636214936A197422B679728FF1">
    <w:name w:val="7D5B5C7636214936A197422B679728FF1"/>
    <w:rsid w:val="006B531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0D833A92225442ACB3987B1FAA9AD3D41">
    <w:name w:val="0D833A92225442ACB3987B1FAA9AD3D41"/>
    <w:rsid w:val="006B531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9AC4B24AB2DD4D05B09A3F236A3434251">
    <w:name w:val="9AC4B24AB2DD4D05B09A3F236A3434251"/>
    <w:rsid w:val="006B531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372C8AA78F1942259D42D34C5DD96C9A1">
    <w:name w:val="372C8AA78F1942259D42D34C5DD96C9A1"/>
    <w:rsid w:val="006B5311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04BFA7AC190B44F48B9E6E6D39D4215E7">
    <w:name w:val="04BFA7AC190B44F48B9E6E6D39D4215E7"/>
    <w:rsid w:val="006B5311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506EA5E119DC48BAA3EB4AA91118B9F47">
    <w:name w:val="506EA5E119DC48BAA3EB4AA91118B9F47"/>
    <w:rsid w:val="006B5311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0473AB3585864FEE9E88DAB5480F875E7">
    <w:name w:val="0473AB3585864FEE9E88DAB5480F875E7"/>
    <w:rsid w:val="006B5311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2122226986BF4BA98931DBA4F49019487">
    <w:name w:val="2122226986BF4BA98931DBA4F49019487"/>
    <w:rsid w:val="006B5311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AA7C77DF354D467D8548B85FFDEE23E27">
    <w:name w:val="AA7C77DF354D467D8548B85FFDEE23E27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92D333BF848491BB8D84BD3C69374227">
    <w:name w:val="892D333BF848491BB8D84BD3C69374227"/>
    <w:rsid w:val="006B5311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CAC120E1798743D7A26B3F73D024EE717">
    <w:name w:val="CAC120E1798743D7A26B3F73D024EE717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9154E870F84022983431ECA9AF207F7">
    <w:name w:val="909154E870F84022983431ECA9AF207F7"/>
    <w:rsid w:val="006B5311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01D1FF82D614D53865C934D68ECD57B7">
    <w:name w:val="F01D1FF82D614D53865C934D68ECD57B7"/>
    <w:rsid w:val="006B531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81D04D5EB6574CB7843C0D11F64752757">
    <w:name w:val="81D04D5EB6574CB7843C0D11F64752757"/>
    <w:rsid w:val="006B531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DF6A0F6370647BA858E5843666B398528">
    <w:name w:val="7DF6A0F6370647BA858E5843666B398528"/>
    <w:rsid w:val="006B531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28">
    <w:name w:val="D54B031AC3544CCE8CD7B693798EAAA528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27">
    <w:name w:val="3685E9AF53A24ACAA8B037F299CF899627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27">
    <w:name w:val="F89A466EDBB940D3810884428114E89927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27">
    <w:name w:val="118B2CCD90234CF6B8B09BF8D1F206F527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24">
    <w:name w:val="443192A0205241498F8D59BCCEDF91392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27">
    <w:name w:val="B32583E3F48D4AD892C442B874D97F2F27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26">
    <w:name w:val="07D15450E50442A3AC9E844B90AF0D6526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26">
    <w:name w:val="305476CE191048DCB64B4D39EBF6ED6F26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26">
    <w:name w:val="6D0BA870FB664BDA8321E40B8762F09E26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26">
    <w:name w:val="421938CEBABB4D5997B2D1B008FB418426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26">
    <w:name w:val="34D65ABD22CF4D6DB6E836275191F89726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26">
    <w:name w:val="D9BA242745D447DB97B130543F4AFC5626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DCF5D68266B4791A265C581028D72371">
    <w:name w:val="4DCF5D68266B4791A265C581028D72371"/>
    <w:rsid w:val="006B5311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4E6BFFF4344A1FAB93B6D3272D53901">
    <w:name w:val="0C4E6BFFF4344A1FAB93B6D3272D53901"/>
    <w:rsid w:val="006B5311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BFB21BC513547C28576B9A8AA2926E526">
    <w:name w:val="DBFB21BC513547C28576B9A8AA2926E526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26">
    <w:name w:val="B9A43BEDB887471E8D676E2568C1819226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25">
    <w:name w:val="01895CD11221461D9CC92D22BC96493E25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24">
    <w:name w:val="D9073E68DD6644F78E9A13EDAAAE49F82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25">
    <w:name w:val="7603146070F2484692173FB2E3AEAD5B25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25">
    <w:name w:val="17E2BCD8C5FA4810995B0CDAFFE9D3B525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25">
    <w:name w:val="4195F7D598FC4322B5CE1F0601A8D6DD25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25">
    <w:name w:val="13209EC1D20B4F4F8B796CF38D63BDB425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25">
    <w:name w:val="C718F7465DCB4DFF8F4955343058594B25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25">
    <w:name w:val="C82416F7A60C4FCBA1E42A8D1D7DA1B525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25">
    <w:name w:val="615C8E2D63844250A61602619038822025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25">
    <w:name w:val="200B053DA6DE4A9CA0737752A69AAB5E25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24">
    <w:name w:val="FAEC1B0C09C54CA9868F9041B8B3D7362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24">
    <w:name w:val="3FA558B0998E4F968816DD40397593FF2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24">
    <w:name w:val="72D9AA8D39784EFE90A2B674AC6B64872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24">
    <w:name w:val="D2E4BA6FEA8345C0933D0D2B057BA92B2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47E427CB21D463B8D9589732079F01F5">
    <w:name w:val="747E427CB21D463B8D9589732079F01F5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24">
    <w:name w:val="CA6DE1125E8049608069F8ED2EB3BDF524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24">
    <w:name w:val="C4E72F6F3ED04476BE05579C395DE0AC24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24">
    <w:name w:val="E1670732A57F4710B02EAED0D5535D4424"/>
    <w:rsid w:val="006B531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24">
    <w:name w:val="59D6E593A8914AF39C19DF53D66BF4482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24">
    <w:name w:val="059C6ACE51104FA4BAA0969F6EBA025A2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24">
    <w:name w:val="F19C38CCCE36490C8CF3B007DD2618372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24">
    <w:name w:val="6B6945B62A65425AA313AEF9CAF8846424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8975F47C1414C1BADB6924C653C15AF5">
    <w:name w:val="88975F47C1414C1BADB6924C653C15AF5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ADF63AE3D25492B9E2D9AE04916E88D5">
    <w:name w:val="2ADF63AE3D25492B9E2D9AE04916E88D5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A7CE17ABBD4D639D782F16E169B3C62">
    <w:name w:val="90A7CE17ABBD4D639D782F16E169B3C62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C74CC7159344E0902F3DBEEEBF3FE32">
    <w:name w:val="6EC74CC7159344E0902F3DBEEEBF3FE32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D4630FAE8D42B8BB330AD03C10A1641">
    <w:name w:val="FCD4630FAE8D42B8BB330AD03C10A1641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C236612400D45BAACA60FBDA16520C31">
    <w:name w:val="8C236612400D45BAACA60FBDA16520C31"/>
    <w:rsid w:val="006B5311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2F344DF74AE4B8B86F60D89CFC20EE9">
    <w:name w:val="B2F344DF74AE4B8B86F60D89CFC20EE9"/>
    <w:rsid w:val="004519F3"/>
    <w:pPr>
      <w:spacing w:after="160" w:line="259" w:lineRule="auto"/>
    </w:pPr>
  </w:style>
  <w:style w:type="paragraph" w:customStyle="1" w:styleId="FC4E376FBF0E45F2B5583454BE88EFC769">
    <w:name w:val="FC4E376FBF0E45F2B5583454BE88EFC769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70">
    <w:name w:val="014C9D66C42C414BBE708782C1277E0D70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F008E9630714EF187293D6F8F0959A414">
    <w:name w:val="6F008E9630714EF187293D6F8F0959A414"/>
    <w:rsid w:val="004519F3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68">
    <w:name w:val="854521F0C081437C9706AD529C58A98568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68">
    <w:name w:val="4C0DAF9C053040099ADB729B0DC9875168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66">
    <w:name w:val="BC099ED8C8CF4A3C993FFE68B9BC316166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23">
    <w:name w:val="84B33DD157D14C44A80FDD4FFC3FB9E323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66">
    <w:name w:val="C6C09CD1115A4FE58EA432DD80FC7F9366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51">
    <w:name w:val="0D5AA7F7F9424C558B3C2DAB253A586A51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62">
    <w:name w:val="E801B0AD94AB45C5876D47EB529785CD62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50">
    <w:name w:val="022EDE3300784BF190719E8B1228C63A50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62">
    <w:name w:val="1A5D42A275884203BD5FC7544055276662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62">
    <w:name w:val="10E8C3508210477483955EF52B56176362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49">
    <w:name w:val="079DF2C3680F4107B9DB6F9CE6FD999F49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60">
    <w:name w:val="D601992707F144B68EFC49BD1A14155160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48">
    <w:name w:val="D0B20A4567154534AB897B1092036D0B48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59">
    <w:name w:val="54A395AA182546FA8EEDC3E104414B6659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55">
    <w:name w:val="9E3C9FF5D9F44B46BF270132AA4C4A025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55">
    <w:name w:val="84A0EBB45F804ACB83C76EBB09D4D7D35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55">
    <w:name w:val="C476E339123445EA9A2FC3E6E04A37435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55">
    <w:name w:val="D6569010661A44B284FBA4506F0D96805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55">
    <w:name w:val="BC1E1B4EFE26437197E1A82A39CC699B5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55">
    <w:name w:val="D4889BF01EE24343AF62090FB880D4145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55">
    <w:name w:val="D3AA9AB7BBC041B78F81DCA01757D84E5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14">
    <w:name w:val="75D25494A9AD46F79510D5829F82FA3C14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14">
    <w:name w:val="3D0B8413524948C3B2DBA1CE0CEA49D714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55">
    <w:name w:val="3499881A853B430E85FB3707A2AFD3175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38">
    <w:name w:val="16F89F634B364F0BB09E40C103BFA06A38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37">
    <w:name w:val="ADDB6B72204646F49D424C4C78859C9537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38">
    <w:name w:val="6EACA55EAD83471F8111CAC54EAEA51D38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36">
    <w:name w:val="B3B808E05CC546E7A19AA7C08629954436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EE68637AFB94B229B16F7CE847C8B6F7">
    <w:name w:val="3EE68637AFB94B229B16F7CE847C8B6F7"/>
    <w:rsid w:val="004519F3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67ACB27BE3D41BF8D3869F22D69BAD62">
    <w:name w:val="967ACB27BE3D41BF8D3869F22D69BAD62"/>
    <w:rsid w:val="004519F3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54CB512DEA5B4D18836194BC622CB1662">
    <w:name w:val="54CB512DEA5B4D18836194BC622CB1662"/>
    <w:rsid w:val="004519F3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A2ACCF3D97084C3EBB3CD1B8F020202A2">
    <w:name w:val="A2ACCF3D97084C3EBB3CD1B8F020202A2"/>
    <w:rsid w:val="004519F3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7D5B5C7636214936A197422B679728FF2">
    <w:name w:val="7D5B5C7636214936A197422B679728FF2"/>
    <w:rsid w:val="004519F3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0D833A92225442ACB3987B1FAA9AD3D42">
    <w:name w:val="0D833A92225442ACB3987B1FAA9AD3D42"/>
    <w:rsid w:val="004519F3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9AC4B24AB2DD4D05B09A3F236A3434252">
    <w:name w:val="9AC4B24AB2DD4D05B09A3F236A3434252"/>
    <w:rsid w:val="004519F3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372C8AA78F1942259D42D34C5DD96C9A2">
    <w:name w:val="372C8AA78F1942259D42D34C5DD96C9A2"/>
    <w:rsid w:val="004519F3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04BFA7AC190B44F48B9E6E6D39D4215E8">
    <w:name w:val="04BFA7AC190B44F48B9E6E6D39D4215E8"/>
    <w:rsid w:val="004519F3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506EA5E119DC48BAA3EB4AA91118B9F48">
    <w:name w:val="506EA5E119DC48BAA3EB4AA91118B9F48"/>
    <w:rsid w:val="004519F3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0473AB3585864FEE9E88DAB5480F875E8">
    <w:name w:val="0473AB3585864FEE9E88DAB5480F875E8"/>
    <w:rsid w:val="004519F3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2122226986BF4BA98931DBA4F49019488">
    <w:name w:val="2122226986BF4BA98931DBA4F49019488"/>
    <w:rsid w:val="004519F3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AA7C77DF354D467D8548B85FFDEE23E28">
    <w:name w:val="AA7C77DF354D467D8548B85FFDEE23E28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92D333BF848491BB8D84BD3C69374228">
    <w:name w:val="892D333BF848491BB8D84BD3C69374228"/>
    <w:rsid w:val="004519F3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CAC120E1798743D7A26B3F73D024EE718">
    <w:name w:val="CAC120E1798743D7A26B3F73D024EE718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9154E870F84022983431ECA9AF207F8">
    <w:name w:val="909154E870F84022983431ECA9AF207F8"/>
    <w:rsid w:val="004519F3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01D1FF82D614D53865C934D68ECD57B8">
    <w:name w:val="F01D1FF82D614D53865C934D68ECD57B8"/>
    <w:rsid w:val="004519F3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81D04D5EB6574CB7843C0D11F64752758">
    <w:name w:val="81D04D5EB6574CB7843C0D11F64752758"/>
    <w:rsid w:val="004519F3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DF6A0F6370647BA858E5843666B398529">
    <w:name w:val="7DF6A0F6370647BA858E5843666B398529"/>
    <w:rsid w:val="004519F3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29">
    <w:name w:val="D54B031AC3544CCE8CD7B693798EAAA529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28">
    <w:name w:val="3685E9AF53A24ACAA8B037F299CF899628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28">
    <w:name w:val="F89A466EDBB940D3810884428114E89928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28">
    <w:name w:val="118B2CCD90234CF6B8B09BF8D1F206F528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25">
    <w:name w:val="443192A0205241498F8D59BCCEDF91392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28">
    <w:name w:val="B32583E3F48D4AD892C442B874D97F2F28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27">
    <w:name w:val="07D15450E50442A3AC9E844B90AF0D6527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27">
    <w:name w:val="305476CE191048DCB64B4D39EBF6ED6F27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27">
    <w:name w:val="6D0BA870FB664BDA8321E40B8762F09E27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27">
    <w:name w:val="421938CEBABB4D5997B2D1B008FB418427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27">
    <w:name w:val="34D65ABD22CF4D6DB6E836275191F89727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27">
    <w:name w:val="D9BA242745D447DB97B130543F4AFC5627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DCF5D68266B4791A265C581028D72372">
    <w:name w:val="4DCF5D68266B4791A265C581028D72372"/>
    <w:rsid w:val="004519F3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4E6BFFF4344A1FAB93B6D3272D53902">
    <w:name w:val="0C4E6BFFF4344A1FAB93B6D3272D53902"/>
    <w:rsid w:val="004519F3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BFB21BC513547C28576B9A8AA2926E527">
    <w:name w:val="DBFB21BC513547C28576B9A8AA2926E527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27">
    <w:name w:val="B9A43BEDB887471E8D676E2568C1819227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F344DF74AE4B8B86F60D89CFC20EE91">
    <w:name w:val="B2F344DF74AE4B8B86F60D89CFC20EE91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26">
    <w:name w:val="01895CD11221461D9CC92D22BC96493E26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25">
    <w:name w:val="D9073E68DD6644F78E9A13EDAAAE49F82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26">
    <w:name w:val="7603146070F2484692173FB2E3AEAD5B26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26">
    <w:name w:val="17E2BCD8C5FA4810995B0CDAFFE9D3B526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26">
    <w:name w:val="4195F7D598FC4322B5CE1F0601A8D6DD26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26">
    <w:name w:val="13209EC1D20B4F4F8B796CF38D63BDB426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26">
    <w:name w:val="C718F7465DCB4DFF8F4955343058594B26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26">
    <w:name w:val="C82416F7A60C4FCBA1E42A8D1D7DA1B526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26">
    <w:name w:val="615C8E2D63844250A61602619038822026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26">
    <w:name w:val="200B053DA6DE4A9CA0737752A69AAB5E26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25">
    <w:name w:val="FAEC1B0C09C54CA9868F9041B8B3D7362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25">
    <w:name w:val="3FA558B0998E4F968816DD40397593FF2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25">
    <w:name w:val="72D9AA8D39784EFE90A2B674AC6B64872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25">
    <w:name w:val="D2E4BA6FEA8345C0933D0D2B057BA92B2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47E427CB21D463B8D9589732079F01F6">
    <w:name w:val="747E427CB21D463B8D9589732079F01F6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25">
    <w:name w:val="CA6DE1125E8049608069F8ED2EB3BDF525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25">
    <w:name w:val="C4E72F6F3ED04476BE05579C395DE0AC25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25">
    <w:name w:val="E1670732A57F4710B02EAED0D5535D4425"/>
    <w:rsid w:val="004519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25">
    <w:name w:val="59D6E593A8914AF39C19DF53D66BF4482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25">
    <w:name w:val="059C6ACE51104FA4BAA0969F6EBA025A2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25">
    <w:name w:val="F19C38CCCE36490C8CF3B007DD2618372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25">
    <w:name w:val="6B6945B62A65425AA313AEF9CAF8846425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8975F47C1414C1BADB6924C653C15AF6">
    <w:name w:val="88975F47C1414C1BADB6924C653C15AF6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ADF63AE3D25492B9E2D9AE04916E88D6">
    <w:name w:val="2ADF63AE3D25492B9E2D9AE04916E88D6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A7CE17ABBD4D639D782F16E169B3C63">
    <w:name w:val="90A7CE17ABBD4D639D782F16E169B3C63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C74CC7159344E0902F3DBEEEBF3FE33">
    <w:name w:val="6EC74CC7159344E0902F3DBEEEBF3FE33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D4630FAE8D42B8BB330AD03C10A1642">
    <w:name w:val="FCD4630FAE8D42B8BB330AD03C10A1642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C236612400D45BAACA60FBDA16520C32">
    <w:name w:val="8C236612400D45BAACA60FBDA16520C32"/>
    <w:rsid w:val="004519F3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70">
    <w:name w:val="FC4E376FBF0E45F2B5583454BE88EFC77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71">
    <w:name w:val="014C9D66C42C414BBE708782C1277E0D7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F008E9630714EF187293D6F8F0959A415">
    <w:name w:val="6F008E9630714EF187293D6F8F0959A415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69">
    <w:name w:val="854521F0C081437C9706AD529C58A9856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69">
    <w:name w:val="4C0DAF9C053040099ADB729B0DC987516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67">
    <w:name w:val="BC099ED8C8CF4A3C993FFE68B9BC31616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24">
    <w:name w:val="84B33DD157D14C44A80FDD4FFC3FB9E324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67">
    <w:name w:val="C6C09CD1115A4FE58EA432DD80FC7F936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52">
    <w:name w:val="0D5AA7F7F9424C558B3C2DAB253A586A52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63">
    <w:name w:val="E801B0AD94AB45C5876D47EB529785CD63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51">
    <w:name w:val="022EDE3300784BF190719E8B1228C63A5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63">
    <w:name w:val="1A5D42A275884203BD5FC7544055276663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63">
    <w:name w:val="10E8C3508210477483955EF52B56176363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50">
    <w:name w:val="079DF2C3680F4107B9DB6F9CE6FD999F5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61">
    <w:name w:val="D601992707F144B68EFC49BD1A1415516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49">
    <w:name w:val="D0B20A4567154534AB897B1092036D0B4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60">
    <w:name w:val="54A395AA182546FA8EEDC3E104414B666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56">
    <w:name w:val="9E3C9FF5D9F44B46BF270132AA4C4A025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56">
    <w:name w:val="84A0EBB45F804ACB83C76EBB09D4D7D35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56">
    <w:name w:val="C476E339123445EA9A2FC3E6E04A37435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56">
    <w:name w:val="D6569010661A44B284FBA4506F0D96805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56">
    <w:name w:val="BC1E1B4EFE26437197E1A82A39CC699B5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56">
    <w:name w:val="D4889BF01EE24343AF62090FB880D4145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56">
    <w:name w:val="D3AA9AB7BBC041B78F81DCA01757D84E5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15">
    <w:name w:val="75D25494A9AD46F79510D5829F82FA3C15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15">
    <w:name w:val="3D0B8413524948C3B2DBA1CE0CEA49D715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56">
    <w:name w:val="3499881A853B430E85FB3707A2AFD3175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39">
    <w:name w:val="16F89F634B364F0BB09E40C103BFA06A3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38">
    <w:name w:val="ADDB6B72204646F49D424C4C78859C953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39">
    <w:name w:val="6EACA55EAD83471F8111CAC54EAEA51D3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37">
    <w:name w:val="B3B808E05CC546E7A19AA7C0862995443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EE68637AFB94B229B16F7CE847C8B6F8">
    <w:name w:val="3EE68637AFB94B229B16F7CE847C8B6F8"/>
    <w:rsid w:val="00FC07C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67ACB27BE3D41BF8D3869F22D69BAD63">
    <w:name w:val="967ACB27BE3D41BF8D3869F22D69BAD63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54CB512DEA5B4D18836194BC622CB1663">
    <w:name w:val="54CB512DEA5B4D18836194BC622CB1663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A2ACCF3D97084C3EBB3CD1B8F020202A3">
    <w:name w:val="A2ACCF3D97084C3EBB3CD1B8F020202A3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7D5B5C7636214936A197422B679728FF3">
    <w:name w:val="7D5B5C7636214936A197422B679728FF3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0D833A92225442ACB3987B1FAA9AD3D43">
    <w:name w:val="0D833A92225442ACB3987B1FAA9AD3D43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9AC4B24AB2DD4D05B09A3F236A3434253">
    <w:name w:val="9AC4B24AB2DD4D05B09A3F236A3434253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372C8AA78F1942259D42D34C5DD96C9A3">
    <w:name w:val="372C8AA78F1942259D42D34C5DD96C9A3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04BFA7AC190B44F48B9E6E6D39D4215E9">
    <w:name w:val="04BFA7AC190B44F48B9E6E6D39D4215E9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506EA5E119DC48BAA3EB4AA91118B9F49">
    <w:name w:val="506EA5E119DC48BAA3EB4AA91118B9F49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0473AB3585864FEE9E88DAB5480F875E9">
    <w:name w:val="0473AB3585864FEE9E88DAB5480F875E9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2122226986BF4BA98931DBA4F49019489">
    <w:name w:val="2122226986BF4BA98931DBA4F49019489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AA7C77DF354D467D8548B85FFDEE23E29">
    <w:name w:val="AA7C77DF354D467D8548B85FFDEE23E2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92D333BF848491BB8D84BD3C69374229">
    <w:name w:val="892D333BF848491BB8D84BD3C69374229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CAC120E1798743D7A26B3F73D024EE719">
    <w:name w:val="CAC120E1798743D7A26B3F73D024EE71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9154E870F84022983431ECA9AF207F9">
    <w:name w:val="909154E870F84022983431ECA9AF207F9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01D1FF82D614D53865C934D68ECD57B9">
    <w:name w:val="F01D1FF82D614D53865C934D68ECD57B9"/>
    <w:rsid w:val="00FC07C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81D04D5EB6574CB7843C0D11F64752759">
    <w:name w:val="81D04D5EB6574CB7843C0D11F64752759"/>
    <w:rsid w:val="00FC07C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DF6A0F6370647BA858E5843666B398530">
    <w:name w:val="7DF6A0F6370647BA858E5843666B398530"/>
    <w:rsid w:val="00FC07C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30">
    <w:name w:val="D54B031AC3544CCE8CD7B693798EAAA53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29">
    <w:name w:val="3685E9AF53A24ACAA8B037F299CF89962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29">
    <w:name w:val="F89A466EDBB940D3810884428114E8992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29">
    <w:name w:val="118B2CCD90234CF6B8B09BF8D1F206F52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26">
    <w:name w:val="443192A0205241498F8D59BCCEDF91392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29">
    <w:name w:val="B32583E3F48D4AD892C442B874D97F2F2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28">
    <w:name w:val="07D15450E50442A3AC9E844B90AF0D65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28">
    <w:name w:val="305476CE191048DCB64B4D39EBF6ED6F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28">
    <w:name w:val="6D0BA870FB664BDA8321E40B8762F09E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28">
    <w:name w:val="421938CEBABB4D5997B2D1B008FB4184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28">
    <w:name w:val="34D65ABD22CF4D6DB6E836275191F897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28">
    <w:name w:val="D9BA242745D447DB97B130543F4AFC56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DCF5D68266B4791A265C581028D72373">
    <w:name w:val="4DCF5D68266B4791A265C581028D72373"/>
    <w:rsid w:val="00FC07CF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4E6BFFF4344A1FAB93B6D3272D53903">
    <w:name w:val="0C4E6BFFF4344A1FAB93B6D3272D53903"/>
    <w:rsid w:val="00FC07CF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BFB21BC513547C28576B9A8AA2926E528">
    <w:name w:val="DBFB21BC513547C28576B9A8AA2926E5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28">
    <w:name w:val="B9A43BEDB887471E8D676E2568C18192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F344DF74AE4B8B86F60D89CFC20EE92">
    <w:name w:val="B2F344DF74AE4B8B86F60D89CFC20EE92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27">
    <w:name w:val="01895CD11221461D9CC92D22BC96493E2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26">
    <w:name w:val="D9073E68DD6644F78E9A13EDAAAE49F82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27">
    <w:name w:val="7603146070F2484692173FB2E3AEAD5B27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27">
    <w:name w:val="17E2BCD8C5FA4810995B0CDAFFE9D3B527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27">
    <w:name w:val="4195F7D598FC4322B5CE1F0601A8D6DD27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27">
    <w:name w:val="13209EC1D20B4F4F8B796CF38D63BDB427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27">
    <w:name w:val="C718F7465DCB4DFF8F4955343058594B27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27">
    <w:name w:val="C82416F7A60C4FCBA1E42A8D1D7DA1B527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27">
    <w:name w:val="615C8E2D63844250A61602619038822027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27">
    <w:name w:val="200B053DA6DE4A9CA0737752A69AAB5E27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26">
    <w:name w:val="FAEC1B0C09C54CA9868F9041B8B3D7362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26">
    <w:name w:val="3FA558B0998E4F968816DD40397593FF2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26">
    <w:name w:val="72D9AA8D39784EFE90A2B674AC6B64872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26">
    <w:name w:val="D2E4BA6FEA8345C0933D0D2B057BA92B2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47E427CB21D463B8D9589732079F01F7">
    <w:name w:val="747E427CB21D463B8D9589732079F01F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26">
    <w:name w:val="CA6DE1125E8049608069F8ED2EB3BDF526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26">
    <w:name w:val="C4E72F6F3ED04476BE05579C395DE0AC26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26">
    <w:name w:val="E1670732A57F4710B02EAED0D5535D4426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26">
    <w:name w:val="59D6E593A8914AF39C19DF53D66BF4482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26">
    <w:name w:val="059C6ACE51104FA4BAA0969F6EBA025A2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26">
    <w:name w:val="F19C38CCCE36490C8CF3B007DD2618372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26">
    <w:name w:val="6B6945B62A65425AA313AEF9CAF884642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8975F47C1414C1BADB6924C653C15AF7">
    <w:name w:val="88975F47C1414C1BADB6924C653C15AF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ADF63AE3D25492B9E2D9AE04916E88D7">
    <w:name w:val="2ADF63AE3D25492B9E2D9AE04916E88D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A7CE17ABBD4D639D782F16E169B3C64">
    <w:name w:val="90A7CE17ABBD4D639D782F16E169B3C64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C74CC7159344E0902F3DBEEEBF3FE34">
    <w:name w:val="6EC74CC7159344E0902F3DBEEEBF3FE34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D4630FAE8D42B8BB330AD03C10A1643">
    <w:name w:val="FCD4630FAE8D42B8BB330AD03C10A1643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C236612400D45BAACA60FBDA16520C33">
    <w:name w:val="8C236612400D45BAACA60FBDA16520C33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DF4097467C8423C93FA3D284BEB6F3F">
    <w:name w:val="5DF4097467C8423C93FA3D284BEB6F3F"/>
    <w:rsid w:val="00FC07CF"/>
    <w:pPr>
      <w:spacing w:after="160" w:line="259" w:lineRule="auto"/>
    </w:pPr>
  </w:style>
  <w:style w:type="paragraph" w:customStyle="1" w:styleId="E196F730B6554D2798E012DF32665A97">
    <w:name w:val="E196F730B6554D2798E012DF32665A97"/>
    <w:rsid w:val="00FC07CF"/>
    <w:pPr>
      <w:spacing w:after="160" w:line="259" w:lineRule="auto"/>
    </w:pPr>
  </w:style>
  <w:style w:type="paragraph" w:customStyle="1" w:styleId="221C275BB7AE43AA965022DBCC29F7D3">
    <w:name w:val="221C275BB7AE43AA965022DBCC29F7D3"/>
    <w:rsid w:val="00FC07CF"/>
    <w:pPr>
      <w:spacing w:after="160" w:line="259" w:lineRule="auto"/>
    </w:pPr>
  </w:style>
  <w:style w:type="paragraph" w:customStyle="1" w:styleId="F3036D5637974DDCA5E12480AF59DB4F">
    <w:name w:val="F3036D5637974DDCA5E12480AF59DB4F"/>
    <w:rsid w:val="00FC07CF"/>
    <w:pPr>
      <w:spacing w:after="160" w:line="259" w:lineRule="auto"/>
    </w:pPr>
  </w:style>
  <w:style w:type="paragraph" w:customStyle="1" w:styleId="E0DBA5C781454FFE8D7142C3C9438A07">
    <w:name w:val="E0DBA5C781454FFE8D7142C3C9438A07"/>
    <w:rsid w:val="00FC07CF"/>
    <w:pPr>
      <w:spacing w:after="160" w:line="259" w:lineRule="auto"/>
    </w:pPr>
  </w:style>
  <w:style w:type="paragraph" w:customStyle="1" w:styleId="3689D1AC8E4D4177A305C39ADEDEA7D0">
    <w:name w:val="3689D1AC8E4D4177A305C39ADEDEA7D0"/>
    <w:rsid w:val="00FC07CF"/>
    <w:pPr>
      <w:spacing w:after="160" w:line="259" w:lineRule="auto"/>
    </w:pPr>
  </w:style>
  <w:style w:type="paragraph" w:customStyle="1" w:styleId="B927233829DD461A8253707881A193E0">
    <w:name w:val="B927233829DD461A8253707881A193E0"/>
    <w:rsid w:val="00FC07CF"/>
    <w:pPr>
      <w:spacing w:after="160" w:line="259" w:lineRule="auto"/>
    </w:pPr>
  </w:style>
  <w:style w:type="paragraph" w:customStyle="1" w:styleId="802B29823B774900AA27F2001EC0B11C">
    <w:name w:val="802B29823B774900AA27F2001EC0B11C"/>
    <w:rsid w:val="00FC07CF"/>
    <w:pPr>
      <w:spacing w:after="160" w:line="259" w:lineRule="auto"/>
    </w:pPr>
  </w:style>
  <w:style w:type="paragraph" w:customStyle="1" w:styleId="64A55103BD4348ABB3D64C014CCBE314">
    <w:name w:val="64A55103BD4348ABB3D64C014CCBE314"/>
    <w:rsid w:val="00FC07CF"/>
    <w:pPr>
      <w:spacing w:after="160" w:line="259" w:lineRule="auto"/>
    </w:pPr>
  </w:style>
  <w:style w:type="paragraph" w:customStyle="1" w:styleId="9A1129F59BE24A209D2518645C433BB9">
    <w:name w:val="9A1129F59BE24A209D2518645C433BB9"/>
    <w:rsid w:val="00FC07CF"/>
    <w:pPr>
      <w:spacing w:after="160" w:line="259" w:lineRule="auto"/>
    </w:pPr>
  </w:style>
  <w:style w:type="paragraph" w:customStyle="1" w:styleId="FC4E376FBF0E45F2B5583454BE88EFC771">
    <w:name w:val="FC4E376FBF0E45F2B5583454BE88EFC77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72">
    <w:name w:val="014C9D66C42C414BBE708782C1277E0D72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F008E9630714EF187293D6F8F0959A416">
    <w:name w:val="6F008E9630714EF187293D6F8F0959A416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70">
    <w:name w:val="854521F0C081437C9706AD529C58A9857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70">
    <w:name w:val="4C0DAF9C053040099ADB729B0DC987517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68">
    <w:name w:val="BC099ED8C8CF4A3C993FFE68B9BC31616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25">
    <w:name w:val="84B33DD157D14C44A80FDD4FFC3FB9E325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68">
    <w:name w:val="C6C09CD1115A4FE58EA432DD80FC7F936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53">
    <w:name w:val="0D5AA7F7F9424C558B3C2DAB253A586A53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64">
    <w:name w:val="E801B0AD94AB45C5876D47EB529785CD64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52">
    <w:name w:val="022EDE3300784BF190719E8B1228C63A52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64">
    <w:name w:val="1A5D42A275884203BD5FC7544055276664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64">
    <w:name w:val="10E8C3508210477483955EF52B56176364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51">
    <w:name w:val="079DF2C3680F4107B9DB6F9CE6FD999F5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62">
    <w:name w:val="D601992707F144B68EFC49BD1A14155162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50">
    <w:name w:val="D0B20A4567154534AB897B1092036D0B5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61">
    <w:name w:val="54A395AA182546FA8EEDC3E104414B666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57">
    <w:name w:val="9E3C9FF5D9F44B46BF270132AA4C4A025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57">
    <w:name w:val="84A0EBB45F804ACB83C76EBB09D4D7D35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57">
    <w:name w:val="C476E339123445EA9A2FC3E6E04A37435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57">
    <w:name w:val="D6569010661A44B284FBA4506F0D96805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57">
    <w:name w:val="BC1E1B4EFE26437197E1A82A39CC699B5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57">
    <w:name w:val="D4889BF01EE24343AF62090FB880D4145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57">
    <w:name w:val="D3AA9AB7BBC041B78F81DCA01757D84E5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16">
    <w:name w:val="75D25494A9AD46F79510D5829F82FA3C1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16">
    <w:name w:val="3D0B8413524948C3B2DBA1CE0CEA49D71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57">
    <w:name w:val="3499881A853B430E85FB3707A2AFD3175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40">
    <w:name w:val="16F89F634B364F0BB09E40C103BFA06A4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39">
    <w:name w:val="ADDB6B72204646F49D424C4C78859C953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40">
    <w:name w:val="6EACA55EAD83471F8111CAC54EAEA51D4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38">
    <w:name w:val="B3B808E05CC546E7A19AA7C0862995443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21C275BB7AE43AA965022DBCC29F7D31">
    <w:name w:val="221C275BB7AE43AA965022DBCC29F7D3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3036D5637974DDCA5E12480AF59DB4F1">
    <w:name w:val="F3036D5637974DDCA5E12480AF59DB4F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E0DBA5C781454FFE8D7142C3C9438A071">
    <w:name w:val="E0DBA5C781454FFE8D7142C3C9438A07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3689D1AC8E4D4177A305C39ADEDEA7D01">
    <w:name w:val="3689D1AC8E4D4177A305C39ADEDEA7D0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B927233829DD461A8253707881A193E01">
    <w:name w:val="B927233829DD461A8253707881A193E0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802B29823B774900AA27F2001EC0B11C1">
    <w:name w:val="802B29823B774900AA27F2001EC0B11C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64A55103BD4348ABB3D64C014CCBE3141">
    <w:name w:val="64A55103BD4348ABB3D64C014CCBE314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9A1129F59BE24A209D2518645C433BB91">
    <w:name w:val="9A1129F59BE24A209D2518645C433BB91"/>
    <w:rsid w:val="00FC07CF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EE68637AFB94B229B16F7CE847C8B6F9">
    <w:name w:val="3EE68637AFB94B229B16F7CE847C8B6F9"/>
    <w:rsid w:val="00FC07C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67ACB27BE3D41BF8D3869F22D69BAD64">
    <w:name w:val="967ACB27BE3D41BF8D3869F22D69BAD64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54CB512DEA5B4D18836194BC622CB1664">
    <w:name w:val="54CB512DEA5B4D18836194BC622CB1664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A2ACCF3D97084C3EBB3CD1B8F020202A4">
    <w:name w:val="A2ACCF3D97084C3EBB3CD1B8F020202A4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7D5B5C7636214936A197422B679728FF4">
    <w:name w:val="7D5B5C7636214936A197422B679728FF4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0D833A92225442ACB3987B1FAA9AD3D44">
    <w:name w:val="0D833A92225442ACB3987B1FAA9AD3D44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9AC4B24AB2DD4D05B09A3F236A3434254">
    <w:name w:val="9AC4B24AB2DD4D05B09A3F236A3434254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372C8AA78F1942259D42D34C5DD96C9A4">
    <w:name w:val="372C8AA78F1942259D42D34C5DD96C9A4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04BFA7AC190B44F48B9E6E6D39D4215E10">
    <w:name w:val="04BFA7AC190B44F48B9E6E6D39D4215E10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506EA5E119DC48BAA3EB4AA91118B9F410">
    <w:name w:val="506EA5E119DC48BAA3EB4AA91118B9F410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0473AB3585864FEE9E88DAB5480F875E10">
    <w:name w:val="0473AB3585864FEE9E88DAB5480F875E10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2122226986BF4BA98931DBA4F490194810">
    <w:name w:val="2122226986BF4BA98931DBA4F490194810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AA7C77DF354D467D8548B85FFDEE23E210">
    <w:name w:val="AA7C77DF354D467D8548B85FFDEE23E21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92D333BF848491BB8D84BD3C693742210">
    <w:name w:val="892D333BF848491BB8D84BD3C693742210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CAC120E1798743D7A26B3F73D024EE7110">
    <w:name w:val="CAC120E1798743D7A26B3F73D024EE711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9154E870F84022983431ECA9AF207F10">
    <w:name w:val="909154E870F84022983431ECA9AF207F10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01D1FF82D614D53865C934D68ECD57B10">
    <w:name w:val="F01D1FF82D614D53865C934D68ECD57B10"/>
    <w:rsid w:val="00FC07C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81D04D5EB6574CB7843C0D11F647527510">
    <w:name w:val="81D04D5EB6574CB7843C0D11F647527510"/>
    <w:rsid w:val="00FC07C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DF6A0F6370647BA858E5843666B398531">
    <w:name w:val="7DF6A0F6370647BA858E5843666B398531"/>
    <w:rsid w:val="00FC07C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31">
    <w:name w:val="D54B031AC3544CCE8CD7B693798EAAA53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30">
    <w:name w:val="3685E9AF53A24ACAA8B037F299CF89963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30">
    <w:name w:val="F89A466EDBB940D3810884428114E8993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30">
    <w:name w:val="118B2CCD90234CF6B8B09BF8D1F206F53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27">
    <w:name w:val="443192A0205241498F8D59BCCEDF91392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30">
    <w:name w:val="B32583E3F48D4AD892C442B874D97F2F3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29">
    <w:name w:val="07D15450E50442A3AC9E844B90AF0D652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29">
    <w:name w:val="305476CE191048DCB64B4D39EBF6ED6F2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29">
    <w:name w:val="6D0BA870FB664BDA8321E40B8762F09E2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29">
    <w:name w:val="421938CEBABB4D5997B2D1B008FB41842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29">
    <w:name w:val="34D65ABD22CF4D6DB6E836275191F8972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29">
    <w:name w:val="D9BA242745D447DB97B130543F4AFC562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DCF5D68266B4791A265C581028D72374">
    <w:name w:val="4DCF5D68266B4791A265C581028D72374"/>
    <w:rsid w:val="00FC07CF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4E6BFFF4344A1FAB93B6D3272D53904">
    <w:name w:val="0C4E6BFFF4344A1FAB93B6D3272D53904"/>
    <w:rsid w:val="00FC07CF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BFB21BC513547C28576B9A8AA2926E529">
    <w:name w:val="DBFB21BC513547C28576B9A8AA2926E529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29">
    <w:name w:val="B9A43BEDB887471E8D676E2568C1819229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F344DF74AE4B8B86F60D89CFC20EE93">
    <w:name w:val="B2F344DF74AE4B8B86F60D89CFC20EE93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28">
    <w:name w:val="01895CD11221461D9CC92D22BC96493E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27">
    <w:name w:val="D9073E68DD6644F78E9A13EDAAAE49F82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28">
    <w:name w:val="7603146070F2484692173FB2E3AEAD5B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28">
    <w:name w:val="17E2BCD8C5FA4810995B0CDAFFE9D3B5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28">
    <w:name w:val="4195F7D598FC4322B5CE1F0601A8D6DD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28">
    <w:name w:val="13209EC1D20B4F4F8B796CF38D63BDB4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28">
    <w:name w:val="C718F7465DCB4DFF8F4955343058594B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28">
    <w:name w:val="C82416F7A60C4FCBA1E42A8D1D7DA1B5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28">
    <w:name w:val="615C8E2D63844250A616026190388220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28">
    <w:name w:val="200B053DA6DE4A9CA0737752A69AAB5E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27">
    <w:name w:val="FAEC1B0C09C54CA9868F9041B8B3D7362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27">
    <w:name w:val="3FA558B0998E4F968816DD40397593FF2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27">
    <w:name w:val="72D9AA8D39784EFE90A2B674AC6B64872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27">
    <w:name w:val="D2E4BA6FEA8345C0933D0D2B057BA92B2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47E427CB21D463B8D9589732079F01F8">
    <w:name w:val="747E427CB21D463B8D9589732079F01F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27">
    <w:name w:val="CA6DE1125E8049608069F8ED2EB3BDF527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27">
    <w:name w:val="C4E72F6F3ED04476BE05579C395DE0AC27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27">
    <w:name w:val="E1670732A57F4710B02EAED0D5535D4427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27">
    <w:name w:val="59D6E593A8914AF39C19DF53D66BF4482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27">
    <w:name w:val="059C6ACE51104FA4BAA0969F6EBA025A2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27">
    <w:name w:val="F19C38CCCE36490C8CF3B007DD2618372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27">
    <w:name w:val="6B6945B62A65425AA313AEF9CAF884642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196F730B6554D2798E012DF32665A971">
    <w:name w:val="E196F730B6554D2798E012DF32665A97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ADF63AE3D25492B9E2D9AE04916E88D8">
    <w:name w:val="2ADF63AE3D25492B9E2D9AE04916E88D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A7CE17ABBD4D639D782F16E169B3C65">
    <w:name w:val="90A7CE17ABBD4D639D782F16E169B3C65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C74CC7159344E0902F3DBEEEBF3FE35">
    <w:name w:val="6EC74CC7159344E0902F3DBEEEBF3FE35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D4630FAE8D42B8BB330AD03C10A1644">
    <w:name w:val="FCD4630FAE8D42B8BB330AD03C10A1644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C236612400D45BAACA60FBDA16520C34">
    <w:name w:val="8C236612400D45BAACA60FBDA16520C34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4E376FBF0E45F2B5583454BE88EFC772">
    <w:name w:val="FC4E376FBF0E45F2B5583454BE88EFC772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14C9D66C42C414BBE708782C1277E0D73">
    <w:name w:val="014C9D66C42C414BBE708782C1277E0D73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F008E9630714EF187293D6F8F0959A417">
    <w:name w:val="6F008E9630714EF187293D6F8F0959A417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854521F0C081437C9706AD529C58A98571">
    <w:name w:val="854521F0C081437C9706AD529C58A9857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C0DAF9C053040099ADB729B0DC9875171">
    <w:name w:val="4C0DAF9C053040099ADB729B0DC987517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099ED8C8CF4A3C993FFE68B9BC316169">
    <w:name w:val="BC099ED8C8CF4A3C993FFE68B9BC31616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B33DD157D14C44A80FDD4FFC3FB9E326">
    <w:name w:val="84B33DD157D14C44A80FDD4FFC3FB9E32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6C09CD1115A4FE58EA432DD80FC7F9369">
    <w:name w:val="C6C09CD1115A4FE58EA432DD80FC7F936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D5AA7F7F9424C558B3C2DAB253A586A54">
    <w:name w:val="0D5AA7F7F9424C558B3C2DAB253A586A54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801B0AD94AB45C5876D47EB529785CD65">
    <w:name w:val="E801B0AD94AB45C5876D47EB529785CD65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22EDE3300784BF190719E8B1228C63A53">
    <w:name w:val="022EDE3300784BF190719E8B1228C63A53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A5D42A275884203BD5FC7544055276665">
    <w:name w:val="1A5D42A275884203BD5FC7544055276665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0E8C3508210477483955EF52B56176365">
    <w:name w:val="10E8C3508210477483955EF52B56176365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9DF2C3680F4107B9DB6F9CE6FD999F52">
    <w:name w:val="079DF2C3680F4107B9DB6F9CE6FD999F52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01992707F144B68EFC49BD1A14155163">
    <w:name w:val="D601992707F144B68EFC49BD1A14155163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0B20A4567154534AB897B1092036D0B51">
    <w:name w:val="D0B20A4567154534AB897B1092036D0B5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54A395AA182546FA8EEDC3E104414B6662">
    <w:name w:val="54A395AA182546FA8EEDC3E104414B6662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E3C9FF5D9F44B46BF270132AA4C4A0258">
    <w:name w:val="9E3C9FF5D9F44B46BF270132AA4C4A025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4A0EBB45F804ACB83C76EBB09D4D7D358">
    <w:name w:val="84A0EBB45F804ACB83C76EBB09D4D7D35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476E339123445EA9A2FC3E6E04A374358">
    <w:name w:val="C476E339123445EA9A2FC3E6E04A37435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6569010661A44B284FBA4506F0D968058">
    <w:name w:val="D6569010661A44B284FBA4506F0D96805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C1E1B4EFE26437197E1A82A39CC699B58">
    <w:name w:val="BC1E1B4EFE26437197E1A82A39CC699B5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4889BF01EE24343AF62090FB880D41458">
    <w:name w:val="D4889BF01EE24343AF62090FB880D4145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3AA9AB7BBC041B78F81DCA01757D84E58">
    <w:name w:val="D3AA9AB7BBC041B78F81DCA01757D84E5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5D25494A9AD46F79510D5829F82FA3C17">
    <w:name w:val="75D25494A9AD46F79510D5829F82FA3C1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D0B8413524948C3B2DBA1CE0CEA49D717">
    <w:name w:val="3D0B8413524948C3B2DBA1CE0CEA49D717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99881A853B430E85FB3707A2AFD31758">
    <w:name w:val="3499881A853B430E85FB3707A2AFD3175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6F89F634B364F0BB09E40C103BFA06A41">
    <w:name w:val="16F89F634B364F0BB09E40C103BFA06A4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ADDB6B72204646F49D424C4C78859C9540">
    <w:name w:val="ADDB6B72204646F49D424C4C78859C954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ACA55EAD83471F8111CAC54EAEA51D41">
    <w:name w:val="6EACA55EAD83471F8111CAC54EAEA51D4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B808E05CC546E7A19AA7C08629954439">
    <w:name w:val="B3B808E05CC546E7A19AA7C0862995443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21C275BB7AE43AA965022DBCC29F7D32">
    <w:name w:val="221C275BB7AE43AA965022DBCC29F7D32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3036D5637974DDCA5E12480AF59DB4F2">
    <w:name w:val="F3036D5637974DDCA5E12480AF59DB4F2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E0DBA5C781454FFE8D7142C3C9438A072">
    <w:name w:val="E0DBA5C781454FFE8D7142C3C9438A072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3689D1AC8E4D4177A305C39ADEDEA7D02">
    <w:name w:val="3689D1AC8E4D4177A305C39ADEDEA7D02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B927233829DD461A8253707881A193E02">
    <w:name w:val="B927233829DD461A8253707881A193E02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802B29823B774900AA27F2001EC0B11C2">
    <w:name w:val="802B29823B774900AA27F2001EC0B11C2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64A55103BD4348ABB3D64C014CCBE3142">
    <w:name w:val="64A55103BD4348ABB3D64C014CCBE3142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9A1129F59BE24A209D2518645C433BB92">
    <w:name w:val="9A1129F59BE24A209D2518645C433BB92"/>
    <w:rsid w:val="00FC07CF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EE68637AFB94B229B16F7CE847C8B6F10">
    <w:name w:val="3EE68637AFB94B229B16F7CE847C8B6F10"/>
    <w:rsid w:val="00FC07C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967ACB27BE3D41BF8D3869F22D69BAD65">
    <w:name w:val="967ACB27BE3D41BF8D3869F22D69BAD65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54CB512DEA5B4D18836194BC622CB1665">
    <w:name w:val="54CB512DEA5B4D18836194BC622CB1665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A2ACCF3D97084C3EBB3CD1B8F020202A5">
    <w:name w:val="A2ACCF3D97084C3EBB3CD1B8F020202A5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7D5B5C7636214936A197422B679728FF5">
    <w:name w:val="7D5B5C7636214936A197422B679728FF5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0D833A92225442ACB3987B1FAA9AD3D45">
    <w:name w:val="0D833A92225442ACB3987B1FAA9AD3D45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9AC4B24AB2DD4D05B09A3F236A3434255">
    <w:name w:val="9AC4B24AB2DD4D05B09A3F236A3434255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372C8AA78F1942259D42D34C5DD96C9A5">
    <w:name w:val="372C8AA78F1942259D42D34C5DD96C9A5"/>
    <w:rsid w:val="00FC07CF"/>
    <w:pPr>
      <w:widowControl w:val="0"/>
      <w:shd w:val="clear" w:color="auto" w:fill="FFFFFF"/>
      <w:spacing w:after="120" w:line="240" w:lineRule="atLeast"/>
      <w:ind w:hanging="600"/>
      <w:jc w:val="right"/>
    </w:pPr>
    <w:rPr>
      <w:rFonts w:ascii="Arial" w:eastAsia="Times New Roman" w:hAnsi="Arial" w:cs="Arial"/>
      <w:szCs w:val="16"/>
      <w:lang w:eastAsia="en-US"/>
    </w:rPr>
  </w:style>
  <w:style w:type="paragraph" w:customStyle="1" w:styleId="04BFA7AC190B44F48B9E6E6D39D4215E11">
    <w:name w:val="04BFA7AC190B44F48B9E6E6D39D4215E1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506EA5E119DC48BAA3EB4AA91118B9F411">
    <w:name w:val="506EA5E119DC48BAA3EB4AA91118B9F41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0473AB3585864FEE9E88DAB5480F875E11">
    <w:name w:val="0473AB3585864FEE9E88DAB5480F875E1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2122226986BF4BA98931DBA4F490194811">
    <w:name w:val="2122226986BF4BA98931DBA4F49019481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AA7C77DF354D467D8548B85FFDEE23E211">
    <w:name w:val="AA7C77DF354D467D8548B85FFDEE23E21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92D333BF848491BB8D84BD3C693742211">
    <w:name w:val="892D333BF848491BB8D84BD3C69374221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CAC120E1798743D7A26B3F73D024EE7111">
    <w:name w:val="CAC120E1798743D7A26B3F73D024EE711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9154E870F84022983431ECA9AF207F11">
    <w:name w:val="909154E870F84022983431ECA9AF207F11"/>
    <w:rsid w:val="00FC07CF"/>
    <w:pPr>
      <w:spacing w:after="0" w:line="240" w:lineRule="auto"/>
      <w:ind w:left="708"/>
    </w:pPr>
    <w:rPr>
      <w:rFonts w:ascii="Arial" w:eastAsiaTheme="minorHAnsi" w:hAnsi="Arial" w:cs="Times New Roman"/>
      <w:sz w:val="24"/>
      <w:szCs w:val="16"/>
      <w:lang w:eastAsia="en-US"/>
    </w:rPr>
  </w:style>
  <w:style w:type="paragraph" w:customStyle="1" w:styleId="F01D1FF82D614D53865C934D68ECD57B11">
    <w:name w:val="F01D1FF82D614D53865C934D68ECD57B11"/>
    <w:rsid w:val="00FC07C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81D04D5EB6574CB7843C0D11F647527511">
    <w:name w:val="81D04D5EB6574CB7843C0D11F647527511"/>
    <w:rsid w:val="00FC07C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7DF6A0F6370647BA858E5843666B398532">
    <w:name w:val="7DF6A0F6370647BA858E5843666B398532"/>
    <w:rsid w:val="00FC07C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4"/>
    </w:rPr>
  </w:style>
  <w:style w:type="paragraph" w:customStyle="1" w:styleId="D54B031AC3544CCE8CD7B693798EAAA532">
    <w:name w:val="D54B031AC3544CCE8CD7B693798EAAA532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685E9AF53A24ACAA8B037F299CF899631">
    <w:name w:val="3685E9AF53A24ACAA8B037F299CF89963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89A466EDBB940D3810884428114E89931">
    <w:name w:val="F89A466EDBB940D3810884428114E8993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118B2CCD90234CF6B8B09BF8D1F206F531">
    <w:name w:val="118B2CCD90234CF6B8B09BF8D1F206F53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43192A0205241498F8D59BCCEDF913928">
    <w:name w:val="443192A0205241498F8D59BCCEDF9139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32583E3F48D4AD892C442B874D97F2F31">
    <w:name w:val="B32583E3F48D4AD892C442B874D97F2F31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7D15450E50442A3AC9E844B90AF0D6530">
    <w:name w:val="07D15450E50442A3AC9E844B90AF0D653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05476CE191048DCB64B4D39EBF6ED6F30">
    <w:name w:val="305476CE191048DCB64B4D39EBF6ED6F3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D0BA870FB664BDA8321E40B8762F09E30">
    <w:name w:val="6D0BA870FB664BDA8321E40B8762F09E3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21938CEBABB4D5997B2D1B008FB418430">
    <w:name w:val="421938CEBABB4D5997B2D1B008FB41843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4D65ABD22CF4D6DB6E836275191F89730">
    <w:name w:val="34D65ABD22CF4D6DB6E836275191F8973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BA242745D447DB97B130543F4AFC5630">
    <w:name w:val="D9BA242745D447DB97B130543F4AFC5630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4DCF5D68266B4791A265C581028D72375">
    <w:name w:val="4DCF5D68266B4791A265C581028D72375"/>
    <w:rsid w:val="00FC07CF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C4E6BFFF4344A1FAB93B6D3272D53905">
    <w:name w:val="0C4E6BFFF4344A1FAB93B6D3272D53905"/>
    <w:rsid w:val="00FC07CF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BFB21BC513547C28576B9A8AA2926E530">
    <w:name w:val="DBFB21BC513547C28576B9A8AA2926E530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9A43BEDB887471E8D676E2568C1819230">
    <w:name w:val="B9A43BEDB887471E8D676E2568C1819230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2F344DF74AE4B8B86F60D89CFC20EE94">
    <w:name w:val="B2F344DF74AE4B8B86F60D89CFC20EE94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1895CD11221461D9CC92D22BC96493E29">
    <w:name w:val="01895CD11221461D9CC92D22BC96493E2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9073E68DD6644F78E9A13EDAAAE49F828">
    <w:name w:val="D9073E68DD6644F78E9A13EDAAAE49F8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603146070F2484692173FB2E3AEAD5B29">
    <w:name w:val="7603146070F2484692173FB2E3AEAD5B29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E2BCD8C5FA4810995B0CDAFFE9D3B529">
    <w:name w:val="17E2BCD8C5FA4810995B0CDAFFE9D3B529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95F7D598FC4322B5CE1F0601A8D6DD29">
    <w:name w:val="4195F7D598FC4322B5CE1F0601A8D6DD29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09EC1D20B4F4F8B796CF38D63BDB429">
    <w:name w:val="13209EC1D20B4F4F8B796CF38D63BDB429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18F7465DCB4DFF8F4955343058594B29">
    <w:name w:val="C718F7465DCB4DFF8F4955343058594B29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2416F7A60C4FCBA1E42A8D1D7DA1B529">
    <w:name w:val="C82416F7A60C4FCBA1E42A8D1D7DA1B529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15C8E2D63844250A61602619038822029">
    <w:name w:val="615C8E2D63844250A61602619038822029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00B053DA6DE4A9CA0737752A69AAB5E29">
    <w:name w:val="200B053DA6DE4A9CA0737752A69AAB5E29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EC1B0C09C54CA9868F9041B8B3D73628">
    <w:name w:val="FAEC1B0C09C54CA9868F9041B8B3D736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3FA558B0998E4F968816DD40397593FF28">
    <w:name w:val="3FA558B0998E4F968816DD40397593FF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2D9AA8D39784EFE90A2B674AC6B648728">
    <w:name w:val="72D9AA8D39784EFE90A2B674AC6B6487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D2E4BA6FEA8345C0933D0D2B057BA92B28">
    <w:name w:val="D2E4BA6FEA8345C0933D0D2B057BA92B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747E427CB21D463B8D9589732079F01F9">
    <w:name w:val="747E427CB21D463B8D9589732079F01F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CA6DE1125E8049608069F8ED2EB3BDF528">
    <w:name w:val="CA6DE1125E8049608069F8ED2EB3BDF5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E72F6F3ED04476BE05579C395DE0AC28">
    <w:name w:val="C4E72F6F3ED04476BE05579C395DE0AC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1670732A57F4710B02EAED0D5535D4428">
    <w:name w:val="E1670732A57F4710B02EAED0D5535D4428"/>
    <w:rsid w:val="00FC07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9D6E593A8914AF39C19DF53D66BF44828">
    <w:name w:val="59D6E593A8914AF39C19DF53D66BF448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059C6ACE51104FA4BAA0969F6EBA025A28">
    <w:name w:val="059C6ACE51104FA4BAA0969F6EBA025A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19C38CCCE36490C8CF3B007DD26183728">
    <w:name w:val="F19C38CCCE36490C8CF3B007DD261837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B6945B62A65425AA313AEF9CAF8846428">
    <w:name w:val="6B6945B62A65425AA313AEF9CAF8846428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E196F730B6554D2798E012DF32665A972">
    <w:name w:val="E196F730B6554D2798E012DF32665A972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2ADF63AE3D25492B9E2D9AE04916E88D9">
    <w:name w:val="2ADF63AE3D25492B9E2D9AE04916E88D9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90A7CE17ABBD4D639D782F16E169B3C66">
    <w:name w:val="90A7CE17ABBD4D639D782F16E169B3C6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6EC74CC7159344E0902F3DBEEEBF3FE36">
    <w:name w:val="6EC74CC7159344E0902F3DBEEEBF3FE36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FCD4630FAE8D42B8BB330AD03C10A1645">
    <w:name w:val="FCD4630FAE8D42B8BB330AD03C10A1645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8C236612400D45BAACA60FBDA16520C35">
    <w:name w:val="8C236612400D45BAACA60FBDA16520C35"/>
    <w:rsid w:val="00FC07CF"/>
    <w:rPr>
      <w:rFonts w:ascii="Calibri" w:eastAsia="Calibri" w:hAnsi="Calibri" w:cs="Times New Roman"/>
      <w:sz w:val="24"/>
      <w:szCs w:val="24"/>
      <w:lang w:val="en-US" w:eastAsia="en-US"/>
    </w:rPr>
  </w:style>
  <w:style w:type="paragraph" w:customStyle="1" w:styleId="B6634A4A48744A659A6981CF48DEB705">
    <w:name w:val="B6634A4A48744A659A6981CF48DEB705"/>
    <w:rsid w:val="00FC07CF"/>
    <w:pPr>
      <w:spacing w:after="160" w:line="259" w:lineRule="auto"/>
    </w:pPr>
  </w:style>
  <w:style w:type="paragraph" w:customStyle="1" w:styleId="92931D87F1EA438BBCFB68358D1FE40C">
    <w:name w:val="92931D87F1EA438BBCFB68358D1FE40C"/>
    <w:rsid w:val="00FC07CF"/>
    <w:pPr>
      <w:spacing w:after="160" w:line="259" w:lineRule="auto"/>
    </w:pPr>
  </w:style>
  <w:style w:type="paragraph" w:customStyle="1" w:styleId="B960566CB6EB4FC48A832A6093041DA3">
    <w:name w:val="B960566CB6EB4FC48A832A6093041DA3"/>
    <w:rsid w:val="00FC07CF"/>
    <w:pPr>
      <w:spacing w:after="160" w:line="259" w:lineRule="auto"/>
    </w:pPr>
  </w:style>
  <w:style w:type="paragraph" w:customStyle="1" w:styleId="1C324FA1040F4EED8896DD0D73F84E9A">
    <w:name w:val="1C324FA1040F4EED8896DD0D73F84E9A"/>
    <w:rsid w:val="00FC07CF"/>
    <w:pPr>
      <w:spacing w:after="160" w:line="259" w:lineRule="auto"/>
    </w:pPr>
  </w:style>
  <w:style w:type="paragraph" w:customStyle="1" w:styleId="18D689AD32B64914AA6C2701CA676A18">
    <w:name w:val="18D689AD32B64914AA6C2701CA676A18"/>
    <w:rsid w:val="00FC07CF"/>
    <w:pPr>
      <w:spacing w:after="160" w:line="259" w:lineRule="auto"/>
    </w:pPr>
  </w:style>
  <w:style w:type="paragraph" w:customStyle="1" w:styleId="8438577F63A84680BA9D9286ED4BFE2F">
    <w:name w:val="8438577F63A84680BA9D9286ED4BFE2F"/>
    <w:rsid w:val="00FC07CF"/>
    <w:pPr>
      <w:spacing w:after="160" w:line="259" w:lineRule="auto"/>
    </w:pPr>
  </w:style>
  <w:style w:type="paragraph" w:customStyle="1" w:styleId="E6572978FFA8488D8285B00B680C11AA">
    <w:name w:val="E6572978FFA8488D8285B00B680C11AA"/>
    <w:rsid w:val="00FC07CF"/>
    <w:pPr>
      <w:spacing w:after="160" w:line="259" w:lineRule="auto"/>
    </w:pPr>
  </w:style>
  <w:style w:type="paragraph" w:customStyle="1" w:styleId="924EA0EA632146D0B58C7571CD89D22B">
    <w:name w:val="924EA0EA632146D0B58C7571CD89D22B"/>
    <w:rsid w:val="00BE7434"/>
    <w:pPr>
      <w:spacing w:after="160" w:line="259" w:lineRule="auto"/>
    </w:pPr>
  </w:style>
  <w:style w:type="paragraph" w:customStyle="1" w:styleId="0DB82728311A46488161B1F7AD6E7E5D">
    <w:name w:val="0DB82728311A46488161B1F7AD6E7E5D"/>
    <w:rsid w:val="00BE7434"/>
    <w:pPr>
      <w:spacing w:after="160" w:line="259" w:lineRule="auto"/>
    </w:pPr>
  </w:style>
  <w:style w:type="paragraph" w:customStyle="1" w:styleId="E298DBF628E645A7AD6CCC82CF55A325">
    <w:name w:val="E298DBF628E645A7AD6CCC82CF55A325"/>
    <w:rsid w:val="00BE7434"/>
    <w:pPr>
      <w:spacing w:after="160" w:line="259" w:lineRule="auto"/>
    </w:pPr>
  </w:style>
  <w:style w:type="paragraph" w:customStyle="1" w:styleId="87172BDEBC424081A31EDF1F8CD1EDC6">
    <w:name w:val="87172BDEBC424081A31EDF1F8CD1EDC6"/>
    <w:rsid w:val="00A06FC6"/>
    <w:pPr>
      <w:spacing w:after="160" w:line="259" w:lineRule="auto"/>
    </w:pPr>
  </w:style>
  <w:style w:type="paragraph" w:customStyle="1" w:styleId="8BE65E19AC1740579FE00191FDD82EA8">
    <w:name w:val="8BE65E19AC1740579FE00191FDD82EA8"/>
    <w:rsid w:val="00A06FC6"/>
    <w:pPr>
      <w:spacing w:after="160" w:line="259" w:lineRule="auto"/>
    </w:pPr>
  </w:style>
  <w:style w:type="paragraph" w:customStyle="1" w:styleId="C31D9CE485D946CA854B6636857405C6">
    <w:name w:val="C31D9CE485D946CA854B6636857405C6"/>
    <w:rsid w:val="00A06FC6"/>
    <w:pPr>
      <w:spacing w:after="160" w:line="259" w:lineRule="auto"/>
    </w:pPr>
  </w:style>
  <w:style w:type="paragraph" w:customStyle="1" w:styleId="8AF8E60964884A3FB1191FEDC434904B">
    <w:name w:val="8AF8E60964884A3FB1191FEDC434904B"/>
    <w:rsid w:val="00A06FC6"/>
    <w:pPr>
      <w:spacing w:after="160" w:line="259" w:lineRule="auto"/>
    </w:pPr>
  </w:style>
  <w:style w:type="paragraph" w:customStyle="1" w:styleId="A41191B0B9F546D1A0242308686E59E7">
    <w:name w:val="A41191B0B9F546D1A0242308686E59E7"/>
    <w:rsid w:val="008B50D7"/>
    <w:pPr>
      <w:spacing w:after="160" w:line="259" w:lineRule="auto"/>
    </w:pPr>
  </w:style>
  <w:style w:type="paragraph" w:customStyle="1" w:styleId="F39EFB12FAC445CEAEE7F979B05E31C7">
    <w:name w:val="F39EFB12FAC445CEAEE7F979B05E31C7"/>
    <w:rsid w:val="008B50D7"/>
    <w:pPr>
      <w:spacing w:after="160" w:line="259" w:lineRule="auto"/>
    </w:pPr>
  </w:style>
  <w:style w:type="paragraph" w:customStyle="1" w:styleId="9DECADA248634811B24A583DAD0F12BF">
    <w:name w:val="9DECADA248634811B24A583DAD0F12BF"/>
    <w:rsid w:val="00875755"/>
    <w:pPr>
      <w:spacing w:after="160" w:line="259" w:lineRule="auto"/>
    </w:pPr>
  </w:style>
  <w:style w:type="paragraph" w:customStyle="1" w:styleId="994259E5EB7840DDB4DB11D1114B35A6">
    <w:name w:val="994259E5EB7840DDB4DB11D1114B35A6"/>
    <w:rsid w:val="00875755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 SSHR" ma:contentTypeID="0x01010032F441348E9F4645A0D7875855955D32001D75AF42B8446543BE0A2A44AB90DCF5" ma:contentTypeVersion="43" ma:contentTypeDescription="" ma:contentTypeScope="" ma:versionID="c3490fb151c793ead1e4cf7ce4f7b0da">
  <xsd:schema xmlns:xsd="http://www.w3.org/2001/XMLSchema" xmlns:xs="http://www.w3.org/2001/XMLSchema" xmlns:p="http://schemas.microsoft.com/office/2006/metadata/properties" xmlns:ns2="2a0df9b3-4f6a-40d6-bafe-bfa29ec52e7f" xmlns:ns3="d70ce041-a8a7-4f08-b900-fdb15ab0aa68" targetNamespace="http://schemas.microsoft.com/office/2006/metadata/properties" ma:root="true" ma:fieldsID="02ef98144431ff5b54efa0f8634a92af" ns2:_="" ns3:_="">
    <xsd:import namespace="2a0df9b3-4f6a-40d6-bafe-bfa29ec52e7f"/>
    <xsd:import namespace="d70ce041-a8a7-4f08-b900-fdb15ab0aa68"/>
    <xsd:element name="properties">
      <xsd:complexType>
        <xsd:sequence>
          <xsd:element name="documentManagement">
            <xsd:complexType>
              <xsd:all>
                <xsd:element ref="ns2:hierarchie_utvaru"/>
                <xsd:element ref="ns2:ID_workflow" minOccurs="0"/>
                <xsd:element ref="ns2:skartacni_znacka" minOccurs="0"/>
                <xsd:element ref="ns2:vec" minOccurs="0"/>
                <xsd:element ref="ns3:kategorie_dokumentu_SSHR" minOccurs="0"/>
                <xsd:element ref="ns3:podkategorie_dokumentu_SSHR" minOccurs="0"/>
                <xsd:element ref="ns2:tematicka_oblast" minOccurs="0"/>
                <xsd:element ref="ns2:uzivatelsky_atribut_1" minOccurs="0"/>
                <xsd:element ref="ns2:uzivatelsky_atribut_2" minOccurs="0"/>
                <xsd:element ref="ns2:uzivatelsky_atribut_3" minOccurs="0"/>
                <xsd:element ref="ns2:uzivatelsky_atribut_4" minOccurs="0"/>
                <xsd:element ref="ns2:uzivatelsky_atribut_5" minOccurs="0"/>
                <xsd:element ref="ns2:uzivatelsky_atribut_6" minOccurs="0"/>
                <xsd:element ref="ns2:uzivatelsky_atribut_7" minOccurs="0"/>
                <xsd:element ref="ns2:uzivatelsky_atribut_8" minOccurs="0"/>
                <xsd:element ref="ns2:uzivatelsky_atribut_9" minOccurs="0"/>
                <xsd:element ref="ns2:uzivatelsky_atribut_10" minOccurs="0"/>
                <xsd:element ref="ns2:typ_dokumentu_dle_spisoveho_planu"/>
                <xsd:element ref="ns2:cislo_jednaci_puvodce" minOccurs="0"/>
                <xsd:element ref="ns2:jazyk_dokumentu" minOccurs="0"/>
                <xsd:element ref="ns2:cislo_jednaci" minOccurs="0"/>
                <xsd:element ref="ns2:cislo_evidencni" minOccurs="0"/>
                <xsd:element ref="ns2:typ_podpisu" minOccurs="0"/>
                <xsd:element ref="ns2:typ_prilohy" minOccurs="0"/>
                <xsd:element ref="ns2:utvar" minOccurs="0"/>
                <xsd:element ref="ns3:pokyny_kancelari" minOccurs="0"/>
                <xsd:element ref="ns3:zduvodneni" minOccurs="0"/>
                <xsd:element ref="ns3:lhuta_pro_vyrizeni" minOccurs="0"/>
                <xsd:element ref="ns3:typ_lhuty_pro_vyrizeni" minOccurs="0"/>
                <xsd:element ref="ns3:navrh_na_rozhodnuti" minOccurs="0"/>
                <xsd:element ref="ns3:stav_WF" minOccurs="0"/>
                <xsd:element ref="ns2:schvalovatel" minOccurs="0"/>
                <xsd:element ref="ns3:pripodepisovatele" minOccurs="0"/>
                <xsd:element ref="ns2:zpracovatel" minOccurs="0"/>
                <xsd:element ref="ns3:prilohy_dokumentu" minOccurs="0"/>
                <xsd:element ref="ns3:oblast_vyuziti" minOccurs="0"/>
                <xsd:element ref="ns3:podoblast_vyuziti" minOccurs="0"/>
                <xsd:element ref="ns3:platnost_od" minOccurs="0"/>
                <xsd:element ref="ns3:platnost_do" minOccurs="0"/>
                <xsd:element ref="ns3:Vymaz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0df9b3-4f6a-40d6-bafe-bfa29ec52e7f" elementFormDefault="qualified">
    <xsd:import namespace="http://schemas.microsoft.com/office/2006/documentManagement/types"/>
    <xsd:import namespace="http://schemas.microsoft.com/office/infopath/2007/PartnerControls"/>
    <xsd:element name="hierarchie_utvaru" ma:index="2" ma:displayName="Hierarchie útvaru" ma:default="/OKK" ma:format="Dropdown" ma:indexed="true" ma:internalName="hierarchie_utvaru">
      <xsd:simpleType>
        <xsd:restriction base="dms:Choice">
          <xsd:enumeration value="/"/>
          <xsd:enumeration value="/MPř"/>
          <xsd:enumeration value="/BŘ"/>
          <xsd:enumeration value="/KS"/>
          <xsd:enumeration value="/KS/SP"/>
          <xsd:enumeration value="/KS/OdLP"/>
          <xsd:enumeration value="/KS/OdP"/>
          <xsd:enumeration value="/KS/OdBKŘ"/>
          <xsd:enumeration value="/KS/OdBKŘ/ReSS"/>
          <xsd:enumeration value="/KS/ReZVKV"/>
          <xsd:enumeration value="/OBKŘ"/>
          <xsd:enumeration value="/OBKŘ/OdBKŘ"/>
          <xsd:enumeration value="/OdKD"/>
          <xsd:enumeration value="/OKK"/>
          <xsd:enumeration value="/OKK/OdKon"/>
          <xsd:enumeration value="/OKK/OdKoo"/>
          <xsd:enumeration value="/OE"/>
          <xsd:enumeration value="/OE/OdRFK"/>
          <xsd:enumeration value="/OE/OdMA"/>
          <xsd:enumeration value="/OE/OdÚ"/>
          <xsd:enumeration value="/OdIA"/>
          <xsd:enumeration value="/OdK"/>
          <xsd:enumeration value="/OLOG"/>
          <xsd:enumeration value="/OLOG/OdRSK"/>
          <xsd:enumeration value="/OsIA/ReK"/>
          <xsd:enumeration value="/OSK"/>
          <xsd:enumeration value="/OSK/OdSTR"/>
          <xsd:enumeration value="/SeEP/OdPers"/>
          <xsd:enumeration value="/SeEP/OLP/OdPrav"/>
          <xsd:enumeration value="/SeEP/OVZN/OdMKK"/>
          <xsd:enumeration value="/SeMP"/>
          <xsd:enumeration value="/SeMP/OI/OdSAS"/>
          <xsd:enumeration value="/SeMP/OMAJ"/>
          <xsd:enumeration value="/SeMP/OZAK"/>
          <xsd:enumeration value="/SeMP/OZAK/OdZVZ"/>
          <xsd:enumeration value="/SePE/OE/OdMA"/>
          <xsd:enumeration value="/SePE/OI/OdRICT"/>
          <xsd:enumeration value="/SeŘÍZ"/>
          <xsd:enumeration value="/SeŘÍZ/OE"/>
          <xsd:enumeration value="/SeŘÍZ/OE/OdRAF"/>
          <xsd:enumeration value="/SeŘÍZ/OE/OdU"/>
          <xsd:enumeration value="/SeEP/OE/OdÚ"/>
          <xsd:enumeration value="/SeŘÍZ/OKP"/>
          <xsd:enumeration value="/SeŘÍZ/OKP/OdPA"/>
          <xsd:enumeration value="/SeŘÍZ/OPER"/>
          <xsd:enumeration value="/SeŘÍZ/OPER/OdPM"/>
          <xsd:enumeration value="/SeSHR"/>
          <xsd:enumeration value="/SeSHR/OKK/OdKon"/>
          <xsd:enumeration value="/SeSHR/OHR"/>
          <xsd:enumeration value="/SeSHR/OHR/OdOHR"/>
          <xsd:enumeration value="/SeSHR/OHR/OdOSHR"/>
          <xsd:enumeration value="/SeSHR/OHR/OdPH"/>
          <xsd:enumeration value="/SeSHR/OPH"/>
          <xsd:enumeration value="/SeSHR/OPH/OdHO"/>
          <xsd:enumeration value="/SeSHR/OPH/OdRHO"/>
          <xsd:enumeration value="/SeSHR/OPH/OdSR"/>
          <xsd:enumeration value="/SeSHR/OPH/ReHM"/>
          <xsd:enumeration value="/SeSHR/OPH/ÚHM"/>
          <xsd:enumeration value="/SeSHR/OPKS/OdRHO"/>
          <xsd:enumeration value="/SeSHR/OPPK"/>
          <xsd:enumeration value="/SeSHR/ORRP"/>
          <xsd:enumeration value="/SeSHR/OdRB"/>
          <xsd:enumeration value="/SeP"/>
          <xsd:enumeration value="/SeP/OI"/>
          <xsd:enumeration value="/SeP/OI/OdRICT"/>
          <xsd:enumeration value="/SeP/OI/OdSICT"/>
          <xsd:enumeration value="/SeP/OSMI"/>
          <xsd:enumeration value="/SeP/OSMI/OdSM"/>
          <xsd:enumeration value="/SeP/OSMI/OdSI"/>
          <xsd:enumeration value="/SeP/OSMI/OdHS"/>
          <xsd:enumeration value="/SeP/ŠS Gall"/>
          <xsd:enumeration value="/SeP/Závody"/>
          <xsd:enumeration value="/SeP/Závody/Boletex"/>
          <xsd:enumeration value="/SeP/Závody/Butas"/>
          <xsd:enumeration value="/SeP/Závody/Detrans"/>
          <xsd:enumeration value="/SeP/Závody/Dolanka"/>
          <xsd:enumeration value="/SeP/Závody/Godula"/>
          <xsd:enumeration value="/SeP/Závody/Horkalen"/>
          <xsd:enumeration value="/SeP/Závody/Opavan"/>
          <xsd:enumeration value="/SeP/Závody/Osočkan"/>
          <xsd:enumeration value="/SeP/Závody/Polora"/>
          <xsd:enumeration value="/SeP/Závody/Rokytnice"/>
          <xsd:enumeration value="/SeP/Závody/Vasped"/>
          <xsd:enumeration value="/SeP/Závody/Větrovan"/>
          <xsd:enumeration value="/SePT/OI/OdRICT"/>
          <xsd:enumeration value="/Sep/Závody/NC ZHP"/>
          <xsd:enumeration value="N/A"/>
        </xsd:restriction>
      </xsd:simpleType>
    </xsd:element>
    <xsd:element name="ID_workflow" ma:index="3" nillable="true" ma:displayName="ID workflow" ma:internalName="ID_workflow" ma:readOnly="false">
      <xsd:simpleType>
        <xsd:restriction base="dms:Text">
          <xsd:maxLength value="255"/>
        </xsd:restriction>
      </xsd:simpleType>
    </xsd:element>
    <xsd:element name="skartacni_znacka" ma:index="4" nillable="true" ma:displayName="Skartační značka" ma:format="Dropdown" ma:indexed="true" ma:internalName="skartacni_znacka" ma:readOnly="false">
      <xsd:simpleType>
        <xsd:restriction base="dms:Choice">
          <xsd:enumeration value="A20"/>
          <xsd:enumeration value="V5"/>
          <xsd:enumeration value="V10"/>
          <xsd:enumeration value="S5"/>
          <xsd:enumeration value="S10"/>
          <xsd:enumeration value="N/A"/>
        </xsd:restriction>
      </xsd:simpleType>
    </xsd:element>
    <xsd:element name="vec" ma:index="5" nillable="true" ma:displayName="Věc" ma:internalName="vec" ma:readOnly="false">
      <xsd:simpleType>
        <xsd:restriction base="dms:Text">
          <xsd:maxLength value="255"/>
        </xsd:restriction>
      </xsd:simpleType>
    </xsd:element>
    <xsd:element name="tematicka_oblast" ma:index="8" nillable="true" ma:displayName="Tématická oblast" ma:internalName="tematicka_oblast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HOPKS"/>
                    <xsd:enumeration value="Logistika SHR"/>
                    <xsd:enumeration value="Ropná bezpečnost"/>
                    <xsd:enumeration value="Legislativa"/>
                    <xsd:enumeration value="Mezinárodní spolupráce"/>
                    <xsd:enumeration value="Řízení Správy"/>
                    <xsd:enumeration value="Finance"/>
                    <xsd:enumeration value="Audit"/>
                    <xsd:enumeration value="Kontrola"/>
                    <xsd:enumeration value="Informatika"/>
                    <xsd:enumeration value="Personalistika"/>
                    <xsd:enumeration value="Mzdy"/>
                    <xsd:enumeration value="Vzdělávání"/>
                    <xsd:enumeration value="Majetek (kromě SHR)"/>
                    <xsd:enumeration value="Infrastruktura"/>
                    <xsd:enumeration value="Účetnictví"/>
                    <xsd:enumeration value="Výkaznictví"/>
                    <xsd:enumeration value="Služby"/>
                    <xsd:enumeration value="Doprava"/>
                    <xsd:enumeration value="OUI"/>
                    <xsd:enumeration value="Spisová služba"/>
                    <xsd:enumeration value="Závody"/>
                    <xsd:enumeration value="Ochraňovatelé"/>
                    <xsd:enumeration value="Tematicka oblast"/>
                    <xsd:enumeration value="N/A"/>
                  </xsd:restriction>
                </xsd:simpleType>
              </xsd:element>
            </xsd:sequence>
          </xsd:extension>
        </xsd:complexContent>
      </xsd:complexType>
    </xsd:element>
    <xsd:element name="uzivatelsky_atribut_1" ma:index="9" nillable="true" ma:displayName="Uživatelský atribut 1" ma:internalName="uzivatelsky_atribut_1">
      <xsd:simpleType>
        <xsd:restriction base="dms:Text">
          <xsd:maxLength value="255"/>
        </xsd:restriction>
      </xsd:simpleType>
    </xsd:element>
    <xsd:element name="uzivatelsky_atribut_2" ma:index="10" nillable="true" ma:displayName="Uživatelský atribut 2" ma:internalName="uzivatelsky_atribut_2">
      <xsd:simpleType>
        <xsd:restriction base="dms:Text">
          <xsd:maxLength value="255"/>
        </xsd:restriction>
      </xsd:simpleType>
    </xsd:element>
    <xsd:element name="uzivatelsky_atribut_3" ma:index="11" nillable="true" ma:displayName="Uživatelský atribut 3" ma:internalName="uzivatelsky_atribut_3">
      <xsd:simpleType>
        <xsd:restriction base="dms:Text">
          <xsd:maxLength value="255"/>
        </xsd:restriction>
      </xsd:simpleType>
    </xsd:element>
    <xsd:element name="uzivatelsky_atribut_4" ma:index="12" nillable="true" ma:displayName="Uživatelský atribut 4" ma:internalName="uzivatelsky_atribut_4">
      <xsd:simpleType>
        <xsd:restriction base="dms:Text">
          <xsd:maxLength value="255"/>
        </xsd:restriction>
      </xsd:simpleType>
    </xsd:element>
    <xsd:element name="uzivatelsky_atribut_5" ma:index="13" nillable="true" ma:displayName="Uživatelský atribut 5" ma:internalName="uzivatelsky_atribut_5">
      <xsd:simpleType>
        <xsd:restriction base="dms:Text">
          <xsd:maxLength value="255"/>
        </xsd:restriction>
      </xsd:simpleType>
    </xsd:element>
    <xsd:element name="uzivatelsky_atribut_6" ma:index="14" nillable="true" ma:displayName="Uživatelský atribut 6" ma:internalName="uzivatelsky_atribut_6">
      <xsd:simpleType>
        <xsd:restriction base="dms:Text">
          <xsd:maxLength value="255"/>
        </xsd:restriction>
      </xsd:simpleType>
    </xsd:element>
    <xsd:element name="uzivatelsky_atribut_7" ma:index="15" nillable="true" ma:displayName="Uživatelský atribut 7" ma:internalName="uzivatelsky_atribut_7">
      <xsd:simpleType>
        <xsd:restriction base="dms:Text">
          <xsd:maxLength value="255"/>
        </xsd:restriction>
      </xsd:simpleType>
    </xsd:element>
    <xsd:element name="uzivatelsky_atribut_8" ma:index="16" nillable="true" ma:displayName="Uživatelský atribut 8" ma:internalName="uzivatelsky_atribut_8">
      <xsd:simpleType>
        <xsd:restriction base="dms:Text">
          <xsd:maxLength value="255"/>
        </xsd:restriction>
      </xsd:simpleType>
    </xsd:element>
    <xsd:element name="uzivatelsky_atribut_9" ma:index="17" nillable="true" ma:displayName="Uživatelský atribut 9" ma:internalName="uzivatelsky_atribut_9">
      <xsd:simpleType>
        <xsd:restriction base="dms:Text">
          <xsd:maxLength value="255"/>
        </xsd:restriction>
      </xsd:simpleType>
    </xsd:element>
    <xsd:element name="uzivatelsky_atribut_10" ma:index="18" nillable="true" ma:displayName="Uživatelský atribut 10" ma:internalName="uzivatelsky_atribut_10">
      <xsd:simpleType>
        <xsd:restriction base="dms:Text">
          <xsd:maxLength value="255"/>
        </xsd:restriction>
      </xsd:simpleType>
    </xsd:element>
    <xsd:element name="typ_dokumentu_dle_spisoveho_planu" ma:index="19" ma:displayName="Typ dokumentu dle spisového plánu" ma:format="Dropdown" ma:indexed="true" ma:internalName="typ_dokumentu_dle_spisoveho_planu">
      <xsd:simpleType>
        <xsd:restriction base="dms:Choice">
          <xsd:enumeration value="10.3.1 - směrnice předsedy"/>
          <xsd:enumeration value="10.4.1 - příkazy předsedy"/>
          <xsd:enumeration value="10.4.2 - rozhodnutí předsedy"/>
          <xsd:enumeration value="10.4.3"/>
          <xsd:enumeration value="10.4.4 - pokyny vedoucích zaměstnanců Správy"/>
          <xsd:enumeration value="10.7.1"/>
          <xsd:enumeration value="20.2.1.4"/>
          <xsd:enumeration value="30.2.1"/>
          <xsd:enumeration value="51.1"/>
          <xsd:enumeration value="70.4.1"/>
          <xsd:enumeration value="80.4.1"/>
          <xsd:enumeration value="80.4.2"/>
          <xsd:enumeration value="80.4.3"/>
          <xsd:enumeration value="90.13"/>
          <xsd:enumeration value="90.15.1"/>
          <xsd:enumeration value="110.5.2."/>
          <xsd:enumeration value="110.5.3."/>
          <xsd:enumeration value="120.4.4."/>
          <xsd:enumeration value="120.5.2."/>
          <xsd:enumeration value="120.7"/>
          <xsd:enumeration value="120.8"/>
          <xsd:enumeration value="N/A"/>
        </xsd:restriction>
      </xsd:simpleType>
    </xsd:element>
    <xsd:element name="cislo_jednaci_puvodce" ma:index="20" nillable="true" ma:displayName="Číslo jednací původce" ma:internalName="cislo_jednaci_puvodce">
      <xsd:simpleType>
        <xsd:restriction base="dms:Text">
          <xsd:maxLength value="255"/>
        </xsd:restriction>
      </xsd:simpleType>
    </xsd:element>
    <xsd:element name="jazyk_dokumentu" ma:index="21" nillable="true" ma:displayName="Jazyk dokumentu" ma:default="Český" ma:format="Dropdown" ma:internalName="jazyk_dokumentu" ma:readOnly="false">
      <xsd:simpleType>
        <xsd:restriction base="dms:Choice">
          <xsd:enumeration value="Český"/>
          <xsd:enumeration value="Anglický"/>
          <xsd:enumeration value="Německý"/>
          <xsd:enumeration value="Ruský"/>
          <xsd:enumeration value="Francouzský"/>
          <xsd:enumeration value="Slovenský"/>
        </xsd:restriction>
      </xsd:simpleType>
    </xsd:element>
    <xsd:element name="cislo_jednaci" ma:index="22" nillable="true" ma:displayName="Číslo jednací" ma:indexed="true" ma:internalName="cislo_jednaci" ma:readOnly="false">
      <xsd:simpleType>
        <xsd:restriction base="dms:Text">
          <xsd:maxLength value="255"/>
        </xsd:restriction>
      </xsd:simpleType>
    </xsd:element>
    <xsd:element name="cislo_evidencni" ma:index="23" nillable="true" ma:displayName="Číslo evidenční" ma:internalName="cislo_evidencni">
      <xsd:simpleType>
        <xsd:restriction base="dms:Text">
          <xsd:maxLength value="255"/>
        </xsd:restriction>
      </xsd:simpleType>
    </xsd:element>
    <xsd:element name="typ_podpisu" ma:index="24" nillable="true" ma:displayName="Typ podpisu" ma:default="elektronicky" ma:format="Dropdown" ma:internalName="typ_podpisu">
      <xsd:simpleType>
        <xsd:restriction base="dms:Choice">
          <xsd:enumeration value="elektronicky"/>
          <xsd:enumeration value="listinně"/>
          <xsd:enumeration value="nepodepisováno"/>
          <xsd:enumeration value="EOD"/>
        </xsd:restriction>
      </xsd:simpleType>
    </xsd:element>
    <xsd:element name="typ_prilohy" ma:index="25" nillable="true" ma:displayName="Typ přilohy" ma:default="aktuální platné znění" ma:format="Dropdown" ma:indexed="true" ma:internalName="typ_prilohy">
      <xsd:simpleType>
        <xsd:restriction base="dms:Choice">
          <xsd:enumeration value="základní dokument"/>
          <xsd:enumeration value="k základnímu dokumentu"/>
          <xsd:enumeration value="pro informaci/doložení"/>
          <xsd:enumeration value="původní/došlý dokument"/>
          <xsd:enumeration value="podepsaný originál"/>
          <xsd:enumeration value="k dokumentu - Příloha 00"/>
          <xsd:enumeration value="k dokumentu - Příloha 01"/>
          <xsd:enumeration value="k dokumentu - Příloha 01a"/>
          <xsd:enumeration value="k dokumentu - Příloha 01-03"/>
          <xsd:enumeration value="k dokumentu - Příloha 01-04"/>
          <xsd:enumeration value="k dokumentu - Příloha 02"/>
          <xsd:enumeration value="k dokumentu - Příloha 02a"/>
          <xsd:enumeration value="k dokumentu - Příloha 02b"/>
          <xsd:enumeration value="k dokumentu - Příloha 02c"/>
          <xsd:enumeration value="k dokumentu - Příloha 02-1"/>
          <xsd:enumeration value="k dokumentu - Příloha 02-2"/>
          <xsd:enumeration value="k dokumentu - Příloha 02-3"/>
          <xsd:enumeration value="k dokumentu - Příloha 03"/>
          <xsd:enumeration value="k dokumentu - Příloha 03-05"/>
          <xsd:enumeration value="k dokumentu - Příloha 03a"/>
          <xsd:enumeration value="k dokumentu - Příloha 03b"/>
          <xsd:enumeration value="k dokumentu - Příloha 04"/>
          <xsd:enumeration value="k dokumentu - Příloha 05"/>
          <xsd:enumeration value="k dokumentu - Příloha 05a"/>
          <xsd:enumeration value="k dokumentu - Příloha 06"/>
          <xsd:enumeration value="k dokumentu - Příloha 07"/>
          <xsd:enumeration value="k dokumentu - Příloha 08"/>
          <xsd:enumeration value="k dokumentu - Příloha 09"/>
          <xsd:enumeration value="k dokumentu - Příloha 10"/>
          <xsd:enumeration value="k dokumentu - Příloha 11"/>
          <xsd:enumeration value="k dokumentu - Příloha 12"/>
          <xsd:enumeration value="k dokumentu - Příloha 13"/>
          <xsd:enumeration value="k dokumentu - Příloha 14"/>
          <xsd:enumeration value="k dokumentu - Příloha 15"/>
          <xsd:enumeration value="k dokumentu - Příloha 16"/>
          <xsd:enumeration value="k dokumentu - Příloha 17"/>
          <xsd:enumeration value="k dokumentu - Příloha 18"/>
          <xsd:enumeration value="k dokumentu - Příloha 19"/>
          <xsd:enumeration value="k dokumentu - Příloha 20"/>
          <xsd:enumeration value="k dokumentu - Příloha 21"/>
          <xsd:enumeration value="k dokumentu - Příloha 22"/>
          <xsd:enumeration value="novela"/>
          <xsd:enumeration value="novela přílohy"/>
          <xsd:enumeration value="novela 01"/>
          <xsd:enumeration value="novela 02"/>
          <xsd:enumeration value="novela 03"/>
          <xsd:enumeration value="novela 04"/>
          <xsd:enumeration value="novela 05"/>
          <xsd:enumeration value="aktuální platné znění"/>
          <xsd:enumeration value="úplné znění"/>
          <xsd:enumeration value="zdrojový text"/>
          <xsd:enumeration value="změny"/>
        </xsd:restriction>
      </xsd:simpleType>
    </xsd:element>
    <xsd:element name="utvar" ma:index="26" nillable="true" ma:displayName="Útvar" ma:indexed="true" ma:list="UserInfo" ma:SearchPeopleOnly="false" ma:SharePointGroup="0" ma:internalName="utva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chvalovatel" ma:index="33" nillable="true" ma:displayName="Schvalovatel" ma:indexed="true" ma:list="UserInfo" ma:SearchPeopleOnly="false" ma:SharePointGroup="0" ma:internalName="schvalovatel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zpracovatel" ma:index="35" nillable="true" ma:displayName="Zpracovatel" ma:list="UserInfo" ma:SharePointGroup="0" ma:internalName="zpracovatel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Users" ma:index="4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0ce041-a8a7-4f08-b900-fdb15ab0aa68" elementFormDefault="qualified">
    <xsd:import namespace="http://schemas.microsoft.com/office/2006/documentManagement/types"/>
    <xsd:import namespace="http://schemas.microsoft.com/office/infopath/2007/PartnerControls"/>
    <xsd:element name="kategorie_dokumentu_SSHR" ma:index="6" nillable="true" ma:displayName="Kategorie dokumentu SSHR" ma:default="Vzory dokumentů" ma:format="Dropdown" ma:indexed="true" ma:internalName="kategorie_dokumentu_SSHR">
      <xsd:simpleType>
        <xsd:restriction base="dms:Choice">
          <xsd:enumeration value="Vzory dokumentů"/>
        </xsd:restriction>
      </xsd:simpleType>
    </xsd:element>
    <xsd:element name="podkategorie_dokumentu_SSHR" ma:index="7" nillable="true" ma:displayName="Podkategorie dokumentu SSHR" ma:default="Šablony" ma:format="Dropdown" ma:indexed="true" ma:internalName="podkategorie_dokumentu_SSHR">
      <xsd:simpleType>
        <xsd:restriction base="dms:Choice">
          <xsd:enumeration value="Šablony"/>
          <xsd:enumeration value="Formuláře"/>
          <xsd:enumeration value="Vzory"/>
        </xsd:restriction>
      </xsd:simpleType>
    </xsd:element>
    <xsd:element name="pokyny_kancelari" ma:index="27" nillable="true" ma:displayName="Pokyny kanceláři" ma:internalName="pokyny_kancelari">
      <xsd:simpleType>
        <xsd:restriction base="dms:Text">
          <xsd:maxLength value="255"/>
        </xsd:restriction>
      </xsd:simpleType>
    </xsd:element>
    <xsd:element name="zduvodneni" ma:index="28" nillable="true" ma:displayName="Zdůvodnění" ma:internalName="zduvodneni">
      <xsd:simpleType>
        <xsd:restriction base="dms:Note">
          <xsd:maxLength value="255"/>
        </xsd:restriction>
      </xsd:simpleType>
    </xsd:element>
    <xsd:element name="lhuta_pro_vyrizeni" ma:index="29" nillable="true" ma:displayName="Lhůta pro vyřízení" ma:format="DateOnly" ma:internalName="lhuta_pro_vyrizeni">
      <xsd:simpleType>
        <xsd:restriction base="dms:DateTime"/>
      </xsd:simpleType>
    </xsd:element>
    <xsd:element name="typ_lhuty_pro_vyrizeni" ma:index="30" nillable="true" ma:displayName="Typ lhůty pro vyřízení" ma:default="Vysoká" ma:format="Dropdown" ma:internalName="typ_lhuty_pro_vyrizeni">
      <xsd:simpleType>
        <xsd:restriction base="dms:Choice">
          <xsd:enumeration value="Vysoká"/>
          <xsd:enumeration value="Střední"/>
          <xsd:enumeration value="Nízká"/>
        </xsd:restriction>
      </xsd:simpleType>
    </xsd:element>
    <xsd:element name="navrh_na_rozhodnuti" ma:index="31" nillable="true" ma:displayName="Návrh na rozhodnutí" ma:internalName="navrh_na_rozhodnuti">
      <xsd:simpleType>
        <xsd:restriction base="dms:Text">
          <xsd:maxLength value="255"/>
        </xsd:restriction>
      </xsd:simpleType>
    </xsd:element>
    <xsd:element name="stav_WF" ma:index="32" nillable="true" ma:displayName="Stav WF" ma:internalName="stav_WF" ma:percentage="FALSE">
      <xsd:simpleType>
        <xsd:restriction base="dms:Number"/>
      </xsd:simpleType>
    </xsd:element>
    <xsd:element name="pripodepisovatele" ma:index="34" nillable="true" ma:displayName="Připodepisovatelé" ma:list="UserInfo" ma:SharePointGroup="0" ma:internalName="pripodepisovatel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prilohy_dokumentu" ma:index="36" nillable="true" ma:displayName="Přílohy dokumentu" ma:list="{d70ce041-a8a7-4f08-b900-fdb15ab0aa68}" ma:internalName="prilohy_dokumentu" ma:showField="Titl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blast_vyuziti" ma:index="37" nillable="true" ma:displayName="Oblast využití" ma:format="Dropdown" ma:indexed="true" ma:internalName="oblast_vyuziti">
      <xsd:simpleType>
        <xsd:restriction base="dms:Choice">
          <xsd:enumeration value="Další administrativa"/>
          <xsd:enumeration value="Ekonomika"/>
          <xsd:enumeration value="Informatika"/>
          <xsd:enumeration value="Jednotný vizuální styl – předlohy"/>
          <xsd:enumeration value="Označení dveří"/>
          <xsd:enumeration value="Personalistika"/>
          <xsd:enumeration value="Provozní řád"/>
          <xsd:enumeration value="Různé"/>
          <xsd:enumeration value="Spisový a skartační řád"/>
          <xsd:enumeration value="Školení a rekreace Gall"/>
          <xsd:enumeration value="TEST"/>
          <xsd:enumeration value="Vzory smluv"/>
          <xsd:enumeration value="*Nezařazeno"/>
          <xsd:enumeration value="Zahraniční cesty"/>
        </xsd:restriction>
      </xsd:simpleType>
    </xsd:element>
    <xsd:element name="podoblast_vyuziti" ma:index="38" nillable="true" ma:displayName="Podoblast využití" ma:format="Dropdown" ma:indexed="true" ma:internalName="podoblast_vyuziti">
      <xsd:simpleType>
        <xsd:restriction base="dms:Choice">
          <xsd:enumeration value="GALL"/>
          <xsd:enumeration value="Služební zákon"/>
          <xsd:enumeration value="Různé"/>
          <xsd:enumeration value="Spisový a skartační řád : Dopisy a přílohy"/>
          <xsd:enumeration value="Spisový a skartační řád : Další administrativa"/>
          <xsd:enumeration value="Dveřní štítky"/>
          <xsd:enumeration value="Ekonomika : Majetková a finanční kontrola"/>
          <xsd:enumeration value="Ekonomika : Cestovní náklady"/>
          <xsd:enumeration value="Ekonomika : Oblast rozpočtu"/>
          <xsd:enumeration value="Ekonomika : Různé"/>
          <xsd:enumeration value="Informatika"/>
          <xsd:enumeration value="Vzory smluv : OMAJ"/>
          <xsd:enumeration value="Vzory smluv : OPR"/>
          <xsd:enumeration value="Školení a rekreace Gall"/>
          <xsd:enumeration value="TEST"/>
          <xsd:enumeration value="Zahraniční cesty"/>
          <xsd:enumeration value="**"/>
        </xsd:restriction>
      </xsd:simpleType>
    </xsd:element>
    <xsd:element name="platnost_od" ma:index="39" nillable="true" ma:displayName="Platnost od" ma:format="DateOnly" ma:internalName="platnost_od">
      <xsd:simpleType>
        <xsd:restriction base="dms:DateTime"/>
      </xsd:simpleType>
    </xsd:element>
    <xsd:element name="platnost_do" ma:index="40" nillable="true" ma:displayName="Platnost do" ma:format="DateOnly" ma:internalName="platnost_do">
      <xsd:simpleType>
        <xsd:restriction base="dms:DateTime"/>
      </xsd:simpleType>
    </xsd:element>
    <xsd:element name="Vymaz" ma:index="41" nillable="true" ma:displayName="Vymazat" ma:default="NE" ma:format="Dropdown" ma:internalName="Vymaz">
      <xsd:simpleType>
        <xsd:restriction base="dms:Choice">
          <xsd:enumeration value="ANO"/>
          <xsd:enumeration value="N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47" ma:displayName="Typ obsahu"/>
        <xsd:element ref="dc:title" minOccurs="0" maxOccurs="1" ma:index="1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skartacni_znacka xmlns="2a0df9b3-4f6a-40d6-bafe-bfa29ec52e7f">A20</skartacni_znacka>
    <zduvodneni xmlns="d70ce041-a8a7-4f08-b900-fdb15ab0aa68" xsi:nil="true"/>
    <platnost_do xmlns="d70ce041-a8a7-4f08-b900-fdb15ab0aa68">2099-12-30T23:00:00+00:00</platnost_do>
    <typ_lhuty_pro_vyrizeni xmlns="d70ce041-a8a7-4f08-b900-fdb15ab0aa68">Střední</typ_lhuty_pro_vyrizeni>
    <navrh_na_rozhodnuti xmlns="d70ce041-a8a7-4f08-b900-fdb15ab0aa68" xsi:nil="true"/>
    <prilohy_dokumentu xmlns="d70ce041-a8a7-4f08-b900-fdb15ab0aa68"/>
    <hierarchie_utvaru xmlns="2a0df9b3-4f6a-40d6-bafe-bfa29ec52e7f">/</hierarchie_utvaru>
    <pripodepisovatele xmlns="d70ce041-a8a7-4f08-b900-fdb15ab0aa68">
      <UserInfo>
        <DisplayName/>
        <AccountId xsi:nil="true"/>
        <AccountType/>
      </UserInfo>
    </pripodepisovatele>
    <uzivatelsky_atribut_8 xmlns="2a0df9b3-4f6a-40d6-bafe-bfa29ec52e7f" xsi:nil="true"/>
    <typ_podpisu xmlns="2a0df9b3-4f6a-40d6-bafe-bfa29ec52e7f">nepodepisováno</typ_podpisu>
    <uzivatelsky_atribut_9 xmlns="2a0df9b3-4f6a-40d6-bafe-bfa29ec52e7f" xsi:nil="true"/>
    <kategorie_dokumentu_SSHR xmlns="d70ce041-a8a7-4f08-b900-fdb15ab0aa68">Vzory dokumentů</kategorie_dokumentu_SSHR>
    <schvalovatel xmlns="2a0df9b3-4f6a-40d6-bafe-bfa29ec52e7f">
      <UserInfo>
        <DisplayName/>
        <AccountId xsi:nil="true"/>
        <AccountType/>
      </UserInfo>
    </schvalovatel>
    <zpracovatel xmlns="2a0df9b3-4f6a-40d6-bafe-bfa29ec52e7f">
      <UserInfo>
        <DisplayName/>
        <AccountId xsi:nil="true"/>
        <AccountType/>
      </UserInfo>
    </zpracovatel>
    <cislo_evidencni xmlns="2a0df9b3-4f6a-40d6-bafe-bfa29ec52e7f" xsi:nil="true"/>
    <tematicka_oblast xmlns="2a0df9b3-4f6a-40d6-bafe-bfa29ec52e7f">
      <Value>Legislativa</Value>
      <Value>Řízení Správy</Value>
    </tematicka_oblast>
    <stav_WF xmlns="d70ce041-a8a7-4f08-b900-fdb15ab0aa68" xsi:nil="true"/>
    <platnost_od xmlns="d70ce041-a8a7-4f08-b900-fdb15ab0aa68">2017-10-31T23:00:00+00:00</platnost_od>
    <jazyk_dokumentu xmlns="2a0df9b3-4f6a-40d6-bafe-bfa29ec52e7f">Český</jazyk_dokumentu>
    <pokyny_kancelari xmlns="d70ce041-a8a7-4f08-b900-fdb15ab0aa68" xsi:nil="true"/>
    <vec xmlns="2a0df9b3-4f6a-40d6-bafe-bfa29ec52e7f">Kupní smlouva - SSHR kupující  - stav k 1.11.2017</vec>
    <uzivatelsky_atribut_2 xmlns="2a0df9b3-4f6a-40d6-bafe-bfa29ec52e7f" xsi:nil="true"/>
    <uzivatelsky_atribut_3 xmlns="2a0df9b3-4f6a-40d6-bafe-bfa29ec52e7f" xsi:nil="true"/>
    <typ_prilohy xmlns="2a0df9b3-4f6a-40d6-bafe-bfa29ec52e7f">k základnímu dokumentu</typ_prilohy>
    <oblast_vyuziti xmlns="d70ce041-a8a7-4f08-b900-fdb15ab0aa68">Vzory smluv</oblast_vyuziti>
    <lhuta_pro_vyrizeni xmlns="d70ce041-a8a7-4f08-b900-fdb15ab0aa68" xsi:nil="true"/>
    <uzivatelsky_atribut_1 xmlns="2a0df9b3-4f6a-40d6-bafe-bfa29ec52e7f" xsi:nil="true"/>
    <ID_workflow xmlns="2a0df9b3-4f6a-40d6-bafe-bfa29ec52e7f" xsi:nil="true"/>
    <uzivatelsky_atribut_6 xmlns="2a0df9b3-4f6a-40d6-bafe-bfa29ec52e7f" xsi:nil="true"/>
    <cislo_jednaci xmlns="2a0df9b3-4f6a-40d6-bafe-bfa29ec52e7f" xsi:nil="true"/>
    <utvar xmlns="2a0df9b3-4f6a-40d6-bafe-bfa29ec52e7f">
      <UserInfo>
        <DisplayName/>
        <AccountId xsi:nil="true"/>
        <AccountType/>
      </UserInfo>
    </utvar>
    <Vymaz xmlns="d70ce041-a8a7-4f08-b900-fdb15ab0aa68">NE</Vymaz>
    <podkategorie_dokumentu_SSHR xmlns="d70ce041-a8a7-4f08-b900-fdb15ab0aa68">Šablony</podkategorie_dokumentu_SSHR>
    <uzivatelsky_atribut_7 xmlns="2a0df9b3-4f6a-40d6-bafe-bfa29ec52e7f" xsi:nil="true"/>
    <podoblast_vyuziti xmlns="d70ce041-a8a7-4f08-b900-fdb15ab0aa68">Vzory smluv : OPR</podoblast_vyuziti>
    <uzivatelsky_atribut_4 xmlns="2a0df9b3-4f6a-40d6-bafe-bfa29ec52e7f" xsi:nil="true"/>
    <typ_dokumentu_dle_spisoveho_planu xmlns="2a0df9b3-4f6a-40d6-bafe-bfa29ec52e7f">10.4.1 - příkazy předsedy</typ_dokumentu_dle_spisoveho_planu>
    <uzivatelsky_atribut_5 xmlns="2a0df9b3-4f6a-40d6-bafe-bfa29ec52e7f" xsi:nil="true"/>
    <uzivatelsky_atribut_10 xmlns="2a0df9b3-4f6a-40d6-bafe-bfa29ec52e7f" xsi:nil="true"/>
    <cislo_jednaci_puvodce xmlns="2a0df9b3-4f6a-40d6-bafe-bfa29ec52e7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BD0D6C-10FF-4D45-BA85-0AE618FAC12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828B68-5AAD-4A28-B759-178E76B366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0df9b3-4f6a-40d6-bafe-bfa29ec52e7f"/>
    <ds:schemaRef ds:uri="d70ce041-a8a7-4f08-b900-fdb15ab0aa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C5AD65D-99A7-4229-8918-8902699A0145}">
  <ds:schemaRefs>
    <ds:schemaRef ds:uri="http://purl.org/dc/dcmitype/"/>
    <ds:schemaRef ds:uri="2a0df9b3-4f6a-40d6-bafe-bfa29ec52e7f"/>
    <ds:schemaRef ds:uri="http://www.w3.org/XML/1998/namespace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d70ce041-a8a7-4f08-b900-fdb15ab0aa68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53573E33-94E8-446C-8781-DBDE53682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Kupní smlouva - příprava úpravy</Template>
  <TotalTime>1</TotalTime>
  <Pages>9</Pages>
  <Words>2679</Words>
  <Characters>15808</Characters>
  <Application>Microsoft Office Word</Application>
  <DocSecurity>0</DocSecurity>
  <Lines>131</Lines>
  <Paragraphs>36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Kupní smlouva - SSHR kupující_ 27.10.2017_zamčená</vt:lpstr>
    </vt:vector>
  </TitlesOfParts>
  <Company>Správa státních hmotných rezerv ČR</Company>
  <LinksUpToDate>false</LinksUpToDate>
  <CharactersWithSpaces>18451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Kupní smlouva - SSHR kupující_ 27.10.2017_zamčená</dc:title>
  <dc:subject/>
  <dc:creator>Job</dc:creator>
  <cp:keywords/>
  <dc:description/>
  <cp:lastModifiedBy>Kaurová Michaela</cp:lastModifiedBy>
  <cp:revision>6</cp:revision>
  <cp:lastPrinted>2018-04-18T12:36:00Z</cp:lastPrinted>
  <dcterms:created xsi:type="dcterms:W3CDTF">2018-05-11T05:26:00Z</dcterms:created>
  <dcterms:modified xsi:type="dcterms:W3CDTF">2018-05-11T06:59:00Z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0x01010032F441348E9F4645A0D7875855955D32001D75AF42B8446543BE0A2A44AB90DCF5</vt:lpwstr>
  </property>
  <property fmtid="{D5CDD505-2E9C-101B-9397-08002B2CF9AE}" pid="3" name="Order">
    <vt:r8>20800</vt:r8>
  </property>
</Properties>
</file>